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3F511" w14:textId="5AE50BC9" w:rsidR="00DA6E23" w:rsidRPr="001D4D62" w:rsidRDefault="0023112A" w:rsidP="00E578CA">
      <w:pPr>
        <w:rPr>
          <w:lang w:val="en-CA"/>
        </w:rPr>
      </w:pPr>
      <w:r>
        <w:rPr>
          <w:noProof/>
          <w:lang w:val="en-CA"/>
        </w:rPr>
        <mc:AlternateContent>
          <mc:Choice Requires="wpg">
            <w:drawing>
              <wp:anchor distT="0" distB="0" distL="114300" distR="114300" simplePos="0" relativeHeight="252294144" behindDoc="0" locked="0" layoutInCell="1" allowOverlap="1" wp14:anchorId="20020439" wp14:editId="1A412529">
                <wp:simplePos x="0" y="0"/>
                <wp:positionH relativeFrom="column">
                  <wp:posOffset>-4813</wp:posOffset>
                </wp:positionH>
                <wp:positionV relativeFrom="page">
                  <wp:posOffset>457200</wp:posOffset>
                </wp:positionV>
                <wp:extent cx="6855460" cy="570230"/>
                <wp:effectExtent l="0" t="0" r="40640" b="39370"/>
                <wp:wrapNone/>
                <wp:docPr id="851290175" name="Group 40"/>
                <wp:cNvGraphicFramePr/>
                <a:graphic xmlns:a="http://schemas.openxmlformats.org/drawingml/2006/main">
                  <a:graphicData uri="http://schemas.microsoft.com/office/word/2010/wordprocessingGroup">
                    <wpg:wgp>
                      <wpg:cNvGrpSpPr/>
                      <wpg:grpSpPr>
                        <a:xfrm>
                          <a:off x="0" y="0"/>
                          <a:ext cx="6855460" cy="570230"/>
                          <a:chOff x="0" y="0"/>
                          <a:chExt cx="6855460" cy="570230"/>
                        </a:xfrm>
                      </wpg:grpSpPr>
                      <pic:pic xmlns:pic="http://schemas.openxmlformats.org/drawingml/2006/picture">
                        <pic:nvPicPr>
                          <pic:cNvPr id="536134270" name="Picture 1"/>
                          <pic:cNvPicPr>
                            <a:picLocks noChangeAspect="1"/>
                          </pic:cNvPicPr>
                        </pic:nvPicPr>
                        <pic:blipFill rotWithShape="1">
                          <a:blip r:embed="rId8" cstate="print">
                            <a:extLst>
                              <a:ext uri="{BEBA8EAE-BF5A-486C-A8C5-ECC9F3942E4B}">
                                <a14:imgProps xmlns:a14="http://schemas.microsoft.com/office/drawing/2010/main">
                                  <a14:imgLayer r:embed="rId9">
                                    <a14:imgEffect>
                                      <a14:artisticCrisscrossEtching/>
                                    </a14:imgEffect>
                                    <a14:imgEffect>
                                      <a14:colorTemperature colorTemp="5900"/>
                                    </a14:imgEffect>
                                  </a14:imgLayer>
                                </a14:imgProps>
                              </a:ext>
                              <a:ext uri="{28A0092B-C50C-407E-A947-70E740481C1C}">
                                <a14:useLocalDpi xmlns:a14="http://schemas.microsoft.com/office/drawing/2010/main" val="0"/>
                              </a:ext>
                            </a:extLst>
                          </a:blip>
                          <a:srcRect l="18568" t="35908" b="48210"/>
                          <a:stretch>
                            <a:fillRect/>
                          </a:stretch>
                        </pic:blipFill>
                        <pic:spPr bwMode="auto">
                          <a:xfrm>
                            <a:off x="0" y="0"/>
                            <a:ext cx="6855460" cy="570230"/>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wps:wsp>
                        <wps:cNvPr id="1081541199" name="Straight Connector 22"/>
                        <wps:cNvCnPr/>
                        <wps:spPr>
                          <a:xfrm>
                            <a:off x="0" y="547578"/>
                            <a:ext cx="6847575" cy="4100"/>
                          </a:xfrm>
                          <a:prstGeom prst="line">
                            <a:avLst/>
                          </a:prstGeom>
                          <a:ln w="571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975877" id="Group 40" o:spid="_x0000_s1026" style="position:absolute;margin-left:-.4pt;margin-top:36pt;width:539.8pt;height:44.9pt;z-index:252294144;mso-position-vertical-relative:page" coordsize="68554,57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554;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">
                  <v:imagedata r:id="rId10" o:title="" croptop="23533f" cropbottom="31595f" cropleft="12169f"/>
                </v:shape>
                <v:line id="Straight Connector 22" o:spid="_x0000_s1028" style="position:absolute;visibility:visible;mso-wrap-style:square" from="0,5475" to="68475,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" strokecolor="#243f60 [1604]" strokeweight="4.5pt">
                  <v:stroke joinstyle="miter"/>
                </v:line>
                <w10:wrap anchory="page"/>
              </v:group>
            </w:pict>
          </mc:Fallback>
        </mc:AlternateContent>
      </w:r>
    </w:p>
    <w:p w14:paraId="080D84B1" w14:textId="069DA43A" w:rsidR="00376192" w:rsidRDefault="00195D0D" w:rsidP="00BE2132">
      <w:pPr>
        <w:pStyle w:val="Heading3"/>
      </w:pPr>
      <w:r w:rsidRPr="005607E0">
        <w:t xml:space="preserve"> </w:t>
      </w:r>
      <w:r w:rsidR="00472568" w:rsidRPr="005607E0">
        <w:t xml:space="preserve"> </w:t>
      </w:r>
    </w:p>
    <w:p w14:paraId="731748A0" w14:textId="35DEF4C4" w:rsidR="00B2575F" w:rsidRPr="00B2575F" w:rsidRDefault="0023112A" w:rsidP="00B2575F">
      <w:pPr>
        <w:rPr>
          <w:lang w:val="en-CA"/>
        </w:rPr>
      </w:pPr>
      <w:r>
        <w:rPr>
          <w:noProof/>
          <w:lang w:val="en-CA"/>
        </w:rPr>
        <mc:AlternateContent>
          <mc:Choice Requires="wps">
            <w:drawing>
              <wp:anchor distT="0" distB="0" distL="114300" distR="114300" simplePos="0" relativeHeight="252292096" behindDoc="0" locked="0" layoutInCell="1" allowOverlap="1" wp14:anchorId="769556CB" wp14:editId="503B495F">
                <wp:simplePos x="0" y="0"/>
                <wp:positionH relativeFrom="column">
                  <wp:posOffset>-9626</wp:posOffset>
                </wp:positionH>
                <wp:positionV relativeFrom="page">
                  <wp:posOffset>1000125</wp:posOffset>
                </wp:positionV>
                <wp:extent cx="6850380" cy="955675"/>
                <wp:effectExtent l="0" t="0" r="7620" b="0"/>
                <wp:wrapNone/>
                <wp:docPr id="114386403" name="Rectangle 23"/>
                <wp:cNvGraphicFramePr/>
                <a:graphic xmlns:a="http://schemas.openxmlformats.org/drawingml/2006/main">
                  <a:graphicData uri="http://schemas.microsoft.com/office/word/2010/wordprocessingShape">
                    <wps:wsp>
                      <wps:cNvSpPr/>
                      <wps:spPr>
                        <a:xfrm>
                          <a:off x="0" y="0"/>
                          <a:ext cx="6850380" cy="95567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BAB7F" id="Rectangle 23" o:spid="_x0000_s1026" style="position:absolute;margin-left:-.75pt;margin-top:78.75pt;width:539.4pt;height:75.25pt;z-index:2522920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" fillcolor="#f2f2f2 [3052]" stroked="f" strokeweight="1pt">
                <w10:wrap anchory="page"/>
              </v:rect>
            </w:pict>
          </mc:Fallback>
        </mc:AlternateContent>
      </w:r>
      <w:r>
        <w:rPr>
          <w:noProof/>
          <w:lang w:val="en-CA"/>
        </w:rPr>
        <mc:AlternateContent>
          <mc:Choice Requires="wps">
            <w:drawing>
              <wp:anchor distT="0" distB="0" distL="114300" distR="114300" simplePos="0" relativeHeight="252293120" behindDoc="0" locked="0" layoutInCell="1" allowOverlap="1" wp14:anchorId="4560C391" wp14:editId="0D7A9330">
                <wp:simplePos x="0" y="0"/>
                <wp:positionH relativeFrom="column">
                  <wp:posOffset>-19251</wp:posOffset>
                </wp:positionH>
                <wp:positionV relativeFrom="page">
                  <wp:posOffset>1000125</wp:posOffset>
                </wp:positionV>
                <wp:extent cx="6805295" cy="845820"/>
                <wp:effectExtent l="0" t="0" r="0" b="0"/>
                <wp:wrapNone/>
                <wp:docPr id="640536169" name="Text Box 864276451"/>
                <wp:cNvGraphicFramePr/>
                <a:graphic xmlns:a="http://schemas.openxmlformats.org/drawingml/2006/main">
                  <a:graphicData uri="http://schemas.microsoft.com/office/word/2010/wordprocessingShape">
                    <wps:wsp>
                      <wps:cNvSpPr txBox="1"/>
                      <wps:spPr>
                        <a:xfrm>
                          <a:off x="0" y="0"/>
                          <a:ext cx="6805295" cy="845820"/>
                        </a:xfrm>
                        <a:prstGeom prst="rect">
                          <a:avLst/>
                        </a:prstGeom>
                        <a:noFill/>
                        <a:ln w="6350">
                          <a:noFill/>
                        </a:ln>
                      </wps:spPr>
                      <wps:txbx>
                        <w:txbxContent>
                          <w:p w14:paraId="55F93FCD" w14:textId="77777777" w:rsidR="007F079C" w:rsidRPr="00830A0B" w:rsidRDefault="007F079C" w:rsidP="007F079C">
                            <w:pPr>
                              <w:jc w:val="center"/>
                              <w:rPr>
                                <w:color w:val="1F497D" w:themeColor="text2"/>
                              </w:rPr>
                            </w:pPr>
                            <w:r w:rsidRPr="00830A0B">
                              <w:rPr>
                                <w:rFonts w:ascii="Century Gothic" w:hAnsi="Century Gothic"/>
                                <w:b/>
                                <w:bCs/>
                                <w:color w:val="1F497D" w:themeColor="text2"/>
                                <w:sz w:val="104"/>
                                <w:szCs w:val="104"/>
                                <w:lang w:val="en-CA"/>
                                <w14:shadow w14:blurRad="50800" w14:dist="38100" w14:dir="2700000" w14:sx="100000" w14:sy="100000" w14:kx="0" w14:ky="0" w14:algn="tl">
                                  <w14:srgbClr w14:val="000000">
                                    <w14:alpha w14:val="60000"/>
                                  </w14:srgbClr>
                                </w14:shadow>
                              </w:rPr>
                              <w:t>FRONT PORCH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60C391" id="_x0000_t202" coordsize="21600,21600" o:spt="202" path="m,l,21600r21600,l21600,xe">
                <v:stroke joinstyle="miter"/>
                <v:path gradientshapeok="t" o:connecttype="rect"/>
              </v:shapetype>
              <v:shape id="Text Box 864276451" o:spid="_x0000_s1026" type="#_x0000_t202" style="position:absolute;margin-left:-1.5pt;margin-top:78.75pt;width:535.85pt;height:66.6pt;z-index:2522931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" filled="f" stroked="f" strokeweight=".5pt">
                <v:textbox>
                  <w:txbxContent>
                    <w:p w14:paraId="55F93FCD" w14:textId="77777777" w:rsidR="007F079C" w:rsidRPr="00830A0B" w:rsidRDefault="007F079C" w:rsidP="007F079C">
                      <w:pPr>
                        <w:jc w:val="center"/>
                        <w:rPr>
                          <w:color w:val="1F497D" w:themeColor="text2"/>
                        </w:rPr>
                      </w:pPr>
                      <w:r w:rsidRPr="00830A0B">
                        <w:rPr>
                          <w:rFonts w:ascii="Century Gothic" w:hAnsi="Century Gothic"/>
                          <w:b/>
                          <w:bCs/>
                          <w:color w:val="1F497D" w:themeColor="text2"/>
                          <w:sz w:val="104"/>
                          <w:szCs w:val="104"/>
                          <w:lang w:val="en-CA"/>
                          <w14:shadow w14:blurRad="50800" w14:dist="38100" w14:dir="2700000" w14:sx="100000" w14:sy="100000" w14:kx="0" w14:ky="0" w14:algn="tl">
                            <w14:srgbClr w14:val="000000">
                              <w14:alpha w14:val="60000"/>
                            </w14:srgbClr>
                          </w14:shadow>
                        </w:rPr>
                        <w:t>FRONT PORCH NEWS</w:t>
                      </w:r>
                    </w:p>
                  </w:txbxContent>
                </v:textbox>
                <w10:wrap anchory="page"/>
              </v:shape>
            </w:pict>
          </mc:Fallback>
        </mc:AlternateContent>
      </w:r>
    </w:p>
    <w:p w14:paraId="38141949" w14:textId="05C9D361" w:rsidR="00DA6E23" w:rsidRDefault="00DA6E23" w:rsidP="00BE2132">
      <w:pPr>
        <w:pStyle w:val="Heading3"/>
      </w:pPr>
    </w:p>
    <w:p w14:paraId="1DDA93B3" w14:textId="46DA2F6A" w:rsidR="00161A39" w:rsidRDefault="0069240A" w:rsidP="006307DF">
      <w:r>
        <w:rPr>
          <w:noProof/>
        </w:rPr>
        <w:drawing>
          <wp:anchor distT="0" distB="0" distL="114300" distR="114300" simplePos="0" relativeHeight="252333056" behindDoc="0" locked="0" layoutInCell="1" allowOverlap="1" wp14:anchorId="3B59DC76" wp14:editId="5B89E97E">
            <wp:simplePos x="0" y="0"/>
            <wp:positionH relativeFrom="margin">
              <wp:align>left</wp:align>
            </wp:positionH>
            <wp:positionV relativeFrom="page">
              <wp:posOffset>3585597</wp:posOffset>
            </wp:positionV>
            <wp:extent cx="2690495" cy="1193165"/>
            <wp:effectExtent l="0" t="0" r="0" b="6985"/>
            <wp:wrapNone/>
            <wp:docPr id="655761263" name="Picture 24" descr="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 circ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49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1008" behindDoc="0" locked="0" layoutInCell="1" allowOverlap="1" wp14:anchorId="5AE917F5" wp14:editId="3AADD3CD">
            <wp:simplePos x="0" y="0"/>
            <wp:positionH relativeFrom="margin">
              <wp:align>center</wp:align>
            </wp:positionH>
            <wp:positionV relativeFrom="page">
              <wp:posOffset>1488551</wp:posOffset>
            </wp:positionV>
            <wp:extent cx="2690495" cy="1193165"/>
            <wp:effectExtent l="0" t="0" r="0" b="6985"/>
            <wp:wrapNone/>
            <wp:docPr id="353618140" name="Picture 24" descr="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 circ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49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12A">
        <w:rPr>
          <w:noProof/>
        </w:rPr>
        <mc:AlternateContent>
          <mc:Choice Requires="wps">
            <w:drawing>
              <wp:anchor distT="0" distB="0" distL="114300" distR="114300" simplePos="0" relativeHeight="252295168" behindDoc="0" locked="0" layoutInCell="1" allowOverlap="1" wp14:anchorId="7B14E648" wp14:editId="326D4B77">
                <wp:simplePos x="0" y="0"/>
                <wp:positionH relativeFrom="column">
                  <wp:posOffset>-14439</wp:posOffset>
                </wp:positionH>
                <wp:positionV relativeFrom="page">
                  <wp:posOffset>1924685</wp:posOffset>
                </wp:positionV>
                <wp:extent cx="6863080" cy="302895"/>
                <wp:effectExtent l="0" t="0" r="0" b="1905"/>
                <wp:wrapNone/>
                <wp:docPr id="1592349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302895"/>
                        </a:xfrm>
                        <a:prstGeom prst="rect">
                          <a:avLst/>
                        </a:prstGeom>
                        <a:solidFill>
                          <a:schemeClr val="tx2">
                            <a:lumMod val="75000"/>
                          </a:schemeClr>
                        </a:solidFill>
                        <a:ln>
                          <a:noFill/>
                        </a:ln>
                      </wps:spPr>
                      <wps:txbx>
                        <w:txbxContent>
                          <w:p w14:paraId="56218596" w14:textId="77777777" w:rsidR="000D4450" w:rsidRPr="00F626E0" w:rsidRDefault="000D4450" w:rsidP="000D4450">
                            <w:pPr>
                              <w:tabs>
                                <w:tab w:val="right" w:pos="10440"/>
                              </w:tabs>
                              <w:spacing w:before="20" w:after="0" w:line="257" w:lineRule="auto"/>
                              <w:jc w:val="center"/>
                              <w:rPr>
                                <w:rFonts w:cs="Calibri"/>
                                <w:b/>
                                <w:bCs/>
                                <w:color w:val="FFFFFF"/>
                                <w:szCs w:val="24"/>
                              </w:rPr>
                            </w:pPr>
                            <w:r w:rsidRPr="00F626E0">
                              <w:rPr>
                                <w:rFonts w:cs="Calibri"/>
                                <w:b/>
                                <w:bCs/>
                                <w:color w:val="FFFFFF"/>
                                <w:szCs w:val="24"/>
                              </w:rPr>
                              <w:t>Your Name | 555-333-2222 | email@emailaddress.com | Your Website</w:t>
                            </w:r>
                          </w:p>
                          <w:p w14:paraId="7A3268AD" w14:textId="77777777" w:rsidR="007F079C" w:rsidRDefault="007F079C" w:rsidP="007F079C">
                            <w:pPr>
                              <w:tabs>
                                <w:tab w:val="right" w:pos="10440"/>
                              </w:tabs>
                              <w:spacing w:after="160" w:line="256" w:lineRule="auto"/>
                              <w:rPr>
                                <w:b/>
                                <w:bCs/>
                                <w:color w:val="FFFFFF"/>
                                <w:lang w:val="en-CA"/>
                              </w:rPr>
                            </w:pPr>
                          </w:p>
                          <w:p w14:paraId="7AE6A3AA" w14:textId="77777777" w:rsidR="007F079C" w:rsidRPr="001739EB" w:rsidRDefault="007F079C" w:rsidP="007F079C">
                            <w:pPr>
                              <w:tabs>
                                <w:tab w:val="right" w:pos="10440"/>
                              </w:tabs>
                              <w:spacing w:line="252" w:lineRule="auto"/>
                              <w:rPr>
                                <w:b/>
                                <w:bCs/>
                                <w:color w:val="FFFFFF"/>
                                <w:lang w:val="en-CA"/>
                              </w:rPr>
                            </w:pPr>
                          </w:p>
                          <w:p w14:paraId="7D21A378" w14:textId="77777777" w:rsidR="007F079C" w:rsidRPr="001739EB" w:rsidRDefault="007F079C" w:rsidP="007F079C">
                            <w:pPr>
                              <w:spacing w:after="160" w:line="252" w:lineRule="auto"/>
                              <w:rPr>
                                <w:b/>
                                <w:bCs/>
                                <w:color w:val="FFFFFF"/>
                                <w:lang w:val="en-CA"/>
                              </w:rPr>
                            </w:pPr>
                            <w:r w:rsidRPr="001739EB">
                              <w:rPr>
                                <w:b/>
                                <w:bCs/>
                                <w:color w:val="FFFFFF"/>
                                <w:lang w:val="en-CA"/>
                              </w:rPr>
                              <w:t> </w:t>
                            </w:r>
                          </w:p>
                        </w:txbxContent>
                      </wps:txbx>
                      <wps:bodyPr rot="0" vert="horz" wrap="square" lIns="91440" tIns="45720" rIns="91440" bIns="45720" anchor="t" anchorCtr="0" upright="1">
                        <a:noAutofit/>
                      </wps:bodyPr>
                    </wps:wsp>
                  </a:graphicData>
                </a:graphic>
              </wp:anchor>
            </w:drawing>
          </mc:Choice>
          <mc:Fallback>
            <w:pict>
              <v:shape w14:anchorId="7B14E648" id="Text Box 2" o:spid="_x0000_s1027" type="#_x0000_t202" style="position:absolute;margin-left:-1.15pt;margin-top:151.55pt;width:540.4pt;height:23.85pt;z-index:252295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" fillcolor="#17365d [2415]" stroked="f">
                <v:textbox>
                  <w:txbxContent>
                    <w:p w14:paraId="56218596" w14:textId="77777777" w:rsidR="000D4450" w:rsidRPr="00F626E0" w:rsidRDefault="000D4450" w:rsidP="000D4450">
                      <w:pPr>
                        <w:tabs>
                          <w:tab w:val="right" w:pos="10440"/>
                        </w:tabs>
                        <w:spacing w:before="20" w:after="0" w:line="257" w:lineRule="auto"/>
                        <w:jc w:val="center"/>
                        <w:rPr>
                          <w:rFonts w:cs="Calibri"/>
                          <w:b/>
                          <w:bCs/>
                          <w:color w:val="FFFFFF"/>
                          <w:szCs w:val="24"/>
                        </w:rPr>
                      </w:pPr>
                      <w:r w:rsidRPr="00F626E0">
                        <w:rPr>
                          <w:rFonts w:cs="Calibri"/>
                          <w:b/>
                          <w:bCs/>
                          <w:color w:val="FFFFFF"/>
                          <w:szCs w:val="24"/>
                        </w:rPr>
                        <w:t>Your Name | 555-333-2222 | email@emailaddress.com | Your Website</w:t>
                      </w:r>
                    </w:p>
                    <w:p w14:paraId="7A3268AD" w14:textId="77777777" w:rsidR="007F079C" w:rsidRDefault="007F079C" w:rsidP="007F079C">
                      <w:pPr>
                        <w:tabs>
                          <w:tab w:val="right" w:pos="10440"/>
                        </w:tabs>
                        <w:spacing w:after="160" w:line="256" w:lineRule="auto"/>
                        <w:rPr>
                          <w:b/>
                          <w:bCs/>
                          <w:color w:val="FFFFFF"/>
                          <w:lang w:val="en-CA"/>
                        </w:rPr>
                      </w:pPr>
                    </w:p>
                    <w:p w14:paraId="7AE6A3AA" w14:textId="77777777" w:rsidR="007F079C" w:rsidRPr="001739EB" w:rsidRDefault="007F079C" w:rsidP="007F079C">
                      <w:pPr>
                        <w:tabs>
                          <w:tab w:val="right" w:pos="10440"/>
                        </w:tabs>
                        <w:spacing w:line="252" w:lineRule="auto"/>
                        <w:rPr>
                          <w:b/>
                          <w:bCs/>
                          <w:color w:val="FFFFFF"/>
                          <w:lang w:val="en-CA"/>
                        </w:rPr>
                      </w:pPr>
                    </w:p>
                    <w:p w14:paraId="7D21A378" w14:textId="77777777" w:rsidR="007F079C" w:rsidRPr="001739EB" w:rsidRDefault="007F079C" w:rsidP="007F079C">
                      <w:pPr>
                        <w:spacing w:after="160" w:line="252" w:lineRule="auto"/>
                        <w:rPr>
                          <w:b/>
                          <w:bCs/>
                          <w:color w:val="FFFFFF"/>
                          <w:lang w:val="en-CA"/>
                        </w:rPr>
                      </w:pPr>
                      <w:r w:rsidRPr="001739EB">
                        <w:rPr>
                          <w:b/>
                          <w:bCs/>
                          <w:color w:val="FFFFFF"/>
                          <w:lang w:val="en-CA"/>
                        </w:rPr>
                        <w:t> </w:t>
                      </w:r>
                    </w:p>
                  </w:txbxContent>
                </v:textbox>
                <w10:wrap anchory="page"/>
              </v:shape>
            </w:pict>
          </mc:Fallback>
        </mc:AlternateContent>
      </w:r>
      <w:r w:rsidR="00161A39">
        <w:rPr>
          <w:noProof/>
        </w:rPr>
        <mc:AlternateContent>
          <mc:Choice Requires="wps">
            <w:drawing>
              <wp:anchor distT="0" distB="0" distL="114300" distR="114300" simplePos="0" relativeHeight="252281856" behindDoc="0" locked="0" layoutInCell="1" allowOverlap="1" wp14:anchorId="3CA71590" wp14:editId="46BB68B2">
                <wp:simplePos x="0" y="0"/>
                <wp:positionH relativeFrom="column">
                  <wp:posOffset>11430</wp:posOffset>
                </wp:positionH>
                <wp:positionV relativeFrom="page">
                  <wp:posOffset>6149340</wp:posOffset>
                </wp:positionV>
                <wp:extent cx="2355850" cy="3446145"/>
                <wp:effectExtent l="0" t="0" r="0" b="1905"/>
                <wp:wrapNone/>
                <wp:docPr id="29423875" name="Text Box 48"/>
                <wp:cNvGraphicFramePr/>
                <a:graphic xmlns:a="http://schemas.openxmlformats.org/drawingml/2006/main">
                  <a:graphicData uri="http://schemas.microsoft.com/office/word/2010/wordprocessingShape">
                    <wps:wsp>
                      <wps:cNvSpPr txBox="1"/>
                      <wps:spPr>
                        <a:xfrm>
                          <a:off x="0" y="0"/>
                          <a:ext cx="2355850" cy="3446145"/>
                        </a:xfrm>
                        <a:prstGeom prst="rect">
                          <a:avLst/>
                        </a:prstGeom>
                        <a:noFill/>
                        <a:ln w="6350">
                          <a:noFill/>
                        </a:ln>
                      </wps:spPr>
                      <wps:txbx>
                        <w:txbxContent>
                          <w:p w14:paraId="3BD6F9C0" w14:textId="18211C4C" w:rsidR="00C93C33" w:rsidRPr="00161A39" w:rsidRDefault="00C93C33" w:rsidP="00161A39">
                            <w:pPr>
                              <w:pStyle w:val="Heading3"/>
                            </w:pPr>
                            <w:r w:rsidRPr="00161A39">
                              <w:t xml:space="preserve">Plan Your Love </w:t>
                            </w:r>
                            <w:r w:rsidR="00161A39" w:rsidRPr="00161A39">
                              <w:t>for A</w:t>
                            </w:r>
                            <w:r w:rsidR="00161A39">
                              <w:t xml:space="preserve">n Entire </w:t>
                            </w:r>
                            <w:r w:rsidR="00161A39" w:rsidRPr="00161A39">
                              <w:t>Year</w:t>
                            </w:r>
                          </w:p>
                          <w:p w14:paraId="4138120B" w14:textId="2C3FAA32" w:rsidR="00C93C33" w:rsidRPr="00C93C33" w:rsidRDefault="00C93C33" w:rsidP="00C93C33">
                            <w:r w:rsidRPr="00C93C33">
                              <w:t>A husband went viral recently for sharing something unexpectedly romantic: instead of winging Valentine’s Day, he and his wife planned their entire year together in one sitting. </w:t>
                            </w:r>
                            <w:r w:rsidR="00161A39">
                              <w:t>All the</w:t>
                            </w:r>
                            <w:r w:rsidRPr="00C93C33">
                              <w:t xml:space="preserve"> vacations and anniversaries, </w:t>
                            </w:r>
                            <w:r w:rsidR="002903D2">
                              <w:t>all the</w:t>
                            </w:r>
                            <w:r w:rsidRPr="00C93C33">
                              <w:t xml:space="preserve"> quiet dinners, lazy Sundays, and those “we should really do that sometime” ideas.</w:t>
                            </w:r>
                          </w:p>
                          <w:p w14:paraId="1F18FAED" w14:textId="12F50D80" w:rsidR="00C93C33" w:rsidRPr="00C93C33" w:rsidRDefault="00C93C33" w:rsidP="00C93C33">
                            <w:r w:rsidRPr="00C93C33">
                              <w:t>Social media fell in love with the idea. It was two people saying, 'You matter enough to schedule</w:t>
                            </w:r>
                            <w:r w:rsidR="002903D2">
                              <w:t xml:space="preserve"> time</w:t>
                            </w:r>
                            <w:r w:rsidRPr="00C93C33">
                              <w:t>.' So</w:t>
                            </w:r>
                            <w:r>
                              <w:t>,</w:t>
                            </w:r>
                            <w:r w:rsidRPr="00C93C33">
                              <w:t xml:space="preserve"> this Valentine’s Day, buy the card</w:t>
                            </w:r>
                            <w:r w:rsidR="002903D2">
                              <w:t>, b</w:t>
                            </w:r>
                            <w:r w:rsidRPr="00C93C33">
                              <w:t>ut also spend a cozy</w:t>
                            </w:r>
                            <w:r>
                              <w:t xml:space="preserve"> </w:t>
                            </w:r>
                            <w:r w:rsidRPr="00C93C33">
                              <w:t>day of planning dates</w:t>
                            </w:r>
                            <w:r w:rsidR="002903D2">
                              <w:t>. Then</w:t>
                            </w:r>
                            <w:r w:rsidRPr="00C93C33">
                              <w:t xml:space="preserve"> protect them like they matter. </w:t>
                            </w:r>
                            <w:r w:rsidRPr="00C93C33">
                              <w:rPr>
                                <w:b/>
                                <w:bCs/>
                              </w:rPr>
                              <w:t>Because they do.</w:t>
                            </w:r>
                          </w:p>
                          <w:p w14:paraId="386AF366" w14:textId="430F4500" w:rsidR="00784EC4" w:rsidRDefault="00784EC4" w:rsidP="00784EC4">
                            <w:pPr>
                              <w:ind w:left="18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71590" id="Text Box 48" o:spid="_x0000_s1028" type="#_x0000_t202" style="position:absolute;margin-left:.9pt;margin-top:484.2pt;width:185.5pt;height:271.35pt;z-index:2522818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" filled="f" stroked="f" strokeweight=".5pt">
                <v:textbox>
                  <w:txbxContent>
                    <w:p w14:paraId="3BD6F9C0" w14:textId="18211C4C" w:rsidR="00C93C33" w:rsidRPr="00161A39" w:rsidRDefault="00C93C33" w:rsidP="00161A39">
                      <w:pPr>
                        <w:pStyle w:val="Heading3"/>
                      </w:pPr>
                      <w:r w:rsidRPr="00161A39">
                        <w:t xml:space="preserve">Plan Your Love </w:t>
                      </w:r>
                      <w:r w:rsidR="00161A39" w:rsidRPr="00161A39">
                        <w:t>for A</w:t>
                      </w:r>
                      <w:r w:rsidR="00161A39">
                        <w:t xml:space="preserve">n Entire </w:t>
                      </w:r>
                      <w:r w:rsidR="00161A39" w:rsidRPr="00161A39">
                        <w:t>Year</w:t>
                      </w:r>
                    </w:p>
                    <w:p w14:paraId="4138120B" w14:textId="2C3FAA32" w:rsidR="00C93C33" w:rsidRPr="00C93C33" w:rsidRDefault="00C93C33" w:rsidP="00C93C33">
                      <w:r w:rsidRPr="00C93C33">
                        <w:t>A husband went viral recently for sharing something unexpectedly romantic: instead of winging Valentine’s Day, he and his wife planned their entire year together in one sitting. </w:t>
                      </w:r>
                      <w:r w:rsidR="00161A39">
                        <w:t>All the</w:t>
                      </w:r>
                      <w:r w:rsidRPr="00C93C33">
                        <w:t xml:space="preserve"> vacations and anniversaries, </w:t>
                      </w:r>
                      <w:r w:rsidR="002903D2">
                        <w:t>all the</w:t>
                      </w:r>
                      <w:r w:rsidRPr="00C93C33">
                        <w:t xml:space="preserve"> quiet dinners, lazy Sundays, and those “we should really do that sometime” ideas.</w:t>
                      </w:r>
                    </w:p>
                    <w:p w14:paraId="1F18FAED" w14:textId="12F50D80" w:rsidR="00C93C33" w:rsidRPr="00C93C33" w:rsidRDefault="00C93C33" w:rsidP="00C93C33">
                      <w:r w:rsidRPr="00C93C33">
                        <w:t>Social media fell in love with the idea. It was two people saying, 'You matter enough to schedule</w:t>
                      </w:r>
                      <w:r w:rsidR="002903D2">
                        <w:t xml:space="preserve"> time</w:t>
                      </w:r>
                      <w:r w:rsidRPr="00C93C33">
                        <w:t>.' So</w:t>
                      </w:r>
                      <w:r>
                        <w:t>,</w:t>
                      </w:r>
                      <w:r w:rsidRPr="00C93C33">
                        <w:t xml:space="preserve"> this Valentine’s Day, buy the card</w:t>
                      </w:r>
                      <w:r w:rsidR="002903D2">
                        <w:t>, b</w:t>
                      </w:r>
                      <w:r w:rsidRPr="00C93C33">
                        <w:t>ut also spend a cozy</w:t>
                      </w:r>
                      <w:r>
                        <w:t xml:space="preserve"> </w:t>
                      </w:r>
                      <w:r w:rsidRPr="00C93C33">
                        <w:t>day of planning dates</w:t>
                      </w:r>
                      <w:r w:rsidR="002903D2">
                        <w:t>. Then</w:t>
                      </w:r>
                      <w:r w:rsidRPr="00C93C33">
                        <w:t xml:space="preserve"> protect them like they matter. </w:t>
                      </w:r>
                      <w:r w:rsidRPr="00C93C33">
                        <w:rPr>
                          <w:b/>
                          <w:bCs/>
                        </w:rPr>
                        <w:t>Because they do.</w:t>
                      </w:r>
                    </w:p>
                    <w:p w14:paraId="386AF366" w14:textId="430F4500" w:rsidR="00784EC4" w:rsidRDefault="00784EC4" w:rsidP="00784EC4">
                      <w:pPr>
                        <w:ind w:left="1890"/>
                      </w:pPr>
                    </w:p>
                  </w:txbxContent>
                </v:textbox>
                <w10:wrap anchory="page"/>
              </v:shape>
            </w:pict>
          </mc:Fallback>
        </mc:AlternateContent>
      </w:r>
      <w:r w:rsidR="00161A39">
        <w:rPr>
          <w:noProof/>
        </w:rPr>
        <mc:AlternateContent>
          <mc:Choice Requires="wps">
            <w:drawing>
              <wp:anchor distT="0" distB="0" distL="114300" distR="114300" simplePos="0" relativeHeight="252323840" behindDoc="0" locked="0" layoutInCell="1" allowOverlap="1" wp14:anchorId="5CA651CD" wp14:editId="29070810">
                <wp:simplePos x="0" y="0"/>
                <wp:positionH relativeFrom="column">
                  <wp:posOffset>11430</wp:posOffset>
                </wp:positionH>
                <wp:positionV relativeFrom="paragraph">
                  <wp:posOffset>2956560</wp:posOffset>
                </wp:positionV>
                <wp:extent cx="2355850" cy="1691640"/>
                <wp:effectExtent l="0" t="0" r="6350" b="3810"/>
                <wp:wrapNone/>
                <wp:docPr id="1605107710" name="Text Box 38"/>
                <wp:cNvGraphicFramePr/>
                <a:graphic xmlns:a="http://schemas.openxmlformats.org/drawingml/2006/main">
                  <a:graphicData uri="http://schemas.microsoft.com/office/word/2010/wordprocessingShape">
                    <wps:wsp>
                      <wps:cNvSpPr txBox="1"/>
                      <wps:spPr>
                        <a:xfrm>
                          <a:off x="0" y="0"/>
                          <a:ext cx="2355850" cy="1691640"/>
                        </a:xfrm>
                        <a:prstGeom prst="rect">
                          <a:avLst/>
                        </a:prstGeom>
                        <a:solidFill>
                          <a:srgbClr val="A40000"/>
                        </a:solidFill>
                        <a:ln w="6350">
                          <a:noFill/>
                        </a:ln>
                      </wps:spPr>
                      <wps:txbx>
                        <w:txbxContent>
                          <w:p w14:paraId="5B63E318" w14:textId="72828B2A" w:rsidR="00161A39" w:rsidRPr="00161A39" w:rsidRDefault="00161A39" w:rsidP="00161A39">
                            <w:pPr>
                              <w:pStyle w:val="Heading3"/>
                              <w:rPr>
                                <w:color w:val="FFFFFF" w:themeColor="background1"/>
                              </w:rPr>
                            </w:pPr>
                            <w:r w:rsidRPr="00161A39">
                              <w:rPr>
                                <w:color w:val="FFFFFF" w:themeColor="background1"/>
                              </w:rPr>
                              <w:t>FEBRUARY QUIZ</w:t>
                            </w:r>
                          </w:p>
                          <w:p w14:paraId="770FC675" w14:textId="5BF4DA34" w:rsidR="00161A39" w:rsidRPr="00161A39" w:rsidRDefault="00161A39" w:rsidP="00161A39">
                            <w:pPr>
                              <w:jc w:val="center"/>
                              <w:rPr>
                                <w:i/>
                                <w:iCs/>
                              </w:rPr>
                            </w:pPr>
                            <w:r w:rsidRPr="00161A39">
                              <w:rPr>
                                <w:i/>
                                <w:iCs/>
                              </w:rPr>
                              <w:t>You are trying to get out of a room alive. There are 3 exit doors. Behind door one is a lake of boiling lava. Behind the second are zombies who eat brains. Behind the third are huge lions who have not eaten for a year. Which door do you take?</w:t>
                            </w:r>
                          </w:p>
                          <w:p w14:paraId="74F3024B" w14:textId="77777777" w:rsidR="00161A39" w:rsidRDefault="00161A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651CD" id="Text Box 38" o:spid="_x0000_s1029" type="#_x0000_t202" style="position:absolute;margin-left:.9pt;margin-top:232.8pt;width:185.5pt;height:133.2pt;z-index:2523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" fillcolor="#a40000" stroked="f" strokeweight=".5pt">
                <v:textbox>
                  <w:txbxContent>
                    <w:p w14:paraId="5B63E318" w14:textId="72828B2A" w:rsidR="00161A39" w:rsidRPr="00161A39" w:rsidRDefault="00161A39" w:rsidP="00161A39">
                      <w:pPr>
                        <w:pStyle w:val="Heading3"/>
                        <w:rPr>
                          <w:color w:val="FFFFFF" w:themeColor="background1"/>
                        </w:rPr>
                      </w:pPr>
                      <w:r w:rsidRPr="00161A39">
                        <w:rPr>
                          <w:color w:val="FFFFFF" w:themeColor="background1"/>
                        </w:rPr>
                        <w:t>FEBRUARY QUIZ</w:t>
                      </w:r>
                    </w:p>
                    <w:p w14:paraId="770FC675" w14:textId="5BF4DA34" w:rsidR="00161A39" w:rsidRPr="00161A39" w:rsidRDefault="00161A39" w:rsidP="00161A39">
                      <w:pPr>
                        <w:jc w:val="center"/>
                        <w:rPr>
                          <w:i/>
                          <w:iCs/>
                        </w:rPr>
                      </w:pPr>
                      <w:r w:rsidRPr="00161A39">
                        <w:rPr>
                          <w:i/>
                          <w:iCs/>
                        </w:rPr>
                        <w:t>You are trying to get out of a room alive. There are 3 exit doors. Behind door one is a lake of boiling lava. Behind the second are zombies who eat brains. Behind the third are huge lions who have not eaten for a year. Which door do you take?</w:t>
                      </w:r>
                    </w:p>
                    <w:p w14:paraId="74F3024B" w14:textId="77777777" w:rsidR="00161A39" w:rsidRDefault="00161A39"/>
                  </w:txbxContent>
                </v:textbox>
              </v:shape>
            </w:pict>
          </mc:Fallback>
        </mc:AlternateContent>
      </w:r>
      <w:r w:rsidR="00161A39">
        <w:rPr>
          <w:noProof/>
        </w:rPr>
        <mc:AlternateContent>
          <mc:Choice Requires="wps">
            <w:drawing>
              <wp:anchor distT="0" distB="0" distL="114300" distR="114300" simplePos="0" relativeHeight="252252160" behindDoc="0" locked="0" layoutInCell="1" allowOverlap="1" wp14:anchorId="5BC018EA" wp14:editId="2B18BF98">
                <wp:simplePos x="0" y="0"/>
                <wp:positionH relativeFrom="margin">
                  <wp:align>left</wp:align>
                </wp:positionH>
                <wp:positionV relativeFrom="page">
                  <wp:posOffset>2213811</wp:posOffset>
                </wp:positionV>
                <wp:extent cx="2362835" cy="2366010"/>
                <wp:effectExtent l="0" t="0" r="0" b="0"/>
                <wp:wrapNone/>
                <wp:docPr id="84984522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2366010"/>
                        </a:xfrm>
                        <a:prstGeom prst="rect">
                          <a:avLst/>
                        </a:prstGeom>
                        <a:solidFill>
                          <a:schemeClr val="bg2"/>
                        </a:solidFill>
                        <a:ln>
                          <a:noFill/>
                        </a:ln>
                      </wps:spPr>
                      <wps:txbx>
                        <w:txbxContent>
                          <w:p w14:paraId="53B72C07" w14:textId="77777777" w:rsidR="004E5116" w:rsidRPr="005F337F" w:rsidRDefault="004E5116" w:rsidP="00BE2132">
                            <w:pPr>
                              <w:pStyle w:val="Heading2"/>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BC018EA" id="Text Box 215" o:spid="_x0000_s1030" type="#_x0000_t202" style="position:absolute;margin-left:0;margin-top:174.3pt;width:186.05pt;height:186.3pt;z-index:252252160;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" fillcolor="#eeece1 [3214]" stroked="f">
                <v:textbox>
                  <w:txbxContent>
                    <w:p w14:paraId="53B72C07" w14:textId="77777777" w:rsidR="004E5116" w:rsidRPr="005F337F" w:rsidRDefault="004E5116" w:rsidP="00BE2132">
                      <w:pPr>
                        <w:pStyle w:val="Heading2"/>
                      </w:pPr>
                    </w:p>
                  </w:txbxContent>
                </v:textbox>
                <w10:wrap anchorx="margin" anchory="page"/>
              </v:shape>
            </w:pict>
          </mc:Fallback>
        </mc:AlternateContent>
      </w:r>
      <w:r w:rsidR="00161A39">
        <w:rPr>
          <w:noProof/>
        </w:rPr>
        <w:drawing>
          <wp:anchor distT="0" distB="0" distL="114300" distR="114300" simplePos="0" relativeHeight="252301312" behindDoc="0" locked="0" layoutInCell="1" allowOverlap="1" wp14:anchorId="7C7D4BB2" wp14:editId="5FA980F1">
            <wp:simplePos x="0" y="0"/>
            <wp:positionH relativeFrom="margin">
              <wp:posOffset>97155</wp:posOffset>
            </wp:positionH>
            <wp:positionV relativeFrom="page">
              <wp:posOffset>2286000</wp:posOffset>
            </wp:positionV>
            <wp:extent cx="2199005" cy="880110"/>
            <wp:effectExtent l="0" t="0" r="0" b="0"/>
            <wp:wrapNone/>
            <wp:docPr id="2148783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78330" name="Picture 214878330"/>
                    <pic:cNvPicPr/>
                  </pic:nvPicPr>
                  <pic:blipFill rotWithShape="1">
                    <a:blip r:embed="rId12" cstate="print">
                      <a:extLst>
                        <a:ext uri="{28A0092B-C50C-407E-A947-70E740481C1C}">
                          <a14:useLocalDpi xmlns:a14="http://schemas.microsoft.com/office/drawing/2010/main" val="0"/>
                        </a:ext>
                      </a:extLst>
                    </a:blip>
                    <a:srcRect b="26610"/>
                    <a:stretch>
                      <a:fillRect/>
                    </a:stretch>
                  </pic:blipFill>
                  <pic:spPr bwMode="auto">
                    <a:xfrm>
                      <a:off x="0" y="0"/>
                      <a:ext cx="219900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A39">
        <w:rPr>
          <w:noProof/>
        </w:rPr>
        <mc:AlternateContent>
          <mc:Choice Requires="wps">
            <w:drawing>
              <wp:anchor distT="0" distB="0" distL="114300" distR="114300" simplePos="0" relativeHeight="252254208" behindDoc="0" locked="0" layoutInCell="1" allowOverlap="1" wp14:anchorId="29E44377" wp14:editId="592A4C3B">
                <wp:simplePos x="0" y="0"/>
                <wp:positionH relativeFrom="column">
                  <wp:posOffset>34290</wp:posOffset>
                </wp:positionH>
                <wp:positionV relativeFrom="page">
                  <wp:posOffset>3154680</wp:posOffset>
                </wp:positionV>
                <wp:extent cx="2364105" cy="1325880"/>
                <wp:effectExtent l="0" t="0" r="0" b="7620"/>
                <wp:wrapNone/>
                <wp:docPr id="584631256" name="Text Box 34"/>
                <wp:cNvGraphicFramePr/>
                <a:graphic xmlns:a="http://schemas.openxmlformats.org/drawingml/2006/main">
                  <a:graphicData uri="http://schemas.microsoft.com/office/word/2010/wordprocessingShape">
                    <wps:wsp>
                      <wps:cNvSpPr txBox="1"/>
                      <wps:spPr>
                        <a:xfrm>
                          <a:off x="0" y="0"/>
                          <a:ext cx="2364105" cy="1325880"/>
                        </a:xfrm>
                        <a:prstGeom prst="rect">
                          <a:avLst/>
                        </a:prstGeom>
                        <a:noFill/>
                        <a:ln w="6350">
                          <a:noFill/>
                        </a:ln>
                      </wps:spPr>
                      <wps:txbx>
                        <w:txbxContent>
                          <w:p w14:paraId="7B63D12B" w14:textId="62338815" w:rsidR="00161A39" w:rsidRPr="00161A39" w:rsidRDefault="00161A39" w:rsidP="00161A39">
                            <w:pPr>
                              <w:spacing w:after="40"/>
                              <w:jc w:val="center"/>
                              <w:rPr>
                                <w:rFonts w:ascii="Caveat" w:hAnsi="Caveat"/>
                                <w:b/>
                                <w:bCs/>
                                <w:color w:val="C00000"/>
                                <w:sz w:val="32"/>
                                <w:szCs w:val="32"/>
                              </w:rPr>
                            </w:pPr>
                            <w:r w:rsidRPr="00161A39">
                              <w:rPr>
                                <w:rFonts w:ascii="Caveat" w:hAnsi="Caveat"/>
                                <w:b/>
                                <w:bCs/>
                                <w:color w:val="C00000"/>
                                <w:sz w:val="32"/>
                                <w:szCs w:val="32"/>
                              </w:rPr>
                              <w:t>Happy Valentine’s Day!</w:t>
                            </w:r>
                          </w:p>
                          <w:p w14:paraId="70F35605" w14:textId="3EFF133C" w:rsidR="004E5116" w:rsidRPr="001E02B0" w:rsidRDefault="007F2D6C" w:rsidP="001E02B0">
                            <w:pPr>
                              <w:jc w:val="center"/>
                            </w:pPr>
                            <w:r>
                              <w:t>Do you need to get your sweetheart something special for Valentine’s Day? Let’s go find your dream home!</w:t>
                            </w:r>
                          </w:p>
                          <w:p w14:paraId="4237E7C4" w14:textId="7B14A47C" w:rsidR="004E5116" w:rsidRPr="00161A39" w:rsidRDefault="000D4450" w:rsidP="00BE2132">
                            <w:pPr>
                              <w:pStyle w:val="Heading3"/>
                              <w:rPr>
                                <w:color w:val="C00000"/>
                                <w:sz w:val="18"/>
                                <w:szCs w:val="18"/>
                              </w:rPr>
                            </w:pPr>
                            <w:r>
                              <w:rPr>
                                <w:color w:val="C00000"/>
                                <w:sz w:val="28"/>
                                <w:szCs w:val="28"/>
                              </w:rPr>
                              <w:t>555-333-2222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4377" id="Text Box 34" o:spid="_x0000_s1031" type="#_x0000_t202" style="position:absolute;margin-left:2.7pt;margin-top:248.4pt;width:186.15pt;height:104.4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" filled="f" stroked="f" strokeweight=".5pt">
                <v:textbox>
                  <w:txbxContent>
                    <w:p w14:paraId="7B63D12B" w14:textId="62338815" w:rsidR="00161A39" w:rsidRPr="00161A39" w:rsidRDefault="00161A39" w:rsidP="00161A39">
                      <w:pPr>
                        <w:spacing w:after="40"/>
                        <w:jc w:val="center"/>
                        <w:rPr>
                          <w:rFonts w:ascii="Caveat" w:hAnsi="Caveat"/>
                          <w:b/>
                          <w:bCs/>
                          <w:color w:val="C00000"/>
                          <w:sz w:val="32"/>
                          <w:szCs w:val="32"/>
                        </w:rPr>
                      </w:pPr>
                      <w:r w:rsidRPr="00161A39">
                        <w:rPr>
                          <w:rFonts w:ascii="Caveat" w:hAnsi="Caveat"/>
                          <w:b/>
                          <w:bCs/>
                          <w:color w:val="C00000"/>
                          <w:sz w:val="32"/>
                          <w:szCs w:val="32"/>
                        </w:rPr>
                        <w:t>Happy Valentine’s Day!</w:t>
                      </w:r>
                    </w:p>
                    <w:p w14:paraId="70F35605" w14:textId="3EFF133C" w:rsidR="004E5116" w:rsidRPr="001E02B0" w:rsidRDefault="007F2D6C" w:rsidP="001E02B0">
                      <w:pPr>
                        <w:jc w:val="center"/>
                      </w:pPr>
                      <w:r>
                        <w:t>Do you need to get your sweetheart something special for Valentine’s Day? Let’s go find your dream home!</w:t>
                      </w:r>
                    </w:p>
                    <w:p w14:paraId="4237E7C4" w14:textId="7B14A47C" w:rsidR="004E5116" w:rsidRPr="00161A39" w:rsidRDefault="000D4450" w:rsidP="00BE2132">
                      <w:pPr>
                        <w:pStyle w:val="Heading3"/>
                        <w:rPr>
                          <w:color w:val="C00000"/>
                          <w:sz w:val="18"/>
                          <w:szCs w:val="18"/>
                        </w:rPr>
                      </w:pPr>
                      <w:r>
                        <w:rPr>
                          <w:color w:val="C00000"/>
                          <w:sz w:val="28"/>
                          <w:szCs w:val="28"/>
                        </w:rPr>
                        <w:t>555-333-2222</w:t>
                      </w:r>
                    </w:p>
                  </w:txbxContent>
                </v:textbox>
                <w10:wrap anchory="page"/>
              </v:shape>
            </w:pict>
          </mc:Fallback>
        </mc:AlternateContent>
      </w:r>
      <w:r w:rsidR="00401FD2">
        <w:rPr>
          <w:noProof/>
        </w:rPr>
        <w:drawing>
          <wp:anchor distT="0" distB="0" distL="114300" distR="114300" simplePos="0" relativeHeight="252305408" behindDoc="0" locked="0" layoutInCell="1" allowOverlap="1" wp14:anchorId="36441CF0" wp14:editId="02193280">
            <wp:simplePos x="0" y="0"/>
            <wp:positionH relativeFrom="margin">
              <wp:posOffset>5755005</wp:posOffset>
            </wp:positionH>
            <wp:positionV relativeFrom="page">
              <wp:posOffset>8578215</wp:posOffset>
            </wp:positionV>
            <wp:extent cx="960120" cy="960120"/>
            <wp:effectExtent l="0" t="0" r="0" b="0"/>
            <wp:wrapNone/>
            <wp:docPr id="17806498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49810" name="Picture 17806498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4C3951">
        <w:rPr>
          <w:noProof/>
        </w:rPr>
        <mc:AlternateContent>
          <mc:Choice Requires="wps">
            <w:drawing>
              <wp:anchor distT="0" distB="0" distL="114300" distR="114300" simplePos="0" relativeHeight="252251136" behindDoc="0" locked="0" layoutInCell="1" allowOverlap="1" wp14:anchorId="7855E843" wp14:editId="0244F933">
                <wp:simplePos x="0" y="0"/>
                <wp:positionH relativeFrom="column">
                  <wp:posOffset>2377440</wp:posOffset>
                </wp:positionH>
                <wp:positionV relativeFrom="margin">
                  <wp:posOffset>8058150</wp:posOffset>
                </wp:positionV>
                <wp:extent cx="4424680" cy="1090930"/>
                <wp:effectExtent l="0" t="0" r="0" b="0"/>
                <wp:wrapNone/>
                <wp:docPr id="1320946541" name="Text Box 418144821"/>
                <wp:cNvGraphicFramePr/>
                <a:graphic xmlns:a="http://schemas.openxmlformats.org/drawingml/2006/main">
                  <a:graphicData uri="http://schemas.microsoft.com/office/word/2010/wordprocessingShape">
                    <wps:wsp>
                      <wps:cNvSpPr txBox="1"/>
                      <wps:spPr>
                        <a:xfrm>
                          <a:off x="0" y="0"/>
                          <a:ext cx="4424680" cy="1090930"/>
                        </a:xfrm>
                        <a:prstGeom prst="rect">
                          <a:avLst/>
                        </a:prstGeom>
                        <a:solidFill>
                          <a:schemeClr val="bg2"/>
                        </a:solidFill>
                        <a:ln w="6350">
                          <a:noFill/>
                        </a:ln>
                      </wps:spPr>
                      <wps:txbx>
                        <w:txbxContent>
                          <w:p w14:paraId="2F75A5EB" w14:textId="4F92CA1A" w:rsidR="004E5116" w:rsidRPr="00810A46" w:rsidRDefault="004C3951" w:rsidP="004C3951">
                            <w:pPr>
                              <w:pStyle w:val="Heading4"/>
                              <w:ind w:left="0" w:right="1719"/>
                              <w:rPr>
                                <w:highlight w:val="yellow"/>
                              </w:rPr>
                            </w:pPr>
                            <w:r>
                              <w:t>What To Do When Your House Didn’t Sell</w:t>
                            </w:r>
                          </w:p>
                          <w:p w14:paraId="4F6AEA9B" w14:textId="7CB9B251" w:rsidR="004E5116" w:rsidRPr="002B37D4" w:rsidRDefault="004C3951" w:rsidP="00F960AB">
                            <w:pPr>
                              <w:ind w:left="90" w:right="1840"/>
                              <w:jc w:val="center"/>
                            </w:pPr>
                            <w:r w:rsidRPr="004C3951">
                              <w:t xml:space="preserve">The reason homes don't sell is that they were mismatched to the market in some way. Read this to learn what </w:t>
                            </w:r>
                            <w:r>
                              <w:t>you can</w:t>
                            </w:r>
                            <w:r w:rsidRPr="004C3951">
                              <w:t xml:space="preserve"> do next.</w:t>
                            </w:r>
                            <w:r>
                              <w:t xml:space="preserve"> Or text me for a 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5E843" id="Text Box 418144821" o:spid="_x0000_s1032" type="#_x0000_t202" style="position:absolute;margin-left:187.2pt;margin-top:634.5pt;width:348.4pt;height:85.9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" fillcolor="#eeece1 [3214]" stroked="f" strokeweight=".5pt">
                <v:textbox>
                  <w:txbxContent>
                    <w:p w14:paraId="2F75A5EB" w14:textId="4F92CA1A" w:rsidR="004E5116" w:rsidRPr="00810A46" w:rsidRDefault="004C3951" w:rsidP="004C3951">
                      <w:pPr>
                        <w:pStyle w:val="Heading4"/>
                        <w:ind w:left="0" w:right="1719"/>
                        <w:rPr>
                          <w:highlight w:val="yellow"/>
                        </w:rPr>
                      </w:pPr>
                      <w:r>
                        <w:t>What To Do When Your House Didn’t Sell</w:t>
                      </w:r>
                    </w:p>
                    <w:p w14:paraId="4F6AEA9B" w14:textId="7CB9B251" w:rsidR="004E5116" w:rsidRPr="002B37D4" w:rsidRDefault="004C3951" w:rsidP="00F960AB">
                      <w:pPr>
                        <w:ind w:left="90" w:right="1840"/>
                        <w:jc w:val="center"/>
                      </w:pPr>
                      <w:r w:rsidRPr="004C3951">
                        <w:t xml:space="preserve">The reason homes don't sell is that they were mismatched to the market in some way. Read this to learn what </w:t>
                      </w:r>
                      <w:r>
                        <w:t>you can</w:t>
                      </w:r>
                      <w:r w:rsidRPr="004C3951">
                        <w:t xml:space="preserve"> do next.</w:t>
                      </w:r>
                      <w:r>
                        <w:t xml:space="preserve"> Or text me for a copy.</w:t>
                      </w:r>
                    </w:p>
                  </w:txbxContent>
                </v:textbox>
                <w10:wrap anchory="margin"/>
              </v:shape>
            </w:pict>
          </mc:Fallback>
        </mc:AlternateContent>
      </w:r>
      <w:r w:rsidR="00810A46">
        <w:rPr>
          <w:noProof/>
        </w:rPr>
        <w:drawing>
          <wp:anchor distT="0" distB="0" distL="114300" distR="114300" simplePos="0" relativeHeight="252284928" behindDoc="0" locked="0" layoutInCell="1" allowOverlap="1" wp14:anchorId="2E4EB7B1" wp14:editId="1EAC58C5">
            <wp:simplePos x="0" y="0"/>
            <wp:positionH relativeFrom="margin">
              <wp:posOffset>5197475</wp:posOffset>
            </wp:positionH>
            <wp:positionV relativeFrom="page">
              <wp:posOffset>4952365</wp:posOffset>
            </wp:positionV>
            <wp:extent cx="1660525" cy="727710"/>
            <wp:effectExtent l="0" t="0" r="0" b="0"/>
            <wp:wrapNone/>
            <wp:docPr id="4248012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01275" name="Picture 4248012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0525" cy="727710"/>
                    </a:xfrm>
                    <a:prstGeom prst="rect">
                      <a:avLst/>
                    </a:prstGeom>
                  </pic:spPr>
                </pic:pic>
              </a:graphicData>
            </a:graphic>
            <wp14:sizeRelH relativeFrom="margin">
              <wp14:pctWidth>0</wp14:pctWidth>
            </wp14:sizeRelH>
            <wp14:sizeRelV relativeFrom="margin">
              <wp14:pctHeight>0</wp14:pctHeight>
            </wp14:sizeRelV>
          </wp:anchor>
        </w:drawing>
      </w:r>
      <w:r w:rsidR="00810A46">
        <w:rPr>
          <w:noProof/>
        </w:rPr>
        <mc:AlternateContent>
          <mc:Choice Requires="wps">
            <w:drawing>
              <wp:anchor distT="0" distB="0" distL="114300" distR="114300" simplePos="0" relativeHeight="252253184" behindDoc="0" locked="0" layoutInCell="1" allowOverlap="1" wp14:anchorId="30B389F1" wp14:editId="6F7AE82F">
                <wp:simplePos x="0" y="0"/>
                <wp:positionH relativeFrom="margin">
                  <wp:posOffset>2423795</wp:posOffset>
                </wp:positionH>
                <wp:positionV relativeFrom="page">
                  <wp:posOffset>4080510</wp:posOffset>
                </wp:positionV>
                <wp:extent cx="4430395" cy="4428490"/>
                <wp:effectExtent l="0" t="0" r="0" b="0"/>
                <wp:wrapNone/>
                <wp:docPr id="1405066186" name="Text Box 654965498"/>
                <wp:cNvGraphicFramePr/>
                <a:graphic xmlns:a="http://schemas.openxmlformats.org/drawingml/2006/main">
                  <a:graphicData uri="http://schemas.microsoft.com/office/word/2010/wordprocessingShape">
                    <wps:wsp>
                      <wps:cNvSpPr txBox="1"/>
                      <wps:spPr>
                        <a:xfrm>
                          <a:off x="0" y="0"/>
                          <a:ext cx="4430395" cy="4428490"/>
                        </a:xfrm>
                        <a:prstGeom prst="rect">
                          <a:avLst/>
                        </a:prstGeom>
                        <a:noFill/>
                        <a:ln w="19050">
                          <a:noFill/>
                        </a:ln>
                      </wps:spPr>
                      <wps:txbx>
                        <w:txbxContent>
                          <w:p w14:paraId="4F6C5873" w14:textId="77777777" w:rsidR="00CF2BAB" w:rsidRPr="00CF2BAB" w:rsidRDefault="00CF2BAB" w:rsidP="00BE2132">
                            <w:pPr>
                              <w:pStyle w:val="Heading3"/>
                            </w:pPr>
                            <w:r w:rsidRPr="00CF2BAB">
                              <w:t>How to Make a Room Feel Bigger with Illusion</w:t>
                            </w:r>
                          </w:p>
                          <w:p w14:paraId="16378935" w14:textId="6E2E81C1" w:rsidR="00CF2BAB" w:rsidRDefault="00CF2BAB" w:rsidP="00CF2BAB">
                            <w:pPr>
                              <w:spacing w:after="160"/>
                              <w:rPr>
                                <w:b/>
                                <w:bCs/>
                              </w:rPr>
                            </w:pPr>
                            <w:r w:rsidRPr="00CF2BAB">
                              <w:t xml:space="preserve">Have you ever walked into a home and thought, 'This feels huge,' only to realize the square footage isn’t that impressive? You’re not imagining things. </w:t>
                            </w:r>
                            <w:r w:rsidRPr="00CF2BAB">
                              <w:rPr>
                                <w:b/>
                                <w:bCs/>
                              </w:rPr>
                              <w:t>Or maybe you are.</w:t>
                            </w:r>
                          </w:p>
                          <w:p w14:paraId="22CAF027" w14:textId="77777777" w:rsidR="003D1638" w:rsidRDefault="00CF2BAB" w:rsidP="003D1638">
                            <w:pPr>
                              <w:spacing w:after="0"/>
                              <w:ind w:right="2333"/>
                            </w:pPr>
                            <w:r w:rsidRPr="00CF2BAB">
                              <w:rPr>
                                <w:b/>
                                <w:bCs/>
                              </w:rPr>
                              <w:t>Optical Illusion</w:t>
                            </w:r>
                            <w:r>
                              <w:rPr>
                                <w:b/>
                                <w:bCs/>
                              </w:rPr>
                              <w:t xml:space="preserve"> </w:t>
                            </w:r>
                            <w:r w:rsidRPr="00784EC4">
                              <w:t>—</w:t>
                            </w:r>
                            <w:r>
                              <w:t xml:space="preserve"> </w:t>
                            </w:r>
                            <w:r w:rsidRPr="00CF2BAB">
                              <w:t xml:space="preserve">Psychologists have long studied a quirk of the brain called the Müller-Lyer illusion, where shapes can trick us into misjudging size. </w:t>
                            </w:r>
                            <w:r w:rsidRPr="00CF2BAB">
                              <w:rPr>
                                <w:b/>
                                <w:bCs/>
                              </w:rPr>
                              <w:t xml:space="preserve">In the image here, the three lines are the same length. </w:t>
                            </w:r>
                            <w:r w:rsidRPr="00CF2BAB">
                              <w:t xml:space="preserve">But the arrows at the </w:t>
                            </w:r>
                          </w:p>
                          <w:p w14:paraId="160823F2" w14:textId="575DAE04" w:rsidR="00CF2BAB" w:rsidRPr="00CF2BAB" w:rsidRDefault="00CF2BAB" w:rsidP="003D1638">
                            <w:r w:rsidRPr="00CF2BAB">
                              <w:t>ends fool our brains into making a snap judgment. Even animals have been shown to be fooled by this trick.</w:t>
                            </w:r>
                            <w:r w:rsidR="00EC24D5">
                              <w:t xml:space="preserve"> </w:t>
                            </w:r>
                          </w:p>
                          <w:p w14:paraId="2CBB7923" w14:textId="05B0EA26" w:rsidR="00CF2BAB" w:rsidRPr="00CF2BAB" w:rsidRDefault="00CF2BAB" w:rsidP="00CF2BAB">
                            <w:pPr>
                              <w:spacing w:after="160"/>
                            </w:pPr>
                            <w:r w:rsidRPr="00CF2BAB">
                              <w:t>In real estate, certain design choices naturally “stretch” our perception in similar ways, nudging the brain to read a room as larger than it really is.</w:t>
                            </w:r>
                          </w:p>
                          <w:p w14:paraId="18CF3858" w14:textId="1EFBACFF" w:rsidR="008245A6" w:rsidRDefault="00CF2BAB" w:rsidP="00CF2BAB">
                            <w:pPr>
                              <w:spacing w:after="160"/>
                            </w:pPr>
                            <w:r w:rsidRPr="00CF2BAB">
                              <w:t xml:space="preserve">● Using furniture with legs can show more of the floor, </w:t>
                            </w:r>
                            <w:r w:rsidR="001F4271">
                              <w:t>creating a feeling of</w:t>
                            </w:r>
                            <w:r w:rsidRPr="00CF2BAB">
                              <w:t xml:space="preserve"> </w:t>
                            </w:r>
                            <w:r w:rsidR="001F4271">
                              <w:t>expansive</w:t>
                            </w:r>
                            <w:r w:rsidRPr="00CF2BAB">
                              <w:t xml:space="preserve"> space. ● Using mirrors across from a natural light source can make a room feel larger, while taller mirrors draw the eye upward. </w:t>
                            </w:r>
                            <w:r w:rsidR="009B5AD7">
                              <w:br/>
                            </w:r>
                            <w:r w:rsidRPr="00CF2BAB">
                              <w:t xml:space="preserve">● Changing the direction of a table or floor rug can trick the eye into seeing a longer space. ● Strategically placed lighting can </w:t>
                            </w:r>
                            <w:r w:rsidR="001F4271">
                              <w:t>create an airy feel</w:t>
                            </w:r>
                            <w:r w:rsidRPr="00CF2BAB">
                              <w:t xml:space="preserve">. </w:t>
                            </w:r>
                            <w:r w:rsidR="001F4271" w:rsidRPr="00CF2BAB">
                              <w:t>●</w:t>
                            </w:r>
                            <w:r w:rsidR="001F4271">
                              <w:t xml:space="preserve"> Sometimes angling the furniture can make a space feel larger.</w:t>
                            </w:r>
                          </w:p>
                          <w:p w14:paraId="3D1FCBCD" w14:textId="3555DAC1" w:rsidR="00CF2BAB" w:rsidRPr="00CF2BAB" w:rsidRDefault="008245A6" w:rsidP="00CF2BAB">
                            <w:pPr>
                              <w:spacing w:after="160"/>
                            </w:pPr>
                            <w:r>
                              <w:rPr>
                                <w:b/>
                                <w:bCs/>
                              </w:rPr>
                              <w:t>To</w:t>
                            </w:r>
                            <w:r w:rsidR="00CF2BAB" w:rsidRPr="00CF2BAB">
                              <w:rPr>
                                <w:b/>
                                <w:bCs/>
                              </w:rPr>
                              <w:t xml:space="preserve"> Keep </w:t>
                            </w:r>
                            <w:r w:rsidR="0044761B" w:rsidRPr="00CF2BAB">
                              <w:rPr>
                                <w:b/>
                                <w:bCs/>
                              </w:rPr>
                              <w:t>in</w:t>
                            </w:r>
                            <w:r w:rsidR="00CF2BAB" w:rsidRPr="00CF2BAB">
                              <w:rPr>
                                <w:b/>
                                <w:bCs/>
                              </w:rPr>
                              <w:t xml:space="preserve"> Mind</w:t>
                            </w:r>
                            <w:r w:rsidR="00CF2BAB">
                              <w:rPr>
                                <w:b/>
                                <w:bCs/>
                              </w:rPr>
                              <w:t xml:space="preserve"> </w:t>
                            </w:r>
                            <w:r w:rsidR="00CF2BAB" w:rsidRPr="00784EC4">
                              <w:t>—</w:t>
                            </w:r>
                            <w:r w:rsidR="00CF2BAB">
                              <w:t xml:space="preserve"> </w:t>
                            </w:r>
                            <w:r w:rsidR="00CF2BAB" w:rsidRPr="00CF2BAB">
                              <w:t xml:space="preserve">For buyers, </w:t>
                            </w:r>
                            <w:r>
                              <w:t>this is</w:t>
                            </w:r>
                            <w:r w:rsidR="00CF2BAB" w:rsidRPr="00CF2BAB">
                              <w:t xml:space="preserve"> a useful reminder to trust the </w:t>
                            </w:r>
                            <w:r w:rsidR="009B5AD7">
                              <w:t>listed square footage</w:t>
                            </w:r>
                            <w:r w:rsidR="00CF2BAB" w:rsidRPr="00CF2BAB">
                              <w:t xml:space="preserve">, not just the feeling. For sellers, </w:t>
                            </w:r>
                            <w:r>
                              <w:t>you</w:t>
                            </w:r>
                            <w:r w:rsidR="00CF2BAB" w:rsidRPr="00CF2BAB">
                              <w:t xml:space="preserve"> don’t always need more square footage to create impact. </w:t>
                            </w:r>
                          </w:p>
                          <w:p w14:paraId="239FA361" w14:textId="1EA6705D" w:rsidR="004E5116" w:rsidRPr="00FE6548" w:rsidRDefault="004E5116" w:rsidP="00120FB9">
                            <w:pPr>
                              <w:spacing w:after="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89F1" id="Text Box 654965498" o:spid="_x0000_s1033" type="#_x0000_t202" style="position:absolute;margin-left:190.85pt;margin-top:321.3pt;width:348.85pt;height:348.7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" filled="f" stroked="f" strokeweight="1.5pt">
                <v:textbox>
                  <w:txbxContent>
                    <w:p w14:paraId="4F6C5873" w14:textId="77777777" w:rsidR="00CF2BAB" w:rsidRPr="00CF2BAB" w:rsidRDefault="00CF2BAB" w:rsidP="00BE2132">
                      <w:pPr>
                        <w:pStyle w:val="Heading3"/>
                      </w:pPr>
                      <w:r w:rsidRPr="00CF2BAB">
                        <w:t>How to Make a Room Feel Bigger with Illusion</w:t>
                      </w:r>
                    </w:p>
                    <w:p w14:paraId="16378935" w14:textId="6E2E81C1" w:rsidR="00CF2BAB" w:rsidRDefault="00CF2BAB" w:rsidP="00CF2BAB">
                      <w:pPr>
                        <w:spacing w:after="160"/>
                        <w:rPr>
                          <w:b/>
                          <w:bCs/>
                        </w:rPr>
                      </w:pPr>
                      <w:r w:rsidRPr="00CF2BAB">
                        <w:t xml:space="preserve">Have you ever walked into a home and thought, 'This feels huge,' only to realize the square footage isn’t that impressive? You’re not imagining things. </w:t>
                      </w:r>
                      <w:r w:rsidRPr="00CF2BAB">
                        <w:rPr>
                          <w:b/>
                          <w:bCs/>
                        </w:rPr>
                        <w:t>Or maybe you are.</w:t>
                      </w:r>
                    </w:p>
                    <w:p w14:paraId="22CAF027" w14:textId="77777777" w:rsidR="003D1638" w:rsidRDefault="00CF2BAB" w:rsidP="003D1638">
                      <w:pPr>
                        <w:spacing w:after="0"/>
                        <w:ind w:right="2333"/>
                      </w:pPr>
                      <w:r w:rsidRPr="00CF2BAB">
                        <w:rPr>
                          <w:b/>
                          <w:bCs/>
                        </w:rPr>
                        <w:t>Optical Illusion</w:t>
                      </w:r>
                      <w:r>
                        <w:rPr>
                          <w:b/>
                          <w:bCs/>
                        </w:rPr>
                        <w:t xml:space="preserve"> </w:t>
                      </w:r>
                      <w:r w:rsidRPr="00784EC4">
                        <w:t>—</w:t>
                      </w:r>
                      <w:r>
                        <w:t xml:space="preserve"> </w:t>
                      </w:r>
                      <w:r w:rsidRPr="00CF2BAB">
                        <w:t xml:space="preserve">Psychologists have long studied a quirk of the brain called the Müller-Lyer illusion, where shapes can trick us into misjudging size. </w:t>
                      </w:r>
                      <w:r w:rsidRPr="00CF2BAB">
                        <w:rPr>
                          <w:b/>
                          <w:bCs/>
                        </w:rPr>
                        <w:t xml:space="preserve">In the image here, the three lines are the same length. </w:t>
                      </w:r>
                      <w:r w:rsidRPr="00CF2BAB">
                        <w:t xml:space="preserve">But the arrows at the </w:t>
                      </w:r>
                    </w:p>
                    <w:p w14:paraId="160823F2" w14:textId="575DAE04" w:rsidR="00CF2BAB" w:rsidRPr="00CF2BAB" w:rsidRDefault="00CF2BAB" w:rsidP="003D1638">
                      <w:r w:rsidRPr="00CF2BAB">
                        <w:t>ends fool our brains into making a snap judgment. Even animals have been shown to be fooled by this trick.</w:t>
                      </w:r>
                      <w:r w:rsidR="00EC24D5">
                        <w:t xml:space="preserve"> </w:t>
                      </w:r>
                    </w:p>
                    <w:p w14:paraId="2CBB7923" w14:textId="05B0EA26" w:rsidR="00CF2BAB" w:rsidRPr="00CF2BAB" w:rsidRDefault="00CF2BAB" w:rsidP="00CF2BAB">
                      <w:pPr>
                        <w:spacing w:after="160"/>
                      </w:pPr>
                      <w:r w:rsidRPr="00CF2BAB">
                        <w:t>In real estate, certain design choices naturally “stretch” our perception in similar ways, nudging the brain to read a room as larger than it really is.</w:t>
                      </w:r>
                    </w:p>
                    <w:p w14:paraId="18CF3858" w14:textId="1EFBACFF" w:rsidR="008245A6" w:rsidRDefault="00CF2BAB" w:rsidP="00CF2BAB">
                      <w:pPr>
                        <w:spacing w:after="160"/>
                      </w:pPr>
                      <w:r w:rsidRPr="00CF2BAB">
                        <w:t xml:space="preserve">● Using furniture with legs can show more of the floor, </w:t>
                      </w:r>
                      <w:r w:rsidR="001F4271">
                        <w:t>creating a feeling of</w:t>
                      </w:r>
                      <w:r w:rsidRPr="00CF2BAB">
                        <w:t xml:space="preserve"> </w:t>
                      </w:r>
                      <w:r w:rsidR="001F4271">
                        <w:t>expansive</w:t>
                      </w:r>
                      <w:r w:rsidRPr="00CF2BAB">
                        <w:t xml:space="preserve"> space. ● Using mirrors across from a natural light source can make a room feel larger, while taller mirrors draw the eye upward. </w:t>
                      </w:r>
                      <w:r w:rsidR="009B5AD7">
                        <w:br/>
                      </w:r>
                      <w:r w:rsidRPr="00CF2BAB">
                        <w:t xml:space="preserve">● Changing the direction of a table or floor rug can trick the eye into seeing a longer space. ● Strategically placed lighting can </w:t>
                      </w:r>
                      <w:r w:rsidR="001F4271">
                        <w:t>create an airy feel</w:t>
                      </w:r>
                      <w:r w:rsidRPr="00CF2BAB">
                        <w:t xml:space="preserve">. </w:t>
                      </w:r>
                      <w:r w:rsidR="001F4271" w:rsidRPr="00CF2BAB">
                        <w:t>●</w:t>
                      </w:r>
                      <w:r w:rsidR="001F4271">
                        <w:t xml:space="preserve"> Sometimes angling the furniture can make a space feel larger.</w:t>
                      </w:r>
                    </w:p>
                    <w:p w14:paraId="3D1FCBCD" w14:textId="3555DAC1" w:rsidR="00CF2BAB" w:rsidRPr="00CF2BAB" w:rsidRDefault="008245A6" w:rsidP="00CF2BAB">
                      <w:pPr>
                        <w:spacing w:after="160"/>
                      </w:pPr>
                      <w:r>
                        <w:rPr>
                          <w:b/>
                          <w:bCs/>
                        </w:rPr>
                        <w:t>To</w:t>
                      </w:r>
                      <w:r w:rsidR="00CF2BAB" w:rsidRPr="00CF2BAB">
                        <w:rPr>
                          <w:b/>
                          <w:bCs/>
                        </w:rPr>
                        <w:t xml:space="preserve"> Keep </w:t>
                      </w:r>
                      <w:r w:rsidR="0044761B" w:rsidRPr="00CF2BAB">
                        <w:rPr>
                          <w:b/>
                          <w:bCs/>
                        </w:rPr>
                        <w:t>in</w:t>
                      </w:r>
                      <w:r w:rsidR="00CF2BAB" w:rsidRPr="00CF2BAB">
                        <w:rPr>
                          <w:b/>
                          <w:bCs/>
                        </w:rPr>
                        <w:t xml:space="preserve"> Mind</w:t>
                      </w:r>
                      <w:r w:rsidR="00CF2BAB">
                        <w:rPr>
                          <w:b/>
                          <w:bCs/>
                        </w:rPr>
                        <w:t xml:space="preserve"> </w:t>
                      </w:r>
                      <w:r w:rsidR="00CF2BAB" w:rsidRPr="00784EC4">
                        <w:t>—</w:t>
                      </w:r>
                      <w:r w:rsidR="00CF2BAB">
                        <w:t xml:space="preserve"> </w:t>
                      </w:r>
                      <w:r w:rsidR="00CF2BAB" w:rsidRPr="00CF2BAB">
                        <w:t xml:space="preserve">For buyers, </w:t>
                      </w:r>
                      <w:r>
                        <w:t>this is</w:t>
                      </w:r>
                      <w:r w:rsidR="00CF2BAB" w:rsidRPr="00CF2BAB">
                        <w:t xml:space="preserve"> a useful reminder to trust the </w:t>
                      </w:r>
                      <w:r w:rsidR="009B5AD7">
                        <w:t>listed square footage</w:t>
                      </w:r>
                      <w:r w:rsidR="00CF2BAB" w:rsidRPr="00CF2BAB">
                        <w:t xml:space="preserve">, not just the feeling. For sellers, </w:t>
                      </w:r>
                      <w:r>
                        <w:t>you</w:t>
                      </w:r>
                      <w:r w:rsidR="00CF2BAB" w:rsidRPr="00CF2BAB">
                        <w:t xml:space="preserve"> don’t always need more square footage to create impact. </w:t>
                      </w:r>
                    </w:p>
                    <w:p w14:paraId="239FA361" w14:textId="1EA6705D" w:rsidR="004E5116" w:rsidRPr="00FE6548" w:rsidRDefault="004E5116" w:rsidP="00120FB9">
                      <w:pPr>
                        <w:spacing w:after="160"/>
                      </w:pPr>
                    </w:p>
                  </w:txbxContent>
                </v:textbox>
                <w10:wrap anchorx="margin" anchory="page"/>
              </v:shape>
            </w:pict>
          </mc:Fallback>
        </mc:AlternateContent>
      </w:r>
      <w:r w:rsidR="00810A46">
        <w:rPr>
          <w:noProof/>
        </w:rPr>
        <mc:AlternateContent>
          <mc:Choice Requires="wps">
            <w:drawing>
              <wp:anchor distT="0" distB="0" distL="114300" distR="114300" simplePos="0" relativeHeight="252250112" behindDoc="0" locked="0" layoutInCell="1" allowOverlap="1" wp14:anchorId="32F767D6" wp14:editId="2E4AAFBF">
                <wp:simplePos x="0" y="0"/>
                <wp:positionH relativeFrom="column">
                  <wp:posOffset>2367799</wp:posOffset>
                </wp:positionH>
                <wp:positionV relativeFrom="paragraph">
                  <wp:posOffset>691697</wp:posOffset>
                </wp:positionV>
                <wp:extent cx="0" cy="7370706"/>
                <wp:effectExtent l="0" t="0" r="38100" b="20955"/>
                <wp:wrapNone/>
                <wp:docPr id="289137761"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0706"/>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3E17AC1" id="Straight Connector 685" o:spid="_x0000_s1026" style="position:absolute;z-index:25225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6.45pt,54.45pt" to="186.45pt,6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" strokecolor="#bfbfbf" strokeweight=".5pt">
                <v:stroke joinstyle="miter"/>
              </v:line>
            </w:pict>
          </mc:Fallback>
        </mc:AlternateContent>
      </w:r>
      <w:r w:rsidR="006E7F4B">
        <w:rPr>
          <w:noProof/>
        </w:rPr>
        <w:drawing>
          <wp:anchor distT="0" distB="0" distL="114300" distR="114300" simplePos="0" relativeHeight="252285952" behindDoc="0" locked="0" layoutInCell="1" allowOverlap="1" wp14:anchorId="43D0FF6B" wp14:editId="54D64AD1">
            <wp:simplePos x="0" y="0"/>
            <wp:positionH relativeFrom="margin">
              <wp:posOffset>2494067</wp:posOffset>
            </wp:positionH>
            <wp:positionV relativeFrom="page">
              <wp:posOffset>2320925</wp:posOffset>
            </wp:positionV>
            <wp:extent cx="4341495" cy="1717675"/>
            <wp:effectExtent l="0" t="0" r="1905" b="0"/>
            <wp:wrapNone/>
            <wp:docPr id="10799648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64823" name="Picture 1079964823"/>
                    <pic:cNvPicPr/>
                  </pic:nvPicPr>
                  <pic:blipFill rotWithShape="1">
                    <a:blip r:embed="rId15" cstate="print">
                      <a:extLst>
                        <a:ext uri="{28A0092B-C50C-407E-A947-70E740481C1C}">
                          <a14:useLocalDpi xmlns:a14="http://schemas.microsoft.com/office/drawing/2010/main" val="0"/>
                        </a:ext>
                      </a:extLst>
                    </a:blip>
                    <a:srcRect t="5646" b="9955"/>
                    <a:stretch>
                      <a:fillRect/>
                    </a:stretch>
                  </pic:blipFill>
                  <pic:spPr bwMode="auto">
                    <a:xfrm>
                      <a:off x="0" y="0"/>
                      <a:ext cx="4341495" cy="171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F39">
        <w:rPr>
          <w:noProof/>
        </w:rPr>
        <mc:AlternateContent>
          <mc:Choice Requires="wps">
            <w:drawing>
              <wp:anchor distT="0" distB="0" distL="114300" distR="114300" simplePos="0" relativeHeight="252289024" behindDoc="0" locked="0" layoutInCell="1" allowOverlap="1" wp14:anchorId="4D077C1D" wp14:editId="3C01182E">
                <wp:simplePos x="0" y="0"/>
                <wp:positionH relativeFrom="column">
                  <wp:posOffset>2365375</wp:posOffset>
                </wp:positionH>
                <wp:positionV relativeFrom="page">
                  <wp:posOffset>2186360</wp:posOffset>
                </wp:positionV>
                <wp:extent cx="0" cy="7417435"/>
                <wp:effectExtent l="0" t="0" r="38100" b="31115"/>
                <wp:wrapNone/>
                <wp:docPr id="1424675119"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17435"/>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5B8EDB2" id="Straight Connector 685" o:spid="_x0000_s1026" style="position:absolute;z-index:2522890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186.25pt,172.15pt" to="186.25pt,7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" strokecolor="#bfbfbf" strokeweight=".5pt">
                <v:stroke joinstyle="miter"/>
                <w10:wrap anchory="page"/>
              </v:line>
            </w:pict>
          </mc:Fallback>
        </mc:AlternateContent>
      </w:r>
      <w:r w:rsidR="00DA6E23" w:rsidRPr="00B5607D">
        <w:br w:type="page"/>
      </w:r>
    </w:p>
    <w:p w14:paraId="3F98C609" w14:textId="6409D59F" w:rsidR="00161A39" w:rsidRDefault="00161A39">
      <w:pPr>
        <w:spacing w:after="0"/>
      </w:pPr>
    </w:p>
    <w:p w14:paraId="2C3A3801" w14:textId="192197B6" w:rsidR="00161A39" w:rsidRDefault="0069240A">
      <w:pPr>
        <w:spacing w:after="0"/>
      </w:pPr>
      <w:r>
        <w:rPr>
          <w:noProof/>
        </w:rPr>
        <w:drawing>
          <wp:anchor distT="0" distB="0" distL="114300" distR="114300" simplePos="0" relativeHeight="252339200" behindDoc="0" locked="0" layoutInCell="1" allowOverlap="1" wp14:anchorId="38C5EAB3" wp14:editId="24A858AD">
            <wp:simplePos x="0" y="0"/>
            <wp:positionH relativeFrom="margin">
              <wp:posOffset>4313583</wp:posOffset>
            </wp:positionH>
            <wp:positionV relativeFrom="page">
              <wp:posOffset>8199728</wp:posOffset>
            </wp:positionV>
            <wp:extent cx="2690495" cy="1193165"/>
            <wp:effectExtent l="0" t="0" r="0" b="6985"/>
            <wp:wrapNone/>
            <wp:docPr id="1866938814" name="Picture 24" descr="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 circ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49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7152" behindDoc="0" locked="0" layoutInCell="1" allowOverlap="1" wp14:anchorId="4A9C304E" wp14:editId="5AC31471">
            <wp:simplePos x="0" y="0"/>
            <wp:positionH relativeFrom="margin">
              <wp:align>left</wp:align>
            </wp:positionH>
            <wp:positionV relativeFrom="page">
              <wp:posOffset>7464757</wp:posOffset>
            </wp:positionV>
            <wp:extent cx="2690495" cy="1193165"/>
            <wp:effectExtent l="0" t="0" r="0" b="6985"/>
            <wp:wrapNone/>
            <wp:docPr id="1239441453" name="Picture 24" descr="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 circ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49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5104" behindDoc="0" locked="0" layoutInCell="1" allowOverlap="1" wp14:anchorId="776C7470" wp14:editId="002AC5C2">
            <wp:simplePos x="0" y="0"/>
            <wp:positionH relativeFrom="page">
              <wp:align>left</wp:align>
            </wp:positionH>
            <wp:positionV relativeFrom="page">
              <wp:posOffset>4135893</wp:posOffset>
            </wp:positionV>
            <wp:extent cx="2690495" cy="1193165"/>
            <wp:effectExtent l="0" t="0" r="0" b="6985"/>
            <wp:wrapNone/>
            <wp:docPr id="1630981153" name="Picture 24" descr="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 circ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49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D4450">
        <w:rPr>
          <w:noProof/>
        </w:rPr>
        <mc:AlternateContent>
          <mc:Choice Requires="wps">
            <w:drawing>
              <wp:anchor distT="0" distB="0" distL="114300" distR="114300" simplePos="0" relativeHeight="252317696" behindDoc="0" locked="0" layoutInCell="1" allowOverlap="1" wp14:anchorId="72AB6817" wp14:editId="61DF2937">
                <wp:simplePos x="0" y="0"/>
                <wp:positionH relativeFrom="margin">
                  <wp:posOffset>1930980</wp:posOffset>
                </wp:positionH>
                <wp:positionV relativeFrom="page">
                  <wp:posOffset>4131255</wp:posOffset>
                </wp:positionV>
                <wp:extent cx="3863975" cy="1955165"/>
                <wp:effectExtent l="0" t="0" r="841375" b="26035"/>
                <wp:wrapNone/>
                <wp:docPr id="299991142" name="Rounded Rectangular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975" cy="1955165"/>
                        </a:xfrm>
                        <a:prstGeom prst="wedgeRoundRectCallout">
                          <a:avLst>
                            <a:gd name="adj1" fmla="val 70219"/>
                            <a:gd name="adj2" fmla="val -18069"/>
                            <a:gd name="adj3" fmla="val 16667"/>
                          </a:avLst>
                        </a:prstGeom>
                        <a:solidFill>
                          <a:srgbClr val="FFFF99"/>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8CF2E0E" w14:textId="77777777" w:rsidR="00161A39" w:rsidRPr="00D76CDF" w:rsidRDefault="00161A39" w:rsidP="00161A39">
                            <w:pPr>
                              <w:pStyle w:val="Heading3"/>
                            </w:pPr>
                            <w:r w:rsidRPr="00D76CDF">
                              <w:t>Slide this Alternative Article Over…</w:t>
                            </w:r>
                          </w:p>
                          <w:p w14:paraId="7F26AF37" w14:textId="77777777" w:rsidR="00161A39" w:rsidRDefault="00161A39" w:rsidP="00161A39">
                            <w:pPr>
                              <w:spacing w:after="80"/>
                              <w:rPr>
                                <w:lang w:val="en-CA"/>
                              </w:rPr>
                            </w:pPr>
                            <w:r>
                              <w:rPr>
                                <w:b/>
                                <w:bCs/>
                                <w:i/>
                                <w:iCs/>
                                <w:lang w:val="en-CA"/>
                              </w:rPr>
                              <w:t>If you don’t need the mailing label area on this panel</w:t>
                            </w:r>
                            <w:r>
                              <w:rPr>
                                <w:lang w:val="en-CA"/>
                              </w:rPr>
                              <w:t xml:space="preserve">, you can slide this extra article over to cover the center. You can also delete the text inside the box and type your own article here. </w:t>
                            </w:r>
                          </w:p>
                          <w:p w14:paraId="0A1CD2E9" w14:textId="77777777" w:rsidR="00161A39" w:rsidRDefault="00161A39" w:rsidP="00161A39">
                            <w:pPr>
                              <w:spacing w:after="80"/>
                              <w:rPr>
                                <w:lang w:val="en-CA"/>
                              </w:rPr>
                            </w:pPr>
                            <w:r>
                              <w:rPr>
                                <w:lang w:val="en-CA"/>
                              </w:rPr>
                              <w:t>To slide the article, click the edge of the article box. Then hold your mouse button down as you move it.</w:t>
                            </w:r>
                          </w:p>
                          <w:p w14:paraId="0ED3E6ED" w14:textId="77777777" w:rsidR="00161A39" w:rsidRDefault="00161A39" w:rsidP="00161A39">
                            <w:pPr>
                              <w:spacing w:after="80" w:line="247" w:lineRule="auto"/>
                              <w:jc w:val="center"/>
                              <w:rPr>
                                <w:lang w:val="en-CA"/>
                              </w:rPr>
                            </w:pPr>
                            <w:r>
                              <w:rPr>
                                <w:b/>
                                <w:bCs/>
                                <w:color w:val="FF0000"/>
                                <w:lang w:val="en-CA"/>
                              </w:rPr>
                              <w:t>Delete any box (including this yellow box) by clicking on the edge of the box, then clicking delete on your keyboard.</w:t>
                            </w:r>
                          </w:p>
                        </w:txbxContent>
                      </wps:txbx>
                      <wps:bodyPr rot="0" vert="horz" wrap="square" lIns="36576" tIns="36576" rIns="36576" bIns="36576" anchor="t" anchorCtr="0" upright="1">
                        <a:noAutofit/>
                      </wps:bodyPr>
                    </wps:wsp>
                  </a:graphicData>
                </a:graphic>
              </wp:anchor>
            </w:drawing>
          </mc:Choice>
          <mc:Fallback>
            <w:pict>
              <v:shapetype w14:anchorId="72AB681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0" o:spid="_x0000_s1034" type="#_x0000_t62" style="position:absolute;margin-left:152.05pt;margin-top:325.3pt;width:304.25pt;height:153.95pt;z-index:25231769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" adj="25967,6897" fillcolor="#ff9" strokeweight="2pt">
                <v:shadow color="#eeece1"/>
                <v:textbox inset="2.88pt,2.88pt,2.88pt,2.88pt">
                  <w:txbxContent>
                    <w:p w14:paraId="38CF2E0E" w14:textId="77777777" w:rsidR="00161A39" w:rsidRPr="00D76CDF" w:rsidRDefault="00161A39" w:rsidP="00161A39">
                      <w:pPr>
                        <w:pStyle w:val="Heading3"/>
                      </w:pPr>
                      <w:r w:rsidRPr="00D76CDF">
                        <w:t>Slide this Alternative Article Over…</w:t>
                      </w:r>
                    </w:p>
                    <w:p w14:paraId="7F26AF37" w14:textId="77777777" w:rsidR="00161A39" w:rsidRDefault="00161A39" w:rsidP="00161A39">
                      <w:pPr>
                        <w:spacing w:after="80"/>
                        <w:rPr>
                          <w:lang w:val="en-CA"/>
                        </w:rPr>
                      </w:pPr>
                      <w:r>
                        <w:rPr>
                          <w:b/>
                          <w:bCs/>
                          <w:i/>
                          <w:iCs/>
                          <w:lang w:val="en-CA"/>
                        </w:rPr>
                        <w:t>If you don’t need the mailing label area on this panel</w:t>
                      </w:r>
                      <w:r>
                        <w:rPr>
                          <w:lang w:val="en-CA"/>
                        </w:rPr>
                        <w:t xml:space="preserve">, you can slide this extra article over to cover the center. You can also delete the text inside the box and type your own article here. </w:t>
                      </w:r>
                    </w:p>
                    <w:p w14:paraId="0A1CD2E9" w14:textId="77777777" w:rsidR="00161A39" w:rsidRDefault="00161A39" w:rsidP="00161A39">
                      <w:pPr>
                        <w:spacing w:after="80"/>
                        <w:rPr>
                          <w:lang w:val="en-CA"/>
                        </w:rPr>
                      </w:pPr>
                      <w:r>
                        <w:rPr>
                          <w:lang w:val="en-CA"/>
                        </w:rPr>
                        <w:t>To slide the article, click the edge of the article box. Then hold your mouse button down as you move it.</w:t>
                      </w:r>
                    </w:p>
                    <w:p w14:paraId="0ED3E6ED" w14:textId="77777777" w:rsidR="00161A39" w:rsidRDefault="00161A39" w:rsidP="00161A39">
                      <w:pPr>
                        <w:spacing w:after="80" w:line="247" w:lineRule="auto"/>
                        <w:jc w:val="center"/>
                        <w:rPr>
                          <w:lang w:val="en-CA"/>
                        </w:rPr>
                      </w:pPr>
                      <w:r>
                        <w:rPr>
                          <w:b/>
                          <w:bCs/>
                          <w:color w:val="FF0000"/>
                          <w:lang w:val="en-CA"/>
                        </w:rPr>
                        <w:t>Delete any box (including this yellow box) by clicking on the edge of the box, then clicking delete on your keyboard.</w:t>
                      </w:r>
                    </w:p>
                  </w:txbxContent>
                </v:textbox>
                <w10:wrap anchorx="margin" anchory="page"/>
              </v:shape>
            </w:pict>
          </mc:Fallback>
        </mc:AlternateContent>
      </w:r>
      <w:r w:rsidR="008F6F0A">
        <w:rPr>
          <w:noProof/>
        </w:rPr>
        <mc:AlternateContent>
          <mc:Choice Requires="wps">
            <w:drawing>
              <wp:anchor distT="0" distB="0" distL="114300" distR="114300" simplePos="0" relativeHeight="252327936" behindDoc="0" locked="0" layoutInCell="1" allowOverlap="1" wp14:anchorId="504EF3A1" wp14:editId="60083BF2">
                <wp:simplePos x="0" y="0"/>
                <wp:positionH relativeFrom="margin">
                  <wp:posOffset>2760345</wp:posOffset>
                </wp:positionH>
                <wp:positionV relativeFrom="page">
                  <wp:posOffset>457200</wp:posOffset>
                </wp:positionV>
                <wp:extent cx="4097020" cy="3117215"/>
                <wp:effectExtent l="0" t="0" r="0" b="6985"/>
                <wp:wrapNone/>
                <wp:docPr id="457785983" name="Text Box 457785983"/>
                <wp:cNvGraphicFramePr/>
                <a:graphic xmlns:a="http://schemas.openxmlformats.org/drawingml/2006/main">
                  <a:graphicData uri="http://schemas.microsoft.com/office/word/2010/wordprocessingShape">
                    <wps:wsp>
                      <wps:cNvSpPr txBox="1"/>
                      <wps:spPr>
                        <a:xfrm>
                          <a:off x="0" y="0"/>
                          <a:ext cx="4097020" cy="311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9A3AB" w14:textId="77777777" w:rsidR="00A226EF" w:rsidRPr="00237AA0" w:rsidRDefault="00A226EF" w:rsidP="00A226EF">
                            <w:pPr>
                              <w:pStyle w:val="Heading3"/>
                            </w:pPr>
                            <w:r w:rsidRPr="00237AA0">
                              <w:t>More Homes Being Built for One</w:t>
                            </w:r>
                          </w:p>
                          <w:p w14:paraId="6C18CD21" w14:textId="77777777" w:rsidR="00A226EF" w:rsidRDefault="00A226EF" w:rsidP="00A226EF">
                            <w:r w:rsidRPr="00237AA0">
                              <w:t xml:space="preserve">Not families. Not roommates. One person. </w:t>
                            </w:r>
                            <w:r>
                              <w:t xml:space="preserve">Developers </w:t>
                            </w:r>
                            <w:r w:rsidRPr="00237AA0">
                              <w:t xml:space="preserve">are </w:t>
                            </w:r>
                            <w:r>
                              <w:t xml:space="preserve">increasingly </w:t>
                            </w:r>
                            <w:r w:rsidRPr="00237AA0">
                              <w:t xml:space="preserve">putting up </w:t>
                            </w:r>
                            <w:r>
                              <w:t xml:space="preserve">tiny </w:t>
                            </w:r>
                            <w:r w:rsidRPr="00237AA0">
                              <w:t xml:space="preserve">homes, small condos, and compact rentals designed for solo living. Partly it's commerce, as they can </w:t>
                            </w:r>
                            <w:r>
                              <w:t>put</w:t>
                            </w:r>
                            <w:r w:rsidRPr="00237AA0">
                              <w:t xml:space="preserve"> more units in</w:t>
                            </w:r>
                            <w:r>
                              <w:t>to</w:t>
                            </w:r>
                            <w:r w:rsidRPr="00237AA0">
                              <w:t xml:space="preserve"> a smaller footprint. </w:t>
                            </w:r>
                          </w:p>
                          <w:p w14:paraId="0E826E6A" w14:textId="77777777" w:rsidR="00A226EF" w:rsidRPr="00237AA0" w:rsidRDefault="00A226EF" w:rsidP="00A226EF">
                            <w:pPr>
                              <w:ind w:right="3049"/>
                            </w:pPr>
                            <w:r w:rsidRPr="00237AA0">
                              <w:t>Partly it's responding to lifestyle changes, like later</w:t>
                            </w:r>
                            <w:r>
                              <w:t xml:space="preserve"> marriages and people choosing not to have children—</w:t>
                            </w:r>
                            <w:r w:rsidRPr="00237AA0">
                              <w:t xml:space="preserve">which is ironic, since the downsizing of families is </w:t>
                            </w:r>
                            <w:r>
                              <w:t>partially</w:t>
                            </w:r>
                            <w:r w:rsidRPr="00237AA0">
                              <w:t xml:space="preserve"> due to the unaffordability of houses.</w:t>
                            </w:r>
                            <w:r>
                              <w:t xml:space="preserve"> It’s a new way to look at starter homes and still offers a leg up on the property market as a steppingstone to something larger, if that’s the goal.</w:t>
                            </w:r>
                          </w:p>
                          <w:p w14:paraId="3CD2A310" w14:textId="77777777" w:rsidR="00A226EF" w:rsidRPr="00A45BE0" w:rsidRDefault="00A226EF" w:rsidP="00A22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EF3A1" id="Text Box 457785983" o:spid="_x0000_s1035" type="#_x0000_t202" style="position:absolute;margin-left:217.35pt;margin-top:36pt;width:322.6pt;height:245.4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" filled="f" stroked="f" strokeweight=".5pt">
                <v:textbox>
                  <w:txbxContent>
                    <w:p w14:paraId="6849A3AB" w14:textId="77777777" w:rsidR="00A226EF" w:rsidRPr="00237AA0" w:rsidRDefault="00A226EF" w:rsidP="00A226EF">
                      <w:pPr>
                        <w:pStyle w:val="Heading3"/>
                      </w:pPr>
                      <w:r w:rsidRPr="00237AA0">
                        <w:t>More Homes Being Built for One</w:t>
                      </w:r>
                    </w:p>
                    <w:p w14:paraId="6C18CD21" w14:textId="77777777" w:rsidR="00A226EF" w:rsidRDefault="00A226EF" w:rsidP="00A226EF">
                      <w:r w:rsidRPr="00237AA0">
                        <w:t xml:space="preserve">Not families. Not roommates. One person. </w:t>
                      </w:r>
                      <w:r>
                        <w:t xml:space="preserve">Developers </w:t>
                      </w:r>
                      <w:r w:rsidRPr="00237AA0">
                        <w:t xml:space="preserve">are </w:t>
                      </w:r>
                      <w:r>
                        <w:t xml:space="preserve">increasingly </w:t>
                      </w:r>
                      <w:r w:rsidRPr="00237AA0">
                        <w:t xml:space="preserve">putting up </w:t>
                      </w:r>
                      <w:r>
                        <w:t xml:space="preserve">tiny </w:t>
                      </w:r>
                      <w:r w:rsidRPr="00237AA0">
                        <w:t xml:space="preserve">homes, small condos, and compact rentals designed for solo living. Partly it's commerce, as they can </w:t>
                      </w:r>
                      <w:r>
                        <w:t>put</w:t>
                      </w:r>
                      <w:r w:rsidRPr="00237AA0">
                        <w:t xml:space="preserve"> more units in</w:t>
                      </w:r>
                      <w:r>
                        <w:t>to</w:t>
                      </w:r>
                      <w:r w:rsidRPr="00237AA0">
                        <w:t xml:space="preserve"> a smaller footprint. </w:t>
                      </w:r>
                    </w:p>
                    <w:p w14:paraId="0E826E6A" w14:textId="77777777" w:rsidR="00A226EF" w:rsidRPr="00237AA0" w:rsidRDefault="00A226EF" w:rsidP="00A226EF">
                      <w:pPr>
                        <w:ind w:right="3049"/>
                      </w:pPr>
                      <w:r w:rsidRPr="00237AA0">
                        <w:t>Partly it's responding to lifestyle changes, like later</w:t>
                      </w:r>
                      <w:r>
                        <w:t xml:space="preserve"> marriages and people choosing not to have children—</w:t>
                      </w:r>
                      <w:r w:rsidRPr="00237AA0">
                        <w:t xml:space="preserve">which is ironic, since the downsizing of families is </w:t>
                      </w:r>
                      <w:r>
                        <w:t>partially</w:t>
                      </w:r>
                      <w:r w:rsidRPr="00237AA0">
                        <w:t xml:space="preserve"> due to the unaffordability of houses.</w:t>
                      </w:r>
                      <w:r>
                        <w:t xml:space="preserve"> It’s a new way to look at starter homes and still offers a leg up on the property market as a steppingstone to something larger, if that’s the goal.</w:t>
                      </w:r>
                    </w:p>
                    <w:p w14:paraId="3CD2A310" w14:textId="77777777" w:rsidR="00A226EF" w:rsidRPr="00A45BE0" w:rsidRDefault="00A226EF" w:rsidP="00A226EF"/>
                  </w:txbxContent>
                </v:textbox>
                <w10:wrap anchorx="margin" anchory="page"/>
              </v:shape>
            </w:pict>
          </mc:Fallback>
        </mc:AlternateContent>
      </w:r>
      <w:r w:rsidR="008F6F0A">
        <w:rPr>
          <w:noProof/>
        </w:rPr>
        <mc:AlternateContent>
          <mc:Choice Requires="wps">
            <w:drawing>
              <wp:anchor distT="0" distB="0" distL="114300" distR="114300" simplePos="0" relativeHeight="252326912" behindDoc="0" locked="0" layoutInCell="1" allowOverlap="1" wp14:anchorId="1590F8F5" wp14:editId="46DDF9CF">
                <wp:simplePos x="0" y="0"/>
                <wp:positionH relativeFrom="margin">
                  <wp:posOffset>0</wp:posOffset>
                </wp:positionH>
                <wp:positionV relativeFrom="page">
                  <wp:posOffset>480060</wp:posOffset>
                </wp:positionV>
                <wp:extent cx="2651760" cy="3040380"/>
                <wp:effectExtent l="0" t="0" r="0" b="7620"/>
                <wp:wrapNone/>
                <wp:docPr id="14501717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040380"/>
                        </a:xfrm>
                        <a:prstGeom prst="rect">
                          <a:avLst/>
                        </a:prstGeom>
                        <a:solidFill>
                          <a:srgbClr val="DCE6F2">
                            <a:alpha val="69804"/>
                          </a:srgbClr>
                        </a:solidFill>
                        <a:ln>
                          <a:noFill/>
                        </a:ln>
                      </wps:spPr>
                      <wps:txbx>
                        <w:txbxContent>
                          <w:p w14:paraId="225BDDEF" w14:textId="77777777" w:rsidR="00A226EF" w:rsidRDefault="00A226EF" w:rsidP="00A226EF">
                            <w:pPr>
                              <w:pStyle w:val="Heading3"/>
                            </w:pPr>
                          </w:p>
                          <w:p w14:paraId="395DCC67" w14:textId="77777777" w:rsidR="00A226EF" w:rsidRDefault="00A226EF" w:rsidP="00A226EF">
                            <w:pPr>
                              <w:pStyle w:val="Heading3"/>
                              <w:spacing w:after="240"/>
                            </w:pPr>
                          </w:p>
                          <w:p w14:paraId="5E775632" w14:textId="77777777" w:rsidR="00A226EF" w:rsidRPr="0002778A" w:rsidRDefault="00A226EF" w:rsidP="00A226EF">
                            <w:pPr>
                              <w:pStyle w:val="Heading4"/>
                            </w:pPr>
                            <w:r w:rsidRPr="0002778A">
                              <w:t>Your Winter Games Schedule!</w:t>
                            </w:r>
                          </w:p>
                          <w:p w14:paraId="2332A0A5" w14:textId="77777777" w:rsidR="00A226EF" w:rsidRPr="00C92DCA" w:rsidRDefault="00A226EF" w:rsidP="00A226EF">
                            <w:r w:rsidRPr="00C92DCA">
                              <w:t xml:space="preserve">The 2026 Olympics run February 6–22 in Italy, with 116 events set against Europe’s most spectacular alpine backdrops. The Opening Ceremony kicks off on </w:t>
                            </w:r>
                            <w:r w:rsidRPr="00C92DCA">
                              <w:rPr>
                                <w:b/>
                                <w:bCs/>
                              </w:rPr>
                              <w:t>February 6</w:t>
                            </w:r>
                            <w:r w:rsidRPr="00C92DCA">
                              <w:t xml:space="preserve">. The games will be split between two cities: Milan for ice events like hockey </w:t>
                            </w:r>
                            <w:r>
                              <w:t xml:space="preserve">&amp; </w:t>
                            </w:r>
                            <w:r w:rsidRPr="00C92DCA">
                              <w:t xml:space="preserve">skating, and Cortina d’Ampezzo for skiing </w:t>
                            </w:r>
                            <w:r>
                              <w:t>&amp;</w:t>
                            </w:r>
                            <w:r w:rsidRPr="00C92DCA">
                              <w:t xml:space="preserve"> bobsled in the heart of the Dolomites. </w:t>
                            </w:r>
                            <w:r>
                              <w:t xml:space="preserve">Use this schedule to plan your viewing parties! </w:t>
                            </w:r>
                            <w:r w:rsidRPr="00C92DCA">
                              <w:rPr>
                                <w:b/>
                                <w:bCs/>
                              </w:rPr>
                              <w:t>olympics.com/</w:t>
                            </w:r>
                            <w:proofErr w:type="spellStart"/>
                            <w:r w:rsidRPr="00C92DCA">
                              <w:rPr>
                                <w:b/>
                                <w:bCs/>
                              </w:rPr>
                              <w:t>en</w:t>
                            </w:r>
                            <w:proofErr w:type="spellEnd"/>
                            <w:r w:rsidRPr="00C92DCA">
                              <w:rPr>
                                <w:b/>
                                <w:bCs/>
                              </w:rPr>
                              <w:t>/</w:t>
                            </w:r>
                            <w:r>
                              <w:rPr>
                                <w:b/>
                                <w:bCs/>
                              </w:rPr>
                              <w:br/>
                            </w:r>
                            <w:r w:rsidRPr="00C92DCA">
                              <w:rPr>
                                <w:b/>
                                <w:bCs/>
                              </w:rPr>
                              <w:t>milano-cortina-2026/schedule/overview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0F8F5" id="_x0000_s1036" type="#_x0000_t202" style="position:absolute;margin-left:0;margin-top:37.8pt;width:208.8pt;height:239.4pt;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" fillcolor="#dce6f2" stroked="f">
                <v:fill opacity="45746f"/>
                <v:textbox>
                  <w:txbxContent>
                    <w:p w14:paraId="225BDDEF" w14:textId="77777777" w:rsidR="00A226EF" w:rsidRDefault="00A226EF" w:rsidP="00A226EF">
                      <w:pPr>
                        <w:pStyle w:val="Heading3"/>
                      </w:pPr>
                    </w:p>
                    <w:p w14:paraId="395DCC67" w14:textId="77777777" w:rsidR="00A226EF" w:rsidRDefault="00A226EF" w:rsidP="00A226EF">
                      <w:pPr>
                        <w:pStyle w:val="Heading3"/>
                        <w:spacing w:after="240"/>
                      </w:pPr>
                    </w:p>
                    <w:p w14:paraId="5E775632" w14:textId="77777777" w:rsidR="00A226EF" w:rsidRPr="0002778A" w:rsidRDefault="00A226EF" w:rsidP="00A226EF">
                      <w:pPr>
                        <w:pStyle w:val="Heading4"/>
                      </w:pPr>
                      <w:r w:rsidRPr="0002778A">
                        <w:t>Your Winter Games Schedule!</w:t>
                      </w:r>
                    </w:p>
                    <w:p w14:paraId="2332A0A5" w14:textId="77777777" w:rsidR="00A226EF" w:rsidRPr="00C92DCA" w:rsidRDefault="00A226EF" w:rsidP="00A226EF">
                      <w:r w:rsidRPr="00C92DCA">
                        <w:t xml:space="preserve">The 2026 Olympics run February 6–22 in Italy, with 116 events set against Europe’s most spectacular alpine backdrops. The Opening Ceremony kicks off on </w:t>
                      </w:r>
                      <w:r w:rsidRPr="00C92DCA">
                        <w:rPr>
                          <w:b/>
                          <w:bCs/>
                        </w:rPr>
                        <w:t>February 6</w:t>
                      </w:r>
                      <w:r w:rsidRPr="00C92DCA">
                        <w:t xml:space="preserve">. The games will be split between two cities: Milan for ice events like hockey </w:t>
                      </w:r>
                      <w:r>
                        <w:t xml:space="preserve">&amp; </w:t>
                      </w:r>
                      <w:r w:rsidRPr="00C92DCA">
                        <w:t xml:space="preserve">skating, and Cortina d’Ampezzo for skiing </w:t>
                      </w:r>
                      <w:r>
                        <w:t>&amp;</w:t>
                      </w:r>
                      <w:r w:rsidRPr="00C92DCA">
                        <w:t xml:space="preserve"> bobsled in the heart of the Dolomites. </w:t>
                      </w:r>
                      <w:r>
                        <w:t xml:space="preserve">Use this schedule to plan your viewing parties! </w:t>
                      </w:r>
                      <w:r w:rsidRPr="00C92DCA">
                        <w:rPr>
                          <w:b/>
                          <w:bCs/>
                        </w:rPr>
                        <w:t>olympics.com/</w:t>
                      </w:r>
                      <w:proofErr w:type="spellStart"/>
                      <w:r w:rsidRPr="00C92DCA">
                        <w:rPr>
                          <w:b/>
                          <w:bCs/>
                        </w:rPr>
                        <w:t>en</w:t>
                      </w:r>
                      <w:proofErr w:type="spellEnd"/>
                      <w:r w:rsidRPr="00C92DCA">
                        <w:rPr>
                          <w:b/>
                          <w:bCs/>
                        </w:rPr>
                        <w:t>/</w:t>
                      </w:r>
                      <w:r>
                        <w:rPr>
                          <w:b/>
                          <w:bCs/>
                        </w:rPr>
                        <w:br/>
                      </w:r>
                      <w:r w:rsidRPr="00C92DCA">
                        <w:rPr>
                          <w:b/>
                          <w:bCs/>
                        </w:rPr>
                        <w:t>milano-cortina-2026/schedule/overview</w:t>
                      </w:r>
                    </w:p>
                  </w:txbxContent>
                </v:textbox>
                <w10:wrap anchorx="margin" anchory="page"/>
              </v:shape>
            </w:pict>
          </mc:Fallback>
        </mc:AlternateContent>
      </w:r>
      <w:r w:rsidR="008F6F0A">
        <w:rPr>
          <w:noProof/>
        </w:rPr>
        <w:drawing>
          <wp:anchor distT="0" distB="0" distL="114300" distR="114300" simplePos="0" relativeHeight="252328960" behindDoc="0" locked="0" layoutInCell="1" allowOverlap="1" wp14:anchorId="1B5DEA4A" wp14:editId="55052226">
            <wp:simplePos x="0" y="0"/>
            <wp:positionH relativeFrom="column">
              <wp:posOffset>600075</wp:posOffset>
            </wp:positionH>
            <wp:positionV relativeFrom="page">
              <wp:posOffset>537210</wp:posOffset>
            </wp:positionV>
            <wp:extent cx="1428750" cy="692150"/>
            <wp:effectExtent l="0" t="0" r="0" b="0"/>
            <wp:wrapNone/>
            <wp:docPr id="7663281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63904" name="Picture 1048063904"/>
                    <pic:cNvPicPr/>
                  </pic:nvPicPr>
                  <pic:blipFill>
                    <a:blip r:embed="rId16">
                      <a:extLst>
                        <a:ext uri="{28A0092B-C50C-407E-A947-70E740481C1C}">
                          <a14:useLocalDpi xmlns:a14="http://schemas.microsoft.com/office/drawing/2010/main" val="0"/>
                        </a:ext>
                      </a:extLst>
                    </a:blip>
                    <a:stretch>
                      <a:fillRect/>
                    </a:stretch>
                  </pic:blipFill>
                  <pic:spPr>
                    <a:xfrm>
                      <a:off x="0" y="0"/>
                      <a:ext cx="1428750" cy="692150"/>
                    </a:xfrm>
                    <a:prstGeom prst="rect">
                      <a:avLst/>
                    </a:prstGeom>
                  </pic:spPr>
                </pic:pic>
              </a:graphicData>
            </a:graphic>
            <wp14:sizeRelH relativeFrom="margin">
              <wp14:pctWidth>0</wp14:pctWidth>
            </wp14:sizeRelH>
            <wp14:sizeRelV relativeFrom="margin">
              <wp14:pctHeight>0</wp14:pctHeight>
            </wp14:sizeRelV>
          </wp:anchor>
        </w:drawing>
      </w:r>
      <w:r w:rsidR="00AE38A0">
        <w:rPr>
          <w:noProof/>
        </w:rPr>
        <mc:AlternateContent>
          <mc:Choice Requires="wps">
            <w:drawing>
              <wp:anchor distT="0" distB="0" distL="114300" distR="114300" simplePos="0" relativeHeight="252316672" behindDoc="0" locked="0" layoutInCell="1" allowOverlap="1" wp14:anchorId="5B5F980F" wp14:editId="41B155BB">
                <wp:simplePos x="0" y="0"/>
                <wp:positionH relativeFrom="page">
                  <wp:posOffset>5509260</wp:posOffset>
                </wp:positionH>
                <wp:positionV relativeFrom="margin">
                  <wp:align>center</wp:align>
                </wp:positionV>
                <wp:extent cx="6848475" cy="2687955"/>
                <wp:effectExtent l="0" t="0" r="9525" b="0"/>
                <wp:wrapNone/>
                <wp:docPr id="7262832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2687955"/>
                        </a:xfrm>
                        <a:prstGeom prst="rect">
                          <a:avLst/>
                        </a:prstGeom>
                        <a:solidFill>
                          <a:srgbClr val="F1F0E7"/>
                        </a:solidFill>
                        <a:ln>
                          <a:noFill/>
                        </a:ln>
                      </wps:spPr>
                      <wps:txbx>
                        <w:txbxContent>
                          <w:p w14:paraId="374FDA0A" w14:textId="77777777" w:rsidR="00EF7835" w:rsidRPr="00822917" w:rsidRDefault="00EF7835" w:rsidP="00AE38A0">
                            <w:pPr>
                              <w:pStyle w:val="Heading2"/>
                              <w:spacing w:before="0" w:after="100"/>
                            </w:pPr>
                            <w:r w:rsidRPr="00822917">
                              <w:t>The lifetime value of investing in real estate</w:t>
                            </w:r>
                          </w:p>
                          <w:p w14:paraId="0D6C9571" w14:textId="77777777" w:rsidR="00EF7835" w:rsidRPr="00822917" w:rsidRDefault="00EF7835" w:rsidP="00AE38A0">
                            <w:pPr>
                              <w:spacing w:after="100"/>
                              <w:ind w:left="86"/>
                            </w:pPr>
                            <w:r w:rsidRPr="00822917">
                              <w:t xml:space="preserve">The three pillars of </w:t>
                            </w:r>
                            <w:r>
                              <w:t xml:space="preserve">a stable </w:t>
                            </w:r>
                            <w:proofErr w:type="gramStart"/>
                            <w:r>
                              <w:t>future plan</w:t>
                            </w:r>
                            <w:proofErr w:type="gramEnd"/>
                            <w:r w:rsidRPr="00822917">
                              <w:t xml:space="preserve"> are strong investments, a paid-off home, and good health.</w:t>
                            </w:r>
                          </w:p>
                          <w:p w14:paraId="19ADC16E" w14:textId="77777777" w:rsidR="00EF7835" w:rsidRPr="00822917" w:rsidRDefault="00EF7835" w:rsidP="00AE38A0">
                            <w:pPr>
                              <w:spacing w:after="100"/>
                              <w:ind w:left="86"/>
                            </w:pPr>
                            <w:r w:rsidRPr="00822917">
                              <w:t xml:space="preserve">I can’t advise you on your workout routine or how to fund your retirement accounts, but I can help with the real estate side. My mantra is simple: get into the market as soon as possible, using a strategy that fits your stage of life. That might mean buying your </w:t>
                            </w:r>
                            <w:r w:rsidRPr="00822917">
                              <w:rPr>
                                <w:b/>
                                <w:bCs/>
                              </w:rPr>
                              <w:t>forever home</w:t>
                            </w:r>
                            <w:r w:rsidRPr="00822917">
                              <w:t xml:space="preserve"> now, so it’s paid off in 30 years, or investing in practical </w:t>
                            </w:r>
                            <w:r w:rsidRPr="00822917">
                              <w:rPr>
                                <w:b/>
                                <w:bCs/>
                              </w:rPr>
                              <w:t>“buy and hold”</w:t>
                            </w:r>
                            <w:r w:rsidRPr="00822917">
                              <w:t xml:space="preserve"> properties that grow in value and offer tax benefits.</w:t>
                            </w:r>
                          </w:p>
                          <w:p w14:paraId="39E26756" w14:textId="77777777" w:rsidR="00EF7835" w:rsidRPr="00822917" w:rsidRDefault="00EF7835" w:rsidP="00AE38A0">
                            <w:pPr>
                              <w:spacing w:after="100"/>
                              <w:ind w:left="86"/>
                            </w:pPr>
                            <w:r w:rsidRPr="00822917">
                              <w:rPr>
                                <w:b/>
                                <w:bCs/>
                              </w:rPr>
                              <w:t>Condos can be a great entry point</w:t>
                            </w:r>
                            <w:r w:rsidRPr="00822917">
                              <w:t>—lower price, smaller down payment, and easier maintenance. Rents often cover the mortgage and condo fees and owning one or two could eventually provide the down payment for your ideal retirement home.</w:t>
                            </w:r>
                            <w:r>
                              <w:t xml:space="preserve"> </w:t>
                            </w:r>
                            <w:r w:rsidRPr="00822917">
                              <w:t xml:space="preserve">I’m also a fan of </w:t>
                            </w:r>
                            <w:r w:rsidRPr="00822917">
                              <w:rPr>
                                <w:b/>
                                <w:bCs/>
                              </w:rPr>
                              <w:t>multi-unit properties</w:t>
                            </w:r>
                            <w:r w:rsidRPr="00822917">
                              <w:t xml:space="preserve"> where, if you’re flexible, you can live in one unit and let tenants help pay down your mortgage. For some, </w:t>
                            </w:r>
                            <w:r w:rsidRPr="00822917">
                              <w:rPr>
                                <w:b/>
                                <w:bCs/>
                              </w:rPr>
                              <w:t>house hacking</w:t>
                            </w:r>
                            <w:r w:rsidRPr="00822917">
                              <w:t xml:space="preserve"> makes sense too. And don’t overlook </w:t>
                            </w:r>
                            <w:r w:rsidRPr="00822917">
                              <w:rPr>
                                <w:b/>
                                <w:bCs/>
                              </w:rPr>
                              <w:t>commercial properties</w:t>
                            </w:r>
                            <w:r w:rsidRPr="00822917">
                              <w:t>; in some areas, they can be surprisingly affordable if leases cover the costs.</w:t>
                            </w:r>
                          </w:p>
                          <w:p w14:paraId="3DA327EF" w14:textId="77777777" w:rsidR="00EF7835" w:rsidRPr="00822917" w:rsidRDefault="00EF7835" w:rsidP="00AE38A0">
                            <w:pPr>
                              <w:spacing w:after="100"/>
                              <w:ind w:left="86"/>
                            </w:pPr>
                            <w:r w:rsidRPr="00822917">
                              <w:t>If you’d like help sorting through your options and creating a smart real estate plan, set up a consultation with me. We’ll review your priorities, talk through the numbers, and find the path that fits your goals.</w:t>
                            </w:r>
                          </w:p>
                          <w:p w14:paraId="7F1C29BA" w14:textId="56C3F9B8" w:rsidR="00161A39" w:rsidRPr="003C2E8A" w:rsidRDefault="00161A39" w:rsidP="00161A39">
                            <w:pPr>
                              <w:pStyle w:val="ListParagraph"/>
                              <w:numPr>
                                <w:ilvl w:val="0"/>
                                <w:numId w:val="9"/>
                              </w:numPr>
                              <w:ind w:left="270" w:hanging="270"/>
                            </w:pPr>
                          </w:p>
                        </w:txbxContent>
                      </wps:txbx>
                      <wps:bodyPr rot="0" vert="horz" wrap="square" lIns="91440" tIns="45720" rIns="91440" bIns="45720" anchor="t" anchorCtr="0" upright="1">
                        <a:noAutofit/>
                      </wps:bodyPr>
                    </wps:wsp>
                  </a:graphicData>
                </a:graphic>
              </wp:anchor>
            </w:drawing>
          </mc:Choice>
          <mc:Fallback>
            <w:pict>
              <v:shape w14:anchorId="5B5F980F" id="Text Box 5" o:spid="_x0000_s1037" type="#_x0000_t202" style="position:absolute;margin-left:433.8pt;margin-top:0;width:539.25pt;height:211.65pt;z-index:252316672;visibility:visible;mso-wrap-style:square;mso-wrap-distance-left:9pt;mso-wrap-distance-top:0;mso-wrap-distance-right:9pt;mso-wrap-distance-bottom:0;mso-position-horizontal:absolute;mso-position-horizontal-relative:page;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" fillcolor="#f1f0e7" stroked="f">
                <v:textbox>
                  <w:txbxContent>
                    <w:p w14:paraId="374FDA0A" w14:textId="77777777" w:rsidR="00EF7835" w:rsidRPr="00822917" w:rsidRDefault="00EF7835" w:rsidP="00AE38A0">
                      <w:pPr>
                        <w:pStyle w:val="Heading2"/>
                        <w:spacing w:before="0" w:after="100"/>
                      </w:pPr>
                      <w:r w:rsidRPr="00822917">
                        <w:t>The lifetime value of investing in real estate</w:t>
                      </w:r>
                    </w:p>
                    <w:p w14:paraId="0D6C9571" w14:textId="77777777" w:rsidR="00EF7835" w:rsidRPr="00822917" w:rsidRDefault="00EF7835" w:rsidP="00AE38A0">
                      <w:pPr>
                        <w:spacing w:after="100"/>
                        <w:ind w:left="86"/>
                      </w:pPr>
                      <w:r w:rsidRPr="00822917">
                        <w:t xml:space="preserve">The three pillars of </w:t>
                      </w:r>
                      <w:r>
                        <w:t xml:space="preserve">a stable </w:t>
                      </w:r>
                      <w:proofErr w:type="gramStart"/>
                      <w:r>
                        <w:t>future plan</w:t>
                      </w:r>
                      <w:proofErr w:type="gramEnd"/>
                      <w:r w:rsidRPr="00822917">
                        <w:t xml:space="preserve"> are strong investments, a paid-off home, and good health.</w:t>
                      </w:r>
                    </w:p>
                    <w:p w14:paraId="19ADC16E" w14:textId="77777777" w:rsidR="00EF7835" w:rsidRPr="00822917" w:rsidRDefault="00EF7835" w:rsidP="00AE38A0">
                      <w:pPr>
                        <w:spacing w:after="100"/>
                        <w:ind w:left="86"/>
                      </w:pPr>
                      <w:r w:rsidRPr="00822917">
                        <w:t xml:space="preserve">I can’t advise you on your workout routine or how to fund your retirement accounts, but I can help with the real estate side. My mantra is simple: get into the market as soon as possible, using a strategy that fits your stage of life. That might mean buying your </w:t>
                      </w:r>
                      <w:r w:rsidRPr="00822917">
                        <w:rPr>
                          <w:b/>
                          <w:bCs/>
                        </w:rPr>
                        <w:t>forever home</w:t>
                      </w:r>
                      <w:r w:rsidRPr="00822917">
                        <w:t xml:space="preserve"> now, so it’s paid off in 30 years, or investing in practical </w:t>
                      </w:r>
                      <w:r w:rsidRPr="00822917">
                        <w:rPr>
                          <w:b/>
                          <w:bCs/>
                        </w:rPr>
                        <w:t>“buy and hold”</w:t>
                      </w:r>
                      <w:r w:rsidRPr="00822917">
                        <w:t xml:space="preserve"> properties that grow in value and offer tax benefits.</w:t>
                      </w:r>
                    </w:p>
                    <w:p w14:paraId="39E26756" w14:textId="77777777" w:rsidR="00EF7835" w:rsidRPr="00822917" w:rsidRDefault="00EF7835" w:rsidP="00AE38A0">
                      <w:pPr>
                        <w:spacing w:after="100"/>
                        <w:ind w:left="86"/>
                      </w:pPr>
                      <w:r w:rsidRPr="00822917">
                        <w:rPr>
                          <w:b/>
                          <w:bCs/>
                        </w:rPr>
                        <w:t>Condos can be a great entry point</w:t>
                      </w:r>
                      <w:r w:rsidRPr="00822917">
                        <w:t>—lower price, smaller down payment, and easier maintenance. Rents often cover the mortgage and condo fees and owning one or two could eventually provide the down payment for your ideal retirement home.</w:t>
                      </w:r>
                      <w:r>
                        <w:t xml:space="preserve"> </w:t>
                      </w:r>
                      <w:r w:rsidRPr="00822917">
                        <w:t xml:space="preserve">I’m also a fan of </w:t>
                      </w:r>
                      <w:r w:rsidRPr="00822917">
                        <w:rPr>
                          <w:b/>
                          <w:bCs/>
                        </w:rPr>
                        <w:t>multi-unit properties</w:t>
                      </w:r>
                      <w:r w:rsidRPr="00822917">
                        <w:t xml:space="preserve"> where, if you’re flexible, you can live in one unit and let tenants help pay down your mortgage. For some, </w:t>
                      </w:r>
                      <w:r w:rsidRPr="00822917">
                        <w:rPr>
                          <w:b/>
                          <w:bCs/>
                        </w:rPr>
                        <w:t>house hacking</w:t>
                      </w:r>
                      <w:r w:rsidRPr="00822917">
                        <w:t xml:space="preserve"> makes sense too. And don’t overlook </w:t>
                      </w:r>
                      <w:r w:rsidRPr="00822917">
                        <w:rPr>
                          <w:b/>
                          <w:bCs/>
                        </w:rPr>
                        <w:t>commercial properties</w:t>
                      </w:r>
                      <w:r w:rsidRPr="00822917">
                        <w:t>; in some areas, they can be surprisingly affordable if leases cover the costs.</w:t>
                      </w:r>
                    </w:p>
                    <w:p w14:paraId="3DA327EF" w14:textId="77777777" w:rsidR="00EF7835" w:rsidRPr="00822917" w:rsidRDefault="00EF7835" w:rsidP="00AE38A0">
                      <w:pPr>
                        <w:spacing w:after="100"/>
                        <w:ind w:left="86"/>
                      </w:pPr>
                      <w:r w:rsidRPr="00822917">
                        <w:t>If you’d like help sorting through your options and creating a smart real estate plan, set up a consultation with me. We’ll review your priorities, talk through the numbers, and find the path that fits your goals.</w:t>
                      </w:r>
                    </w:p>
                    <w:p w14:paraId="7F1C29BA" w14:textId="56C3F9B8" w:rsidR="00161A39" w:rsidRPr="003C2E8A" w:rsidRDefault="00161A39" w:rsidP="00161A39">
                      <w:pPr>
                        <w:pStyle w:val="ListParagraph"/>
                        <w:numPr>
                          <w:ilvl w:val="0"/>
                          <w:numId w:val="9"/>
                        </w:numPr>
                        <w:ind w:left="270" w:hanging="270"/>
                      </w:pPr>
                    </w:p>
                  </w:txbxContent>
                </v:textbox>
                <w10:wrap anchorx="page" anchory="margin"/>
              </v:shape>
            </w:pict>
          </mc:Fallback>
        </mc:AlternateContent>
      </w:r>
      <w:r w:rsidR="00F31E2E">
        <w:rPr>
          <w:noProof/>
        </w:rPr>
        <mc:AlternateContent>
          <mc:Choice Requires="wps">
            <w:drawing>
              <wp:anchor distT="0" distB="0" distL="114300" distR="114300" simplePos="0" relativeHeight="252340224" behindDoc="0" locked="0" layoutInCell="1" allowOverlap="1" wp14:anchorId="1C7E0D3A" wp14:editId="71F1812D">
                <wp:simplePos x="0" y="0"/>
                <wp:positionH relativeFrom="column">
                  <wp:posOffset>1243330</wp:posOffset>
                </wp:positionH>
                <wp:positionV relativeFrom="page">
                  <wp:posOffset>7120890</wp:posOffset>
                </wp:positionV>
                <wp:extent cx="3930650" cy="1983105"/>
                <wp:effectExtent l="0" t="0" r="869950" b="17145"/>
                <wp:wrapNone/>
                <wp:docPr id="1599953175" name="Rounded Rectangular Callout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0" cy="1983105"/>
                        </a:xfrm>
                        <a:prstGeom prst="wedgeRoundRectCallout">
                          <a:avLst>
                            <a:gd name="adj1" fmla="val 70944"/>
                            <a:gd name="adj2" fmla="val -18177"/>
                            <a:gd name="adj3" fmla="val 16667"/>
                          </a:avLst>
                        </a:prstGeom>
                        <a:solidFill>
                          <a:srgbClr val="FFFF99"/>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24F11F6" w14:textId="77777777" w:rsidR="00161A39" w:rsidRDefault="00161A39" w:rsidP="00161A39">
                            <w:pPr>
                              <w:jc w:val="center"/>
                              <w:rPr>
                                <w:b/>
                                <w:sz w:val="28"/>
                                <w:szCs w:val="28"/>
                              </w:rPr>
                            </w:pPr>
                            <w:r>
                              <w:rPr>
                                <w:b/>
                                <w:sz w:val="28"/>
                                <w:szCs w:val="28"/>
                              </w:rPr>
                              <w:t>To Insert Your Picture</w:t>
                            </w:r>
                          </w:p>
                          <w:p w14:paraId="3E70F909" w14:textId="77777777" w:rsidR="00161A39" w:rsidRDefault="00161A39" w:rsidP="00161A39">
                            <w:pPr>
                              <w:numPr>
                                <w:ilvl w:val="0"/>
                                <w:numId w:val="13"/>
                              </w:numPr>
                              <w:tabs>
                                <w:tab w:val="num" w:pos="4050"/>
                              </w:tabs>
                              <w:spacing w:after="0"/>
                            </w:pPr>
                            <w:r>
                              <w:rPr>
                                <w:b/>
                              </w:rPr>
                              <w:t>RIGHT CLICK</w:t>
                            </w:r>
                            <w:r>
                              <w:t xml:space="preserve"> on the placeholder image. </w:t>
                            </w:r>
                          </w:p>
                          <w:p w14:paraId="0F0EB2FA" w14:textId="77777777" w:rsidR="00161A39" w:rsidRDefault="00161A39" w:rsidP="00161A39">
                            <w:pPr>
                              <w:numPr>
                                <w:ilvl w:val="0"/>
                                <w:numId w:val="13"/>
                              </w:numPr>
                              <w:tabs>
                                <w:tab w:val="num" w:pos="4050"/>
                              </w:tabs>
                              <w:spacing w:after="0"/>
                            </w:pPr>
                            <w:r>
                              <w:t xml:space="preserve">From the floating menu, choose </w:t>
                            </w:r>
                            <w:r>
                              <w:rPr>
                                <w:b/>
                              </w:rPr>
                              <w:t>Change Picture</w:t>
                            </w:r>
                            <w:r>
                              <w:t>.</w:t>
                            </w:r>
                          </w:p>
                          <w:p w14:paraId="41F4D917" w14:textId="77777777" w:rsidR="00161A39" w:rsidRDefault="00161A39" w:rsidP="00161A39">
                            <w:pPr>
                              <w:numPr>
                                <w:ilvl w:val="0"/>
                                <w:numId w:val="13"/>
                              </w:numPr>
                              <w:tabs>
                                <w:tab w:val="num" w:pos="4050"/>
                              </w:tabs>
                              <w:spacing w:after="0"/>
                            </w:pPr>
                            <w:r>
                              <w:rPr>
                                <w:b/>
                              </w:rPr>
                              <w:t>Find and insert</w:t>
                            </w:r>
                            <w:r>
                              <w:t xml:space="preserve"> your image from your computer.</w:t>
                            </w:r>
                          </w:p>
                          <w:p w14:paraId="69393101" w14:textId="77777777" w:rsidR="00161A39" w:rsidRDefault="00161A39" w:rsidP="00161A39">
                            <w:pPr>
                              <w:numPr>
                                <w:ilvl w:val="0"/>
                                <w:numId w:val="13"/>
                              </w:numPr>
                              <w:tabs>
                                <w:tab w:val="num" w:pos="4050"/>
                              </w:tabs>
                              <w:spacing w:after="0"/>
                            </w:pPr>
                            <w:r>
                              <w:rPr>
                                <w:b/>
                              </w:rPr>
                              <w:t>Resize and position</w:t>
                            </w:r>
                            <w:r>
                              <w:t xml:space="preserve"> your image using your mouse. (Use the </w:t>
                            </w:r>
                            <w:r>
                              <w:rPr>
                                <w:b/>
                                <w:bCs/>
                              </w:rPr>
                              <w:t>Crop feature</w:t>
                            </w:r>
                            <w:r>
                              <w:t xml:space="preserve"> on the Shape Format menu to crop.)</w:t>
                            </w:r>
                          </w:p>
                          <w:p w14:paraId="5219D18C" w14:textId="77777777" w:rsidR="00161A39" w:rsidRDefault="00161A39" w:rsidP="00161A39">
                            <w:pPr>
                              <w:spacing w:after="0"/>
                            </w:pPr>
                          </w:p>
                          <w:p w14:paraId="4388CE10" w14:textId="77777777" w:rsidR="00161A39" w:rsidRDefault="00161A39" w:rsidP="00161A39">
                            <w:pPr>
                              <w:spacing w:after="0"/>
                            </w:pPr>
                            <w:r>
                              <w:t xml:space="preserve">See how to work with images inside text boxes in Word:  </w:t>
                            </w:r>
                            <w:hyperlink r:id="rId17" w:tgtFrame="_blank" w:history="1">
                              <w:r>
                                <w:rPr>
                                  <w:rStyle w:val="Hyperlink"/>
                                </w:rPr>
                                <w:t>https://www.youtube.com/watch?v=lKs8-1USlR4</w:t>
                              </w:r>
                            </w:hyperlink>
                          </w:p>
                        </w:txbxContent>
                      </wps:txbx>
                      <wps:bodyPr rot="0" vert="horz" wrap="square" lIns="36576" tIns="36576" rIns="36576" bIns="36576" anchor="t" anchorCtr="0" upright="1">
                        <a:noAutofit/>
                      </wps:bodyPr>
                    </wps:wsp>
                  </a:graphicData>
                </a:graphic>
              </wp:anchor>
            </w:drawing>
          </mc:Choice>
          <mc:Fallback>
            <w:pict>
              <v:shape w14:anchorId="1C7E0D3A" id="Rounded Rectangular Callout 286" o:spid="_x0000_s1038" type="#_x0000_t62" style="position:absolute;margin-left:97.9pt;margin-top:560.7pt;width:309.5pt;height:156.15pt;z-index:252340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" adj="26124,6874" fillcolor="#ff9" strokeweight="2pt">
                <v:shadow color="#eeece1"/>
                <v:textbox inset="2.88pt,2.88pt,2.88pt,2.88pt">
                  <w:txbxContent>
                    <w:p w14:paraId="524F11F6" w14:textId="77777777" w:rsidR="00161A39" w:rsidRDefault="00161A39" w:rsidP="00161A39">
                      <w:pPr>
                        <w:jc w:val="center"/>
                        <w:rPr>
                          <w:b/>
                          <w:sz w:val="28"/>
                          <w:szCs w:val="28"/>
                        </w:rPr>
                      </w:pPr>
                      <w:r>
                        <w:rPr>
                          <w:b/>
                          <w:sz w:val="28"/>
                          <w:szCs w:val="28"/>
                        </w:rPr>
                        <w:t>To Insert Your Picture</w:t>
                      </w:r>
                    </w:p>
                    <w:p w14:paraId="3E70F909" w14:textId="77777777" w:rsidR="00161A39" w:rsidRDefault="00161A39" w:rsidP="00161A39">
                      <w:pPr>
                        <w:numPr>
                          <w:ilvl w:val="0"/>
                          <w:numId w:val="13"/>
                        </w:numPr>
                        <w:tabs>
                          <w:tab w:val="num" w:pos="4050"/>
                        </w:tabs>
                        <w:spacing w:after="0"/>
                      </w:pPr>
                      <w:r>
                        <w:rPr>
                          <w:b/>
                        </w:rPr>
                        <w:t>RIGHT CLICK</w:t>
                      </w:r>
                      <w:r>
                        <w:t xml:space="preserve"> on the placeholder image. </w:t>
                      </w:r>
                    </w:p>
                    <w:p w14:paraId="0F0EB2FA" w14:textId="77777777" w:rsidR="00161A39" w:rsidRDefault="00161A39" w:rsidP="00161A39">
                      <w:pPr>
                        <w:numPr>
                          <w:ilvl w:val="0"/>
                          <w:numId w:val="13"/>
                        </w:numPr>
                        <w:tabs>
                          <w:tab w:val="num" w:pos="4050"/>
                        </w:tabs>
                        <w:spacing w:after="0"/>
                      </w:pPr>
                      <w:r>
                        <w:t xml:space="preserve">From the floating menu, choose </w:t>
                      </w:r>
                      <w:r>
                        <w:rPr>
                          <w:b/>
                        </w:rPr>
                        <w:t>Change Picture</w:t>
                      </w:r>
                      <w:r>
                        <w:t>.</w:t>
                      </w:r>
                    </w:p>
                    <w:p w14:paraId="41F4D917" w14:textId="77777777" w:rsidR="00161A39" w:rsidRDefault="00161A39" w:rsidP="00161A39">
                      <w:pPr>
                        <w:numPr>
                          <w:ilvl w:val="0"/>
                          <w:numId w:val="13"/>
                        </w:numPr>
                        <w:tabs>
                          <w:tab w:val="num" w:pos="4050"/>
                        </w:tabs>
                        <w:spacing w:after="0"/>
                      </w:pPr>
                      <w:r>
                        <w:rPr>
                          <w:b/>
                        </w:rPr>
                        <w:t>Find and insert</w:t>
                      </w:r>
                      <w:r>
                        <w:t xml:space="preserve"> your image from your computer.</w:t>
                      </w:r>
                    </w:p>
                    <w:p w14:paraId="69393101" w14:textId="77777777" w:rsidR="00161A39" w:rsidRDefault="00161A39" w:rsidP="00161A39">
                      <w:pPr>
                        <w:numPr>
                          <w:ilvl w:val="0"/>
                          <w:numId w:val="13"/>
                        </w:numPr>
                        <w:tabs>
                          <w:tab w:val="num" w:pos="4050"/>
                        </w:tabs>
                        <w:spacing w:after="0"/>
                      </w:pPr>
                      <w:r>
                        <w:rPr>
                          <w:b/>
                        </w:rPr>
                        <w:t>Resize and position</w:t>
                      </w:r>
                      <w:r>
                        <w:t xml:space="preserve"> your image using your mouse. (Use the </w:t>
                      </w:r>
                      <w:r>
                        <w:rPr>
                          <w:b/>
                          <w:bCs/>
                        </w:rPr>
                        <w:t>Crop feature</w:t>
                      </w:r>
                      <w:r>
                        <w:t xml:space="preserve"> on the Shape Format menu to crop.)</w:t>
                      </w:r>
                    </w:p>
                    <w:p w14:paraId="5219D18C" w14:textId="77777777" w:rsidR="00161A39" w:rsidRDefault="00161A39" w:rsidP="00161A39">
                      <w:pPr>
                        <w:spacing w:after="0"/>
                      </w:pPr>
                    </w:p>
                    <w:p w14:paraId="4388CE10" w14:textId="77777777" w:rsidR="00161A39" w:rsidRDefault="00161A39" w:rsidP="00161A39">
                      <w:pPr>
                        <w:spacing w:after="0"/>
                      </w:pPr>
                      <w:r>
                        <w:t xml:space="preserve">See how to work with images inside text boxes in Word:  </w:t>
                      </w:r>
                      <w:hyperlink r:id="rId18" w:tgtFrame="_blank" w:history="1">
                        <w:r>
                          <w:rPr>
                            <w:rStyle w:val="Hyperlink"/>
                          </w:rPr>
                          <w:t>https://www.youtube.com/watch?v=lKs8-1USlR4</w:t>
                        </w:r>
                      </w:hyperlink>
                    </w:p>
                  </w:txbxContent>
                </v:textbox>
                <w10:wrap anchory="page"/>
              </v:shape>
            </w:pict>
          </mc:Fallback>
        </mc:AlternateContent>
      </w:r>
      <w:r w:rsidR="00F31E2E">
        <w:rPr>
          <w:noProof/>
        </w:rPr>
        <mc:AlternateContent>
          <mc:Choice Requires="wps">
            <w:drawing>
              <wp:anchor distT="0" distB="0" distL="114300" distR="114300" simplePos="0" relativeHeight="252311552" behindDoc="0" locked="0" layoutInCell="1" allowOverlap="1" wp14:anchorId="1E0B1FAA" wp14:editId="6EDE0EA6">
                <wp:simplePos x="0" y="0"/>
                <wp:positionH relativeFrom="column">
                  <wp:posOffset>2383154</wp:posOffset>
                </wp:positionH>
                <wp:positionV relativeFrom="page">
                  <wp:posOffset>6566535</wp:posOffset>
                </wp:positionV>
                <wp:extent cx="3034665" cy="2778760"/>
                <wp:effectExtent l="0" t="0" r="0" b="2540"/>
                <wp:wrapNone/>
                <wp:docPr id="79403307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277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3ED65" w14:textId="77777777" w:rsidR="00161A39" w:rsidRPr="000E02F8" w:rsidRDefault="00161A39" w:rsidP="00161A39">
                            <w:pPr>
                              <w:pStyle w:val="Heading2"/>
                            </w:pPr>
                            <w:r w:rsidRPr="000E02F8">
                              <w:t>WIN A $5 COFFEE CARD</w:t>
                            </w:r>
                          </w:p>
                          <w:p w14:paraId="1F2734DA" w14:textId="77777777" w:rsidR="00161A39" w:rsidRDefault="00161A39" w:rsidP="00161A39">
                            <w:pPr>
                              <w:ind w:right="58"/>
                              <w:rPr>
                                <w:b/>
                                <w:color w:val="4F81BD" w:themeColor="accent1"/>
                              </w:rPr>
                            </w:pPr>
                            <w:r>
                              <w:rPr>
                                <w:bCs/>
                                <w:lang w:val="en-CA"/>
                              </w:rPr>
                              <w:t xml:space="preserve">Email me </w:t>
                            </w:r>
                            <w:r>
                              <w:rPr>
                                <w:lang w:val="en-CA"/>
                              </w:rPr>
                              <w:t xml:space="preserve">the answer to the </w:t>
                            </w:r>
                            <w:r>
                              <w:rPr>
                                <w:bCs/>
                                <w:lang w:val="en-CA"/>
                              </w:rPr>
                              <w:t>question</w:t>
                            </w:r>
                            <w:r>
                              <w:rPr>
                                <w:lang w:val="en-CA"/>
                              </w:rPr>
                              <w:t xml:space="preserve"> on </w:t>
                            </w:r>
                            <w:r>
                              <w:rPr>
                                <w:b/>
                                <w:bCs/>
                                <w:lang w:val="en-CA"/>
                              </w:rPr>
                              <w:t>page 1</w:t>
                            </w:r>
                            <w:r>
                              <w:rPr>
                                <w:lang w:val="en-CA"/>
                              </w:rPr>
                              <w:t xml:space="preserve">. </w:t>
                            </w:r>
                            <w:r>
                              <w:rPr>
                                <w:b/>
                                <w:color w:val="4F81BD" w:themeColor="accent1"/>
                              </w:rPr>
                              <w:t>${Email}</w:t>
                            </w:r>
                          </w:p>
                          <w:p w14:paraId="3E235E18" w14:textId="153A9627" w:rsidR="00161A39" w:rsidRPr="00F31E2E" w:rsidRDefault="00F31E2E" w:rsidP="00F31E2E">
                            <w:pPr>
                              <w:pStyle w:val="ListParagraph"/>
                              <w:numPr>
                                <w:ilvl w:val="0"/>
                                <w:numId w:val="3"/>
                              </w:numPr>
                              <w:spacing w:after="160"/>
                              <w:ind w:left="180" w:right="64" w:hanging="180"/>
                              <w:rPr>
                                <w:rStyle w:val="Emphasis"/>
                                <w:color w:val="000000" w:themeColor="text1"/>
                              </w:rPr>
                            </w:pPr>
                            <w:r w:rsidRPr="001A144C">
                              <w:rPr>
                                <w:b/>
                                <w:bCs/>
                                <w:color w:val="000000" w:themeColor="text1"/>
                              </w:rPr>
                              <w:t>Last</w:t>
                            </w:r>
                            <w:r w:rsidRPr="001A144C">
                              <w:rPr>
                                <w:rStyle w:val="Strong"/>
                                <w:color w:val="000000" w:themeColor="text1"/>
                              </w:rPr>
                              <w:t xml:space="preserve"> month's Q&amp;A: </w:t>
                            </w:r>
                            <w:r w:rsidRPr="001515E7">
                              <w:rPr>
                                <w:i/>
                                <w:iCs/>
                                <w:color w:val="000000" w:themeColor="text1"/>
                              </w:rPr>
                              <w:t>An archeologist finds a coin inscribed with the date 50BC. She immediately knows it’s fake. How did she know?</w:t>
                            </w:r>
                            <w:r>
                              <w:rPr>
                                <w:i/>
                                <w:iCs/>
                                <w:color w:val="000000" w:themeColor="text1"/>
                              </w:rPr>
                              <w:t xml:space="preserve"> </w:t>
                            </w:r>
                            <w:r w:rsidRPr="001515E7">
                              <w:rPr>
                                <w:i/>
                                <w:iCs/>
                                <w:color w:val="000000" w:themeColor="text1"/>
                              </w:rPr>
                              <w:t>Back then, the concept of BC didn't exist.</w:t>
                            </w:r>
                          </w:p>
                          <w:p w14:paraId="6DDDA2D2" w14:textId="77777777" w:rsidR="00161A39" w:rsidRPr="00C1062E" w:rsidRDefault="00161A39" w:rsidP="00161A39">
                            <w:pPr>
                              <w:rPr>
                                <w:color w:val="548DD4" w:themeColor="text2" w:themeTint="99"/>
                                <w:lang w:val="en-CA"/>
                              </w:rPr>
                            </w:pPr>
                            <w:r w:rsidRPr="003952D5">
                              <w:rPr>
                                <w:b/>
                                <w:bCs/>
                              </w:rPr>
                              <w:t>Congrats to last</w:t>
                            </w:r>
                            <w:r w:rsidRPr="003952D5">
                              <w:rPr>
                                <w:b/>
                                <w:bCs/>
                                <w:lang w:val="en-CA"/>
                              </w:rPr>
                              <w:t xml:space="preserve"> </w:t>
                            </w:r>
                            <w:r w:rsidRPr="003952D5">
                              <w:rPr>
                                <w:b/>
                                <w:bCs/>
                                <w:lang w:val="en-CA"/>
                              </w:rPr>
                              <w:br/>
                              <w:t>month’s winner!</w:t>
                            </w:r>
                            <w:r w:rsidRPr="00C1062E">
                              <w:rPr>
                                <w:lang w:val="en-CA"/>
                              </w:rPr>
                              <w:t xml:space="preserve">  </w:t>
                            </w:r>
                            <w:r w:rsidRPr="00C1062E">
                              <w:rPr>
                                <w:lang w:val="en-CA"/>
                              </w:rPr>
                              <w:br/>
                            </w:r>
                            <w:r w:rsidRPr="00C1062E">
                              <w:rPr>
                                <w:b/>
                                <w:bCs/>
                                <w:color w:val="4F81BD" w:themeColor="accent1"/>
                                <w:lang w:val="en-CA"/>
                              </w:rPr>
                              <w:t>${Contest Winner}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E0B1FAA" id="Text Box 143" o:spid="_x0000_s1039" type="#_x0000_t202" style="position:absolute;margin-left:187.65pt;margin-top:517.05pt;width:238.95pt;height:218.8pt;z-index:25231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" filled="f" stroked="f">
                <v:textbox>
                  <w:txbxContent>
                    <w:p w14:paraId="6C33ED65" w14:textId="77777777" w:rsidR="00161A39" w:rsidRPr="000E02F8" w:rsidRDefault="00161A39" w:rsidP="00161A39">
                      <w:pPr>
                        <w:pStyle w:val="Heading2"/>
                      </w:pPr>
                      <w:r w:rsidRPr="000E02F8">
                        <w:t>WIN A $5 COFFEE CARD</w:t>
                      </w:r>
                    </w:p>
                    <w:p w14:paraId="1F2734DA" w14:textId="77777777" w:rsidR="00161A39" w:rsidRDefault="00161A39" w:rsidP="00161A39">
                      <w:pPr>
                        <w:ind w:right="58"/>
                        <w:rPr>
                          <w:b/>
                          <w:color w:val="4F81BD" w:themeColor="accent1"/>
                        </w:rPr>
                      </w:pPr>
                      <w:r>
                        <w:rPr>
                          <w:bCs/>
                          <w:lang w:val="en-CA"/>
                        </w:rPr>
                        <w:t xml:space="preserve">Email me </w:t>
                      </w:r>
                      <w:r>
                        <w:rPr>
                          <w:lang w:val="en-CA"/>
                        </w:rPr>
                        <w:t xml:space="preserve">the answer to the </w:t>
                      </w:r>
                      <w:r>
                        <w:rPr>
                          <w:bCs/>
                          <w:lang w:val="en-CA"/>
                        </w:rPr>
                        <w:t>question</w:t>
                      </w:r>
                      <w:r>
                        <w:rPr>
                          <w:lang w:val="en-CA"/>
                        </w:rPr>
                        <w:t xml:space="preserve"> on </w:t>
                      </w:r>
                      <w:r>
                        <w:rPr>
                          <w:b/>
                          <w:bCs/>
                          <w:lang w:val="en-CA"/>
                        </w:rPr>
                        <w:t>page 1</w:t>
                      </w:r>
                      <w:r>
                        <w:rPr>
                          <w:lang w:val="en-CA"/>
                        </w:rPr>
                        <w:t xml:space="preserve">. </w:t>
                      </w:r>
                      <w:r>
                        <w:rPr>
                          <w:b/>
                          <w:color w:val="4F81BD" w:themeColor="accent1"/>
                        </w:rPr>
                        <w:t>${Email}</w:t>
                      </w:r>
                    </w:p>
                    <w:p w14:paraId="3E235E18" w14:textId="153A9627" w:rsidR="00161A39" w:rsidRPr="00F31E2E" w:rsidRDefault="00F31E2E" w:rsidP="00F31E2E">
                      <w:pPr>
                        <w:pStyle w:val="ListParagraph"/>
                        <w:numPr>
                          <w:ilvl w:val="0"/>
                          <w:numId w:val="3"/>
                        </w:numPr>
                        <w:spacing w:after="160"/>
                        <w:ind w:left="180" w:right="64" w:hanging="180"/>
                        <w:rPr>
                          <w:rStyle w:val="Emphasis"/>
                          <w:color w:val="000000" w:themeColor="text1"/>
                        </w:rPr>
                      </w:pPr>
                      <w:r w:rsidRPr="001A144C">
                        <w:rPr>
                          <w:b/>
                          <w:bCs/>
                          <w:color w:val="000000" w:themeColor="text1"/>
                        </w:rPr>
                        <w:t>Last</w:t>
                      </w:r>
                      <w:r w:rsidRPr="001A144C">
                        <w:rPr>
                          <w:rStyle w:val="Strong"/>
                          <w:color w:val="000000" w:themeColor="text1"/>
                        </w:rPr>
                        <w:t xml:space="preserve"> month's Q&amp;A: </w:t>
                      </w:r>
                      <w:r w:rsidRPr="001515E7">
                        <w:rPr>
                          <w:i/>
                          <w:iCs/>
                          <w:color w:val="000000" w:themeColor="text1"/>
                        </w:rPr>
                        <w:t>An archeologist finds a coin inscribed with the date 50BC. She immediately knows it’s fake. How did she know?</w:t>
                      </w:r>
                      <w:r>
                        <w:rPr>
                          <w:i/>
                          <w:iCs/>
                          <w:color w:val="000000" w:themeColor="text1"/>
                        </w:rPr>
                        <w:t xml:space="preserve"> </w:t>
                      </w:r>
                      <w:r w:rsidRPr="001515E7">
                        <w:rPr>
                          <w:i/>
                          <w:iCs/>
                          <w:color w:val="000000" w:themeColor="text1"/>
                        </w:rPr>
                        <w:t>Back then, the concept of BC didn't exist.</w:t>
                      </w:r>
                    </w:p>
                    <w:p w14:paraId="6DDDA2D2" w14:textId="77777777" w:rsidR="00161A39" w:rsidRPr="00C1062E" w:rsidRDefault="00161A39" w:rsidP="00161A39">
                      <w:pPr>
                        <w:rPr>
                          <w:color w:val="548DD4" w:themeColor="text2" w:themeTint="99"/>
                          <w:lang w:val="en-CA"/>
                        </w:rPr>
                      </w:pPr>
                      <w:r w:rsidRPr="003952D5">
                        <w:rPr>
                          <w:b/>
                          <w:bCs/>
                        </w:rPr>
                        <w:t>Congrats to last</w:t>
                      </w:r>
                      <w:r w:rsidRPr="003952D5">
                        <w:rPr>
                          <w:b/>
                          <w:bCs/>
                          <w:lang w:val="en-CA"/>
                        </w:rPr>
                        <w:t xml:space="preserve"> </w:t>
                      </w:r>
                      <w:r w:rsidRPr="003952D5">
                        <w:rPr>
                          <w:b/>
                          <w:bCs/>
                          <w:lang w:val="en-CA"/>
                        </w:rPr>
                        <w:br/>
                        <w:t>month’s winner!</w:t>
                      </w:r>
                      <w:r w:rsidRPr="00C1062E">
                        <w:rPr>
                          <w:lang w:val="en-CA"/>
                        </w:rPr>
                        <w:t xml:space="preserve">  </w:t>
                      </w:r>
                      <w:r w:rsidRPr="00C1062E">
                        <w:rPr>
                          <w:lang w:val="en-CA"/>
                        </w:rPr>
                        <w:br/>
                      </w:r>
                      <w:r w:rsidRPr="00C1062E">
                        <w:rPr>
                          <w:b/>
                          <w:bCs/>
                          <w:color w:val="4F81BD" w:themeColor="accent1"/>
                          <w:lang w:val="en-CA"/>
                        </w:rPr>
                        <w:t>${Contest Winner}</w:t>
                      </w:r>
                    </w:p>
                  </w:txbxContent>
                </v:textbox>
                <w10:wrap anchory="page"/>
              </v:shape>
            </w:pict>
          </mc:Fallback>
        </mc:AlternateContent>
      </w:r>
      <w:r w:rsidR="00EF7835">
        <w:rPr>
          <w:noProof/>
        </w:rPr>
        <w:drawing>
          <wp:anchor distT="0" distB="0" distL="114300" distR="114300" simplePos="0" relativeHeight="252329984" behindDoc="0" locked="0" layoutInCell="1" allowOverlap="1" wp14:anchorId="66F40C28" wp14:editId="1CDBC824">
            <wp:simplePos x="0" y="0"/>
            <wp:positionH relativeFrom="margin">
              <wp:posOffset>4960620</wp:posOffset>
            </wp:positionH>
            <wp:positionV relativeFrom="page">
              <wp:posOffset>1451610</wp:posOffset>
            </wp:positionV>
            <wp:extent cx="1880235" cy="2045970"/>
            <wp:effectExtent l="0" t="0" r="5715" b="0"/>
            <wp:wrapNone/>
            <wp:docPr id="16868098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03575" name="Picture 44"/>
                    <pic:cNvPicPr/>
                  </pic:nvPicPr>
                  <pic:blipFill rotWithShape="1">
                    <a:blip r:embed="rId19" cstate="print">
                      <a:extLst>
                        <a:ext uri="{28A0092B-C50C-407E-A947-70E740481C1C}">
                          <a14:useLocalDpi xmlns:a14="http://schemas.microsoft.com/office/drawing/2010/main" val="0"/>
                        </a:ext>
                      </a:extLst>
                    </a:blip>
                    <a:srcRect r="17643"/>
                    <a:stretch>
                      <a:fillRect/>
                    </a:stretch>
                  </pic:blipFill>
                  <pic:spPr bwMode="auto">
                    <a:xfrm>
                      <a:off x="0" y="0"/>
                      <a:ext cx="1880235" cy="2045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C69">
        <w:rPr>
          <w:noProof/>
        </w:rPr>
        <mc:AlternateContent>
          <mc:Choice Requires="wps">
            <w:drawing>
              <wp:anchor distT="0" distB="0" distL="114300" distR="114300" simplePos="0" relativeHeight="252309504" behindDoc="0" locked="0" layoutInCell="1" allowOverlap="1" wp14:anchorId="15441C25" wp14:editId="33B98E67">
                <wp:simplePos x="0" y="0"/>
                <wp:positionH relativeFrom="column">
                  <wp:posOffset>54321</wp:posOffset>
                </wp:positionH>
                <wp:positionV relativeFrom="page">
                  <wp:posOffset>4321810</wp:posOffset>
                </wp:positionV>
                <wp:extent cx="2999105" cy="1306830"/>
                <wp:effectExtent l="0" t="0" r="0" b="7620"/>
                <wp:wrapNone/>
                <wp:docPr id="156667586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130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AA94B" w14:textId="77777777" w:rsidR="000D4450" w:rsidRPr="00055DE3" w:rsidRDefault="000D4450" w:rsidP="000D4450">
                            <w:pPr>
                              <w:spacing w:after="0"/>
                              <w:rPr>
                                <w:color w:val="EE0000"/>
                              </w:rPr>
                            </w:pPr>
                            <w:r w:rsidRPr="00F626E0">
                              <w:rPr>
                                <w:color w:val="EE0000"/>
                              </w:rPr>
                              <w:t>Your Name</w:t>
                            </w:r>
                            <w:r w:rsidRPr="00F626E0">
                              <w:rPr>
                                <w:color w:val="EE0000"/>
                              </w:rPr>
                              <w:br/>
                              <w:t>Your Company</w:t>
                            </w:r>
                            <w:r w:rsidRPr="00F626E0">
                              <w:rPr>
                                <w:color w:val="EE0000"/>
                              </w:rPr>
                              <w:br/>
                              <w:t>Address</w:t>
                            </w:r>
                            <w:r w:rsidRPr="00F626E0">
                              <w:rPr>
                                <w:color w:val="EE0000"/>
                              </w:rPr>
                              <w:br/>
                              <w:t>Address</w:t>
                            </w:r>
                            <w:r w:rsidRPr="00F626E0">
                              <w:rPr>
                                <w:color w:val="EE0000"/>
                              </w:rPr>
                              <w:br/>
                              <w:t>Real Estate License#</w:t>
                            </w:r>
                          </w:p>
                          <w:p w14:paraId="03AF65B7" w14:textId="66FC836C" w:rsidR="00161A39" w:rsidRDefault="00161A39" w:rsidP="00161A39">
                            <w:pPr>
                              <w:spacing w:line="254" w:lineRule="auto"/>
                            </w:pPr>
                          </w:p>
                        </w:txbxContent>
                      </wps:txbx>
                      <wps:bodyPr rot="0" vert="horz" wrap="square" lIns="91440" tIns="45720" rIns="91440" bIns="45720" anchor="t" anchorCtr="0" upright="1">
                        <a:noAutofit/>
                      </wps:bodyPr>
                    </wps:wsp>
                  </a:graphicData>
                </a:graphic>
              </wp:anchor>
            </w:drawing>
          </mc:Choice>
          <mc:Fallback>
            <w:pict>
              <v:shape w14:anchorId="15441C25" id="Text Box 108" o:spid="_x0000_s1040" type="#_x0000_t202" style="position:absolute;margin-left:4.3pt;margin-top:340.3pt;width:236.15pt;height:102.9pt;z-index:25230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" filled="f" stroked="f">
                <v:textbox>
                  <w:txbxContent>
                    <w:p w14:paraId="004AA94B" w14:textId="77777777" w:rsidR="000D4450" w:rsidRPr="00055DE3" w:rsidRDefault="000D4450" w:rsidP="000D4450">
                      <w:pPr>
                        <w:spacing w:after="0"/>
                        <w:rPr>
                          <w:color w:val="EE0000"/>
                        </w:rPr>
                      </w:pPr>
                      <w:r w:rsidRPr="00F626E0">
                        <w:rPr>
                          <w:color w:val="EE0000"/>
                        </w:rPr>
                        <w:t>Your Name</w:t>
                      </w:r>
                      <w:r w:rsidRPr="00F626E0">
                        <w:rPr>
                          <w:color w:val="EE0000"/>
                        </w:rPr>
                        <w:br/>
                        <w:t>Your Company</w:t>
                      </w:r>
                      <w:r w:rsidRPr="00F626E0">
                        <w:rPr>
                          <w:color w:val="EE0000"/>
                        </w:rPr>
                        <w:br/>
                        <w:t>Address</w:t>
                      </w:r>
                      <w:r w:rsidRPr="00F626E0">
                        <w:rPr>
                          <w:color w:val="EE0000"/>
                        </w:rPr>
                        <w:br/>
                        <w:t>Address</w:t>
                      </w:r>
                      <w:r w:rsidRPr="00F626E0">
                        <w:rPr>
                          <w:color w:val="EE0000"/>
                        </w:rPr>
                        <w:br/>
                        <w:t>Real Estate License#</w:t>
                      </w:r>
                    </w:p>
                    <w:p w14:paraId="03AF65B7" w14:textId="66FC836C" w:rsidR="00161A39" w:rsidRDefault="00161A39" w:rsidP="00161A39">
                      <w:pPr>
                        <w:spacing w:line="254" w:lineRule="auto"/>
                      </w:pPr>
                    </w:p>
                  </w:txbxContent>
                </v:textbox>
                <w10:wrap anchory="page"/>
              </v:shape>
            </w:pict>
          </mc:Fallback>
        </mc:AlternateContent>
      </w:r>
      <w:r w:rsidR="00697C69">
        <w:rPr>
          <w:noProof/>
        </w:rPr>
        <mc:AlternateContent>
          <mc:Choice Requires="wps">
            <w:drawing>
              <wp:anchor distT="0" distB="0" distL="114300" distR="114300" simplePos="0" relativeHeight="252310528" behindDoc="0" locked="0" layoutInCell="1" allowOverlap="1" wp14:anchorId="1F0334DE" wp14:editId="710AD45D">
                <wp:simplePos x="0" y="0"/>
                <wp:positionH relativeFrom="column">
                  <wp:posOffset>81481</wp:posOffset>
                </wp:positionH>
                <wp:positionV relativeFrom="page">
                  <wp:posOffset>6621780</wp:posOffset>
                </wp:positionV>
                <wp:extent cx="2253615" cy="2731770"/>
                <wp:effectExtent l="0" t="0" r="0" b="0"/>
                <wp:wrapNone/>
                <wp:docPr id="176928910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31770"/>
                        </a:xfrm>
                        <a:prstGeom prst="rect">
                          <a:avLst/>
                        </a:prstGeom>
                        <a:solidFill>
                          <a:srgbClr val="DCE6F2">
                            <a:alpha val="69804"/>
                          </a:srgbClr>
                        </a:solidFill>
                        <a:ln>
                          <a:noFill/>
                        </a:ln>
                      </wps:spPr>
                      <wps:txbx>
                        <w:txbxContent>
                          <w:p w14:paraId="2C8902F3" w14:textId="77777777" w:rsidR="00161A39" w:rsidRPr="00D62B37" w:rsidRDefault="00161A39" w:rsidP="00161A39">
                            <w:pPr>
                              <w:pStyle w:val="Heading5"/>
                              <w:spacing w:line="440" w:lineRule="exact"/>
                              <w:rPr>
                                <w:sz w:val="36"/>
                                <w:szCs w:val="36"/>
                              </w:rPr>
                            </w:pPr>
                            <w:r>
                              <w:rPr>
                                <w:sz w:val="36"/>
                                <w:szCs w:val="36"/>
                              </w:rPr>
                              <w:t>I’m so grateful</w:t>
                            </w:r>
                            <w:r w:rsidRPr="00D62B37">
                              <w:rPr>
                                <w:sz w:val="36"/>
                                <w:szCs w:val="36"/>
                              </w:rPr>
                              <w:t>!</w:t>
                            </w:r>
                          </w:p>
                          <w:p w14:paraId="1F42FC05" w14:textId="77777777" w:rsidR="00161A39" w:rsidRPr="00A67A86" w:rsidRDefault="00161A39" w:rsidP="00161A39">
                            <w:pPr>
                              <w:spacing w:after="240" w:line="257" w:lineRule="auto"/>
                              <w:jc w:val="center"/>
                              <w:rPr>
                                <w:lang w:val="en-CA"/>
                              </w:rPr>
                            </w:pPr>
                            <w:r>
                              <w:rPr>
                                <w:lang w:val="en-CA"/>
                              </w:rPr>
                              <w:t>Thanks to all of you who you have been part of my business world. A special shout-out this month to…</w:t>
                            </w:r>
                          </w:p>
                          <w:p w14:paraId="0A49954F" w14:textId="77777777" w:rsidR="000D4450" w:rsidRPr="00F626E0" w:rsidRDefault="000D4450" w:rsidP="000D4450">
                            <w:pPr>
                              <w:widowControl w:val="0"/>
                              <w:spacing w:afterLines="40" w:after="96"/>
                              <w:jc w:val="center"/>
                              <w:rPr>
                                <w:b/>
                                <w:bCs/>
                                <w:color w:val="EE0000"/>
                                <w:lang w:val="en-CA"/>
                              </w:rPr>
                            </w:pPr>
                            <w:r w:rsidRPr="00F626E0">
                              <w:rPr>
                                <w:b/>
                                <w:bCs/>
                                <w:color w:val="EE0000"/>
                                <w:lang w:val="en-CA"/>
                              </w:rPr>
                              <w:t>Thank you name 1</w:t>
                            </w:r>
                          </w:p>
                          <w:p w14:paraId="43F19DD6" w14:textId="77777777" w:rsidR="000D4450" w:rsidRPr="00F626E0" w:rsidRDefault="000D4450" w:rsidP="000D4450">
                            <w:pPr>
                              <w:widowControl w:val="0"/>
                              <w:spacing w:afterLines="40" w:after="96"/>
                              <w:jc w:val="center"/>
                              <w:rPr>
                                <w:b/>
                                <w:bCs/>
                                <w:color w:val="EE0000"/>
                                <w:lang w:val="en-CA"/>
                              </w:rPr>
                            </w:pPr>
                            <w:r w:rsidRPr="00F626E0">
                              <w:rPr>
                                <w:b/>
                                <w:bCs/>
                                <w:color w:val="EE0000"/>
                                <w:lang w:val="en-CA"/>
                              </w:rPr>
                              <w:t>Thank you name 2</w:t>
                            </w:r>
                          </w:p>
                          <w:p w14:paraId="2741060B" w14:textId="77777777" w:rsidR="000D4450" w:rsidRPr="008C7B43" w:rsidRDefault="000D4450" w:rsidP="000D4450">
                            <w:pPr>
                              <w:widowControl w:val="0"/>
                              <w:spacing w:afterLines="40" w:after="96"/>
                              <w:jc w:val="center"/>
                              <w:rPr>
                                <w:b/>
                                <w:bCs/>
                                <w:color w:val="EE0000"/>
                                <w:lang w:val="en-CA"/>
                              </w:rPr>
                            </w:pPr>
                            <w:r w:rsidRPr="00F626E0">
                              <w:rPr>
                                <w:b/>
                                <w:bCs/>
                                <w:color w:val="EE0000"/>
                                <w:lang w:val="en-CA"/>
                              </w:rPr>
                              <w:t>Thank you name 3</w:t>
                            </w:r>
                          </w:p>
                          <w:p w14:paraId="4764DC82" w14:textId="413E337A" w:rsidR="00161A39" w:rsidRPr="003952D5" w:rsidRDefault="00161A39" w:rsidP="000D4450">
                            <w:pPr>
                              <w:widowControl w:val="0"/>
                              <w:jc w:val="center"/>
                              <w:rPr>
                                <w:b/>
                                <w:bCs/>
                                <w:color w:val="365F91" w:themeColor="accent1" w:themeShade="BF"/>
                                <w:lang w:val="en-CA"/>
                              </w:rPr>
                            </w:pPr>
                          </w:p>
                        </w:txbxContent>
                      </wps:txbx>
                      <wps:bodyPr rot="0" vert="horz" wrap="square" lIns="91440" tIns="45720" rIns="91440" bIns="45720" anchor="t" anchorCtr="0" upright="1">
                        <a:noAutofit/>
                      </wps:bodyPr>
                    </wps:wsp>
                  </a:graphicData>
                </a:graphic>
              </wp:anchor>
            </w:drawing>
          </mc:Choice>
          <mc:Fallback>
            <w:pict>
              <v:shape w14:anchorId="1F0334DE" id="_x0000_s1041" type="#_x0000_t202" style="position:absolute;margin-left:6.4pt;margin-top:521.4pt;width:177.45pt;height:215.1pt;z-index:2523105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" fillcolor="#dce6f2" stroked="f">
                <v:fill opacity="45746f"/>
                <v:textbox>
                  <w:txbxContent>
                    <w:p w14:paraId="2C8902F3" w14:textId="77777777" w:rsidR="00161A39" w:rsidRPr="00D62B37" w:rsidRDefault="00161A39" w:rsidP="00161A39">
                      <w:pPr>
                        <w:pStyle w:val="Heading5"/>
                        <w:spacing w:line="440" w:lineRule="exact"/>
                        <w:rPr>
                          <w:sz w:val="36"/>
                          <w:szCs w:val="36"/>
                        </w:rPr>
                      </w:pPr>
                      <w:r>
                        <w:rPr>
                          <w:sz w:val="36"/>
                          <w:szCs w:val="36"/>
                        </w:rPr>
                        <w:t>I’m so grateful</w:t>
                      </w:r>
                      <w:r w:rsidRPr="00D62B37">
                        <w:rPr>
                          <w:sz w:val="36"/>
                          <w:szCs w:val="36"/>
                        </w:rPr>
                        <w:t>!</w:t>
                      </w:r>
                    </w:p>
                    <w:p w14:paraId="1F42FC05" w14:textId="77777777" w:rsidR="00161A39" w:rsidRPr="00A67A86" w:rsidRDefault="00161A39" w:rsidP="00161A39">
                      <w:pPr>
                        <w:spacing w:after="240" w:line="257" w:lineRule="auto"/>
                        <w:jc w:val="center"/>
                        <w:rPr>
                          <w:lang w:val="en-CA"/>
                        </w:rPr>
                      </w:pPr>
                      <w:r>
                        <w:rPr>
                          <w:lang w:val="en-CA"/>
                        </w:rPr>
                        <w:t>Thanks to all of you who you have been part of my business world. A special shout-out this month to…</w:t>
                      </w:r>
                    </w:p>
                    <w:p w14:paraId="0A49954F" w14:textId="77777777" w:rsidR="000D4450" w:rsidRPr="00F626E0" w:rsidRDefault="000D4450" w:rsidP="000D4450">
                      <w:pPr>
                        <w:widowControl w:val="0"/>
                        <w:spacing w:afterLines="40" w:after="96"/>
                        <w:jc w:val="center"/>
                        <w:rPr>
                          <w:b/>
                          <w:bCs/>
                          <w:color w:val="EE0000"/>
                          <w:lang w:val="en-CA"/>
                        </w:rPr>
                      </w:pPr>
                      <w:r w:rsidRPr="00F626E0">
                        <w:rPr>
                          <w:b/>
                          <w:bCs/>
                          <w:color w:val="EE0000"/>
                          <w:lang w:val="en-CA"/>
                        </w:rPr>
                        <w:t>Thank you name 1</w:t>
                      </w:r>
                    </w:p>
                    <w:p w14:paraId="43F19DD6" w14:textId="77777777" w:rsidR="000D4450" w:rsidRPr="00F626E0" w:rsidRDefault="000D4450" w:rsidP="000D4450">
                      <w:pPr>
                        <w:widowControl w:val="0"/>
                        <w:spacing w:afterLines="40" w:after="96"/>
                        <w:jc w:val="center"/>
                        <w:rPr>
                          <w:b/>
                          <w:bCs/>
                          <w:color w:val="EE0000"/>
                          <w:lang w:val="en-CA"/>
                        </w:rPr>
                      </w:pPr>
                      <w:r w:rsidRPr="00F626E0">
                        <w:rPr>
                          <w:b/>
                          <w:bCs/>
                          <w:color w:val="EE0000"/>
                          <w:lang w:val="en-CA"/>
                        </w:rPr>
                        <w:t>Thank you name 2</w:t>
                      </w:r>
                    </w:p>
                    <w:p w14:paraId="2741060B" w14:textId="77777777" w:rsidR="000D4450" w:rsidRPr="008C7B43" w:rsidRDefault="000D4450" w:rsidP="000D4450">
                      <w:pPr>
                        <w:widowControl w:val="0"/>
                        <w:spacing w:afterLines="40" w:after="96"/>
                        <w:jc w:val="center"/>
                        <w:rPr>
                          <w:b/>
                          <w:bCs/>
                          <w:color w:val="EE0000"/>
                          <w:lang w:val="en-CA"/>
                        </w:rPr>
                      </w:pPr>
                      <w:r w:rsidRPr="00F626E0">
                        <w:rPr>
                          <w:b/>
                          <w:bCs/>
                          <w:color w:val="EE0000"/>
                          <w:lang w:val="en-CA"/>
                        </w:rPr>
                        <w:t>Thank you name 3</w:t>
                      </w:r>
                    </w:p>
                    <w:p w14:paraId="4764DC82" w14:textId="413E337A" w:rsidR="00161A39" w:rsidRPr="003952D5" w:rsidRDefault="00161A39" w:rsidP="000D4450">
                      <w:pPr>
                        <w:widowControl w:val="0"/>
                        <w:jc w:val="center"/>
                        <w:rPr>
                          <w:b/>
                          <w:bCs/>
                          <w:color w:val="365F91" w:themeColor="accent1" w:themeShade="BF"/>
                          <w:lang w:val="en-CA"/>
                        </w:rPr>
                      </w:pPr>
                    </w:p>
                  </w:txbxContent>
                </v:textbox>
                <w10:wrap anchory="page"/>
              </v:shape>
            </w:pict>
          </mc:Fallback>
        </mc:AlternateContent>
      </w:r>
      <w:r w:rsidR="00697C69">
        <w:rPr>
          <w:noProof/>
        </w:rPr>
        <mc:AlternateContent>
          <mc:Choice Requires="wps">
            <w:drawing>
              <wp:anchor distT="0" distB="0" distL="114300" distR="114300" simplePos="0" relativeHeight="252312576" behindDoc="0" locked="0" layoutInCell="1" allowOverlap="1" wp14:anchorId="78A59F31" wp14:editId="68FCB72C">
                <wp:simplePos x="0" y="0"/>
                <wp:positionH relativeFrom="column">
                  <wp:posOffset>3965418</wp:posOffset>
                </wp:positionH>
                <wp:positionV relativeFrom="page">
                  <wp:posOffset>8441690</wp:posOffset>
                </wp:positionV>
                <wp:extent cx="2887980" cy="815975"/>
                <wp:effectExtent l="0" t="0" r="0" b="3175"/>
                <wp:wrapNone/>
                <wp:docPr id="15093914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81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E01770" w14:textId="4318F4D5" w:rsidR="000D4450" w:rsidRPr="00F626E0" w:rsidRDefault="000D4450" w:rsidP="000D4450">
                            <w:pPr>
                              <w:pStyle w:val="Heading3"/>
                              <w:spacing w:before="0" w:after="0"/>
                              <w:jc w:val="right"/>
                              <w:rPr>
                                <w:rFonts w:cs="Calibri Light"/>
                                <w:color w:val="EE0000"/>
                                <w:lang w:val="en-CA"/>
                              </w:rPr>
                            </w:pPr>
                            <w:r w:rsidRPr="00F626E0">
                              <w:rPr>
                                <w:rFonts w:cs="Calibri Light"/>
                                <w:color w:val="EE0000"/>
                                <w:lang w:val="en-CA"/>
                              </w:rPr>
                              <w:t>Your Name</w:t>
                            </w:r>
                          </w:p>
                          <w:p w14:paraId="2CEFF416" w14:textId="77777777" w:rsidR="000D4450" w:rsidRPr="00F626E0" w:rsidRDefault="000D4450" w:rsidP="000D4450">
                            <w:pPr>
                              <w:pStyle w:val="Heading3"/>
                              <w:spacing w:before="0" w:after="0"/>
                              <w:jc w:val="right"/>
                              <w:rPr>
                                <w:rFonts w:cs="Calibri Light"/>
                                <w:color w:val="EE0000"/>
                                <w:lang w:val="en-CA"/>
                              </w:rPr>
                            </w:pPr>
                            <w:r w:rsidRPr="00F626E0">
                              <w:rPr>
                                <w:rFonts w:cs="Calibri Light"/>
                                <w:color w:val="EE0000"/>
                                <w:lang w:val="en-CA"/>
                              </w:rPr>
                              <w:t>555-333-2222</w:t>
                            </w:r>
                          </w:p>
                          <w:p w14:paraId="0C73C603" w14:textId="77777777" w:rsidR="000D4450" w:rsidRPr="00E2016B" w:rsidRDefault="000D4450" w:rsidP="000D4450">
                            <w:pPr>
                              <w:pStyle w:val="Heading3"/>
                              <w:spacing w:before="0" w:after="0"/>
                              <w:jc w:val="right"/>
                              <w:rPr>
                                <w:rFonts w:cs="Calibri Light"/>
                                <w:color w:val="EE0000"/>
                                <w:sz w:val="24"/>
                                <w:szCs w:val="24"/>
                              </w:rPr>
                            </w:pPr>
                            <w:r w:rsidRPr="00F626E0">
                              <w:rPr>
                                <w:rFonts w:cs="Calibri Light"/>
                                <w:color w:val="EE0000"/>
                                <w:sz w:val="24"/>
                                <w:szCs w:val="24"/>
                              </w:rPr>
                              <w:t>email@emailaddress.com</w:t>
                            </w:r>
                          </w:p>
                          <w:p w14:paraId="11C353C8" w14:textId="508028A5" w:rsidR="00161A39" w:rsidRDefault="00161A39" w:rsidP="000D4450">
                            <w:pPr>
                              <w:pStyle w:val="Heading2"/>
                              <w:spacing w:before="0" w:after="0"/>
                              <w:ind w:right="14"/>
                              <w:jc w:val="right"/>
                              <w:rPr>
                                <w:color w:val="808080"/>
                              </w:rPr>
                            </w:pPr>
                          </w:p>
                        </w:txbxContent>
                      </wps:txbx>
                      <wps:bodyPr rot="0" vert="horz" wrap="square" lIns="91440" tIns="45720" rIns="91440" bIns="45720" anchor="t" anchorCtr="0" upright="1">
                        <a:noAutofit/>
                      </wps:bodyPr>
                    </wps:wsp>
                  </a:graphicData>
                </a:graphic>
              </wp:anchor>
            </w:drawing>
          </mc:Choice>
          <mc:Fallback>
            <w:pict>
              <v:shape w14:anchorId="78A59F31" id="Text Box 12" o:spid="_x0000_s1042" type="#_x0000_t202" style="position:absolute;margin-left:312.25pt;margin-top:664.7pt;width:227.4pt;height:64.25pt;z-index:252312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" filled="f" stroked="f" strokeweight=".5pt">
                <v:textbox>
                  <w:txbxContent>
                    <w:p w14:paraId="21E01770" w14:textId="4318F4D5" w:rsidR="000D4450" w:rsidRPr="00F626E0" w:rsidRDefault="000D4450" w:rsidP="000D4450">
                      <w:pPr>
                        <w:pStyle w:val="Heading3"/>
                        <w:spacing w:before="0" w:after="0"/>
                        <w:jc w:val="right"/>
                        <w:rPr>
                          <w:rFonts w:cs="Calibri Light"/>
                          <w:color w:val="EE0000"/>
                          <w:lang w:val="en-CA"/>
                        </w:rPr>
                      </w:pPr>
                      <w:r w:rsidRPr="00F626E0">
                        <w:rPr>
                          <w:rFonts w:cs="Calibri Light"/>
                          <w:color w:val="EE0000"/>
                          <w:lang w:val="en-CA"/>
                        </w:rPr>
                        <w:t>Your Name</w:t>
                      </w:r>
                    </w:p>
                    <w:p w14:paraId="2CEFF416" w14:textId="77777777" w:rsidR="000D4450" w:rsidRPr="00F626E0" w:rsidRDefault="000D4450" w:rsidP="000D4450">
                      <w:pPr>
                        <w:pStyle w:val="Heading3"/>
                        <w:spacing w:before="0" w:after="0"/>
                        <w:jc w:val="right"/>
                        <w:rPr>
                          <w:rFonts w:cs="Calibri Light"/>
                          <w:color w:val="EE0000"/>
                          <w:lang w:val="en-CA"/>
                        </w:rPr>
                      </w:pPr>
                      <w:r w:rsidRPr="00F626E0">
                        <w:rPr>
                          <w:rFonts w:cs="Calibri Light"/>
                          <w:color w:val="EE0000"/>
                          <w:lang w:val="en-CA"/>
                        </w:rPr>
                        <w:t>555-333-2222</w:t>
                      </w:r>
                    </w:p>
                    <w:p w14:paraId="0C73C603" w14:textId="77777777" w:rsidR="000D4450" w:rsidRPr="00E2016B" w:rsidRDefault="000D4450" w:rsidP="000D4450">
                      <w:pPr>
                        <w:pStyle w:val="Heading3"/>
                        <w:spacing w:before="0" w:after="0"/>
                        <w:jc w:val="right"/>
                        <w:rPr>
                          <w:rFonts w:cs="Calibri Light"/>
                          <w:color w:val="EE0000"/>
                          <w:sz w:val="24"/>
                          <w:szCs w:val="24"/>
                        </w:rPr>
                      </w:pPr>
                      <w:r w:rsidRPr="00F626E0">
                        <w:rPr>
                          <w:rFonts w:cs="Calibri Light"/>
                          <w:color w:val="EE0000"/>
                          <w:sz w:val="24"/>
                          <w:szCs w:val="24"/>
                        </w:rPr>
                        <w:t>email@emailaddress.com</w:t>
                      </w:r>
                    </w:p>
                    <w:p w14:paraId="11C353C8" w14:textId="508028A5" w:rsidR="00161A39" w:rsidRDefault="00161A39" w:rsidP="000D4450">
                      <w:pPr>
                        <w:pStyle w:val="Heading2"/>
                        <w:spacing w:before="0" w:after="0"/>
                        <w:ind w:right="14"/>
                        <w:jc w:val="right"/>
                        <w:rPr>
                          <w:color w:val="808080"/>
                        </w:rPr>
                      </w:pPr>
                    </w:p>
                  </w:txbxContent>
                </v:textbox>
                <w10:wrap anchory="page"/>
              </v:shape>
            </w:pict>
          </mc:Fallback>
        </mc:AlternateContent>
      </w:r>
      <w:r w:rsidR="00697C69">
        <w:rPr>
          <w:noProof/>
        </w:rPr>
        <mc:AlternateContent>
          <mc:Choice Requires="wps">
            <w:drawing>
              <wp:anchor distT="0" distB="0" distL="114300" distR="114300" simplePos="0" relativeHeight="252313600" behindDoc="0" locked="0" layoutInCell="1" allowOverlap="1" wp14:anchorId="58626506" wp14:editId="420C0E04">
                <wp:simplePos x="0" y="0"/>
                <wp:positionH relativeFrom="column">
                  <wp:posOffset>54321</wp:posOffset>
                </wp:positionH>
                <wp:positionV relativeFrom="page">
                  <wp:posOffset>3815080</wp:posOffset>
                </wp:positionV>
                <wp:extent cx="4486910" cy="614045"/>
                <wp:effectExtent l="0" t="0" r="0" b="0"/>
                <wp:wrapNone/>
                <wp:docPr id="16194558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B9F82" w14:textId="77777777" w:rsidR="00161A39" w:rsidRDefault="00161A39" w:rsidP="00161A39">
                            <w:pPr>
                              <w:spacing w:after="0"/>
                              <w:rPr>
                                <w:rFonts w:ascii="Century Gothic" w:hAnsi="Century Gothic"/>
                                <w:b/>
                                <w:bCs/>
                                <w:color w:val="244061" w:themeColor="accent1" w:themeShade="80"/>
                                <w:sz w:val="52"/>
                                <w:szCs w:val="52"/>
                              </w:rPr>
                            </w:pPr>
                            <w:r>
                              <w:rPr>
                                <w:rFonts w:ascii="Century Gothic" w:hAnsi="Century Gothic"/>
                                <w:b/>
                                <w:bCs/>
                                <w:color w:val="17365D" w:themeColor="text2" w:themeShade="BF"/>
                                <w:sz w:val="52"/>
                                <w:szCs w:val="52"/>
                                <w:lang w:val="en-CA"/>
                                <w14:shadow w14:blurRad="50800" w14:dist="38100" w14:dir="2700000" w14:sx="100000" w14:sy="100000" w14:kx="0" w14:ky="0" w14:algn="tl">
                                  <w14:srgbClr w14:val="000000">
                                    <w14:alpha w14:val="60000"/>
                                  </w14:srgbClr>
                                </w14:shadow>
                              </w:rPr>
                              <w:t>FRONT PORCH NEWS</w:t>
                            </w:r>
                          </w:p>
                        </w:txbxContent>
                      </wps:txbx>
                      <wps:bodyPr rot="0" vert="horz" wrap="square" lIns="91440" tIns="45720" rIns="91440" bIns="45720" anchor="t" anchorCtr="0" upright="1">
                        <a:noAutofit/>
                      </wps:bodyPr>
                    </wps:wsp>
                  </a:graphicData>
                </a:graphic>
              </wp:anchor>
            </w:drawing>
          </mc:Choice>
          <mc:Fallback>
            <w:pict>
              <v:shape w14:anchorId="58626506" id="Text Box 107" o:spid="_x0000_s1043" type="#_x0000_t202" style="position:absolute;margin-left:4.3pt;margin-top:300.4pt;width:353.3pt;height:48.35pt;z-index:252313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" filled="f" stroked="f">
                <v:textbox>
                  <w:txbxContent>
                    <w:p w14:paraId="617B9F82" w14:textId="77777777" w:rsidR="00161A39" w:rsidRDefault="00161A39" w:rsidP="00161A39">
                      <w:pPr>
                        <w:spacing w:after="0"/>
                        <w:rPr>
                          <w:rFonts w:ascii="Century Gothic" w:hAnsi="Century Gothic"/>
                          <w:b/>
                          <w:bCs/>
                          <w:color w:val="244061" w:themeColor="accent1" w:themeShade="80"/>
                          <w:sz w:val="52"/>
                          <w:szCs w:val="52"/>
                        </w:rPr>
                      </w:pPr>
                      <w:r>
                        <w:rPr>
                          <w:rFonts w:ascii="Century Gothic" w:hAnsi="Century Gothic"/>
                          <w:b/>
                          <w:bCs/>
                          <w:color w:val="17365D" w:themeColor="text2" w:themeShade="BF"/>
                          <w:sz w:val="52"/>
                          <w:szCs w:val="52"/>
                          <w:lang w:val="en-CA"/>
                          <w14:shadow w14:blurRad="50800" w14:dist="38100" w14:dir="2700000" w14:sx="100000" w14:sy="100000" w14:kx="0" w14:ky="0" w14:algn="tl">
                            <w14:srgbClr w14:val="000000">
                              <w14:alpha w14:val="60000"/>
                            </w14:srgbClr>
                          </w14:shadow>
                        </w:rPr>
                        <w:t>FRONT PORCH NEWS</w:t>
                      </w:r>
                    </w:p>
                  </w:txbxContent>
                </v:textbox>
                <w10:wrap anchory="page"/>
              </v:shape>
            </w:pict>
          </mc:Fallback>
        </mc:AlternateContent>
      </w:r>
      <w:r w:rsidR="00697C69">
        <w:rPr>
          <w:noProof/>
        </w:rPr>
        <mc:AlternateContent>
          <mc:Choice Requires="wps">
            <w:drawing>
              <wp:anchor distT="0" distB="0" distL="114300" distR="114300" simplePos="0" relativeHeight="252314624" behindDoc="0" locked="0" layoutInCell="1" allowOverlap="1" wp14:anchorId="7915A274" wp14:editId="63829308">
                <wp:simplePos x="0" y="0"/>
                <wp:positionH relativeFrom="column">
                  <wp:posOffset>0</wp:posOffset>
                </wp:positionH>
                <wp:positionV relativeFrom="page">
                  <wp:posOffset>9310370</wp:posOffset>
                </wp:positionV>
                <wp:extent cx="6932930" cy="355600"/>
                <wp:effectExtent l="0" t="0" r="0" b="6350"/>
                <wp:wrapNone/>
                <wp:docPr id="5499561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BD48E" w14:textId="77777777" w:rsidR="00161A39" w:rsidRDefault="00161A39" w:rsidP="00161A39">
                            <w:pPr>
                              <w:pBdr>
                                <w:top w:val="single" w:sz="4" w:space="2" w:color="C4BC96"/>
                              </w:pBdr>
                              <w:spacing w:after="160" w:line="180" w:lineRule="exact"/>
                              <w:jc w:val="center"/>
                            </w:pPr>
                            <w:r>
                              <w:rPr>
                                <w:sz w:val="18"/>
                                <w:szCs w:val="18"/>
                              </w:rPr>
                              <w:t>This newsletter is for entertainment purposes only.  Images are sourced from Canva.com. This information is solely for entertainment, and should not be substituted for medical, legal, financial or tax advice.  This is not intended as a solicitation of listed property.</w:t>
                            </w:r>
                          </w:p>
                        </w:txbxContent>
                      </wps:txbx>
                      <wps:bodyPr rot="0" vert="horz" wrap="square" lIns="91440" tIns="45720" rIns="91440" bIns="45720" anchor="t" anchorCtr="0" upright="1">
                        <a:noAutofit/>
                      </wps:bodyPr>
                    </wps:wsp>
                  </a:graphicData>
                </a:graphic>
              </wp:anchor>
            </w:drawing>
          </mc:Choice>
          <mc:Fallback>
            <w:pict>
              <v:shape w14:anchorId="7915A274" id="Text Box 24" o:spid="_x0000_s1044" type="#_x0000_t202" style="position:absolute;margin-left:0;margin-top:733.1pt;width:545.9pt;height:28pt;z-index:25231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" filled="f" stroked="f">
                <v:textbox>
                  <w:txbxContent>
                    <w:p w14:paraId="31FBD48E" w14:textId="77777777" w:rsidR="00161A39" w:rsidRDefault="00161A39" w:rsidP="00161A39">
                      <w:pPr>
                        <w:pBdr>
                          <w:top w:val="single" w:sz="4" w:space="2" w:color="C4BC96"/>
                        </w:pBdr>
                        <w:spacing w:after="160" w:line="180" w:lineRule="exact"/>
                        <w:jc w:val="center"/>
                      </w:pPr>
                      <w:r>
                        <w:rPr>
                          <w:sz w:val="18"/>
                          <w:szCs w:val="18"/>
                        </w:rPr>
                        <w:t>This newsletter is for entertainment purposes only.  Images are sourced from Canva.com. This information is solely for entertainment, and should not be substituted for medical, legal, financial or tax advice.  This is not intended as a solicitation of listed property.</w:t>
                      </w:r>
                    </w:p>
                  </w:txbxContent>
                </v:textbox>
                <w10:wrap anchory="page"/>
              </v:shape>
            </w:pict>
          </mc:Fallback>
        </mc:AlternateContent>
      </w:r>
      <w:r w:rsidR="00697C69">
        <w:rPr>
          <w:noProof/>
        </w:rPr>
        <w:drawing>
          <wp:anchor distT="0" distB="0" distL="114300" distR="114300" simplePos="0" relativeHeight="252315648" behindDoc="0" locked="0" layoutInCell="1" allowOverlap="1" wp14:anchorId="484C8683" wp14:editId="69BF882E">
            <wp:simplePos x="0" y="0"/>
            <wp:positionH relativeFrom="column">
              <wp:posOffset>5486400</wp:posOffset>
            </wp:positionH>
            <wp:positionV relativeFrom="page">
              <wp:posOffset>6639560</wp:posOffset>
            </wp:positionV>
            <wp:extent cx="1386205" cy="1704975"/>
            <wp:effectExtent l="0" t="0" r="4445" b="9525"/>
            <wp:wrapNone/>
            <wp:docPr id="799001804" name="Picture 1" descr="A person with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01804" name="Picture 1" descr="A person with brown hair&#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386205" cy="1704975"/>
                    </a:xfrm>
                    <a:prstGeom prst="rect">
                      <a:avLst/>
                    </a:prstGeom>
                  </pic:spPr>
                </pic:pic>
              </a:graphicData>
            </a:graphic>
          </wp:anchor>
        </w:drawing>
      </w:r>
    </w:p>
    <w:sectPr w:rsidR="00161A39" w:rsidSect="00026449">
      <w:pgSz w:w="12240" w:h="15840" w:code="1"/>
      <w:pgMar w:top="720" w:right="720" w:bottom="720" w:left="720" w:header="720" w:footer="2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F9D85" w14:textId="77777777" w:rsidR="00C9477A" w:rsidRDefault="00C9477A" w:rsidP="00536C4B">
      <w:pPr>
        <w:spacing w:after="0"/>
      </w:pPr>
      <w:r>
        <w:separator/>
      </w:r>
    </w:p>
  </w:endnote>
  <w:endnote w:type="continuationSeparator" w:id="0">
    <w:p w14:paraId="3C1BF003" w14:textId="77777777" w:rsidR="00C9477A" w:rsidRDefault="00C9477A"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veat">
    <w:panose1 w:val="00000500000000000000"/>
    <w:charset w:val="00"/>
    <w:family w:val="auto"/>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1E434" w14:textId="77777777" w:rsidR="00C9477A" w:rsidRDefault="00C9477A" w:rsidP="00536C4B">
      <w:pPr>
        <w:spacing w:after="0"/>
      </w:pPr>
      <w:r>
        <w:separator/>
      </w:r>
    </w:p>
  </w:footnote>
  <w:footnote w:type="continuationSeparator" w:id="0">
    <w:p w14:paraId="6015FDAF" w14:textId="77777777" w:rsidR="00C9477A" w:rsidRDefault="00C9477A"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26D2"/>
    <w:multiLevelType w:val="hybridMultilevel"/>
    <w:tmpl w:val="1144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474CB"/>
    <w:multiLevelType w:val="hybridMultilevel"/>
    <w:tmpl w:val="9DC8A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0B70A7"/>
    <w:multiLevelType w:val="hybridMultilevel"/>
    <w:tmpl w:val="F9C82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B0698D"/>
    <w:multiLevelType w:val="hybridMultilevel"/>
    <w:tmpl w:val="5E3A4656"/>
    <w:lvl w:ilvl="0" w:tplc="C95095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8B61F9"/>
    <w:multiLevelType w:val="hybridMultilevel"/>
    <w:tmpl w:val="C1DEE646"/>
    <w:lvl w:ilvl="0" w:tplc="5570054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101E62"/>
    <w:multiLevelType w:val="hybridMultilevel"/>
    <w:tmpl w:val="A07C3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7107F8"/>
    <w:multiLevelType w:val="multilevel"/>
    <w:tmpl w:val="E6803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747E51"/>
    <w:multiLevelType w:val="hybridMultilevel"/>
    <w:tmpl w:val="70EE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8D07E3"/>
    <w:multiLevelType w:val="hybridMultilevel"/>
    <w:tmpl w:val="D1508AF2"/>
    <w:lvl w:ilvl="0" w:tplc="DF6CE094">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1831B9D"/>
    <w:multiLevelType w:val="hybridMultilevel"/>
    <w:tmpl w:val="F43AF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C71B23"/>
    <w:multiLevelType w:val="hybridMultilevel"/>
    <w:tmpl w:val="0B7010C2"/>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1" w15:restartNumberingAfterBreak="0">
    <w:nsid w:val="6B015284"/>
    <w:multiLevelType w:val="multilevel"/>
    <w:tmpl w:val="D3AE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3302436">
    <w:abstractNumId w:val="6"/>
  </w:num>
  <w:num w:numId="2" w16cid:durableId="298415090">
    <w:abstractNumId w:val="8"/>
  </w:num>
  <w:num w:numId="3" w16cid:durableId="1930430082">
    <w:abstractNumId w:val="9"/>
  </w:num>
  <w:num w:numId="4" w16cid:durableId="312100567">
    <w:abstractNumId w:val="3"/>
  </w:num>
  <w:num w:numId="5" w16cid:durableId="488131908">
    <w:abstractNumId w:val="10"/>
  </w:num>
  <w:num w:numId="6" w16cid:durableId="42406326">
    <w:abstractNumId w:val="2"/>
  </w:num>
  <w:num w:numId="7" w16cid:durableId="64184791">
    <w:abstractNumId w:val="5"/>
  </w:num>
  <w:num w:numId="8" w16cid:durableId="770128888">
    <w:abstractNumId w:val="7"/>
  </w:num>
  <w:num w:numId="9" w16cid:durableId="358168326">
    <w:abstractNumId w:val="1"/>
  </w:num>
  <w:num w:numId="10" w16cid:durableId="1302347449">
    <w:abstractNumId w:val="11"/>
  </w:num>
  <w:num w:numId="11" w16cid:durableId="1822842629">
    <w:abstractNumId w:val="0"/>
  </w:num>
  <w:num w:numId="12" w16cid:durableId="251085125">
    <w:abstractNumId w:val="4"/>
  </w:num>
  <w:num w:numId="13" w16cid:durableId="13022295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attachedTemplate r:id="rId1"/>
  <w:defaultTabStop w:val="720"/>
  <w:characterSpacingControl w:val="doNotCompress"/>
  <w:hdrShapeDefaults>
    <o:shapedefaults v:ext="edit" spidmax="2050" style="mso-position-vertical-relative:page" fill="f" fillcolor="white" stroke="f">
      <v:fill color="white" on="f"/>
      <v:stroke on="f"/>
      <o:colormru v:ext="edit" colors="#f8f8f8,#e7e6e6,#ff6,#f2f2f2,#deeaf6,#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250"/>
    <w:rsid w:val="000002C7"/>
    <w:rsid w:val="000008C1"/>
    <w:rsid w:val="00000F15"/>
    <w:rsid w:val="0000126C"/>
    <w:rsid w:val="00002BD4"/>
    <w:rsid w:val="00003A90"/>
    <w:rsid w:val="0000431A"/>
    <w:rsid w:val="000056D2"/>
    <w:rsid w:val="000058FF"/>
    <w:rsid w:val="00005903"/>
    <w:rsid w:val="00005A77"/>
    <w:rsid w:val="00005FE0"/>
    <w:rsid w:val="00006182"/>
    <w:rsid w:val="00006306"/>
    <w:rsid w:val="000064C6"/>
    <w:rsid w:val="00006534"/>
    <w:rsid w:val="000066F9"/>
    <w:rsid w:val="00006B82"/>
    <w:rsid w:val="00006D4C"/>
    <w:rsid w:val="0000707C"/>
    <w:rsid w:val="00007FB4"/>
    <w:rsid w:val="00010596"/>
    <w:rsid w:val="00010A85"/>
    <w:rsid w:val="00010D26"/>
    <w:rsid w:val="0001122B"/>
    <w:rsid w:val="000117FB"/>
    <w:rsid w:val="00011934"/>
    <w:rsid w:val="00011D84"/>
    <w:rsid w:val="00012622"/>
    <w:rsid w:val="000128AF"/>
    <w:rsid w:val="00012F8D"/>
    <w:rsid w:val="0001320F"/>
    <w:rsid w:val="000137AA"/>
    <w:rsid w:val="00013AA3"/>
    <w:rsid w:val="00013CFE"/>
    <w:rsid w:val="00014B05"/>
    <w:rsid w:val="00014D2E"/>
    <w:rsid w:val="00014E46"/>
    <w:rsid w:val="00015276"/>
    <w:rsid w:val="00015313"/>
    <w:rsid w:val="00015404"/>
    <w:rsid w:val="0001604E"/>
    <w:rsid w:val="0001654F"/>
    <w:rsid w:val="000166BF"/>
    <w:rsid w:val="00016A0A"/>
    <w:rsid w:val="00016BC8"/>
    <w:rsid w:val="00016C65"/>
    <w:rsid w:val="00017453"/>
    <w:rsid w:val="00017B48"/>
    <w:rsid w:val="00017D9F"/>
    <w:rsid w:val="0002048D"/>
    <w:rsid w:val="000206BB"/>
    <w:rsid w:val="00020B0D"/>
    <w:rsid w:val="00020D61"/>
    <w:rsid w:val="000212DC"/>
    <w:rsid w:val="0002197E"/>
    <w:rsid w:val="00022C50"/>
    <w:rsid w:val="0002351C"/>
    <w:rsid w:val="0002369A"/>
    <w:rsid w:val="00023ED9"/>
    <w:rsid w:val="00024099"/>
    <w:rsid w:val="00024112"/>
    <w:rsid w:val="000245EA"/>
    <w:rsid w:val="000247B0"/>
    <w:rsid w:val="00025199"/>
    <w:rsid w:val="00025400"/>
    <w:rsid w:val="0002588C"/>
    <w:rsid w:val="00025B95"/>
    <w:rsid w:val="00026449"/>
    <w:rsid w:val="00026479"/>
    <w:rsid w:val="00026921"/>
    <w:rsid w:val="00027007"/>
    <w:rsid w:val="00027229"/>
    <w:rsid w:val="0002778A"/>
    <w:rsid w:val="00027DA5"/>
    <w:rsid w:val="0003066A"/>
    <w:rsid w:val="00030EAF"/>
    <w:rsid w:val="00031088"/>
    <w:rsid w:val="00031291"/>
    <w:rsid w:val="00031937"/>
    <w:rsid w:val="00032C76"/>
    <w:rsid w:val="00032F9B"/>
    <w:rsid w:val="00033271"/>
    <w:rsid w:val="00033317"/>
    <w:rsid w:val="000337E6"/>
    <w:rsid w:val="00033AD3"/>
    <w:rsid w:val="0003433D"/>
    <w:rsid w:val="00034362"/>
    <w:rsid w:val="00034A88"/>
    <w:rsid w:val="0003547D"/>
    <w:rsid w:val="00035AD0"/>
    <w:rsid w:val="00035CFF"/>
    <w:rsid w:val="00036008"/>
    <w:rsid w:val="0003676D"/>
    <w:rsid w:val="00036B58"/>
    <w:rsid w:val="0003700B"/>
    <w:rsid w:val="000378C0"/>
    <w:rsid w:val="00037A01"/>
    <w:rsid w:val="00037A10"/>
    <w:rsid w:val="00037B25"/>
    <w:rsid w:val="00037CD0"/>
    <w:rsid w:val="00037FA8"/>
    <w:rsid w:val="00040642"/>
    <w:rsid w:val="00040B96"/>
    <w:rsid w:val="000416E4"/>
    <w:rsid w:val="000419BD"/>
    <w:rsid w:val="00042005"/>
    <w:rsid w:val="00042F90"/>
    <w:rsid w:val="00043280"/>
    <w:rsid w:val="0004348B"/>
    <w:rsid w:val="00043842"/>
    <w:rsid w:val="00043F4B"/>
    <w:rsid w:val="00044984"/>
    <w:rsid w:val="00044D15"/>
    <w:rsid w:val="0004541E"/>
    <w:rsid w:val="0004612F"/>
    <w:rsid w:val="00046838"/>
    <w:rsid w:val="00046E5A"/>
    <w:rsid w:val="00046E63"/>
    <w:rsid w:val="00046F3F"/>
    <w:rsid w:val="000471FE"/>
    <w:rsid w:val="000475EB"/>
    <w:rsid w:val="0005039C"/>
    <w:rsid w:val="00050F49"/>
    <w:rsid w:val="00051388"/>
    <w:rsid w:val="00051394"/>
    <w:rsid w:val="00051857"/>
    <w:rsid w:val="00052DD2"/>
    <w:rsid w:val="0005328F"/>
    <w:rsid w:val="000535A3"/>
    <w:rsid w:val="000539B1"/>
    <w:rsid w:val="00054A82"/>
    <w:rsid w:val="00054DD8"/>
    <w:rsid w:val="0005565D"/>
    <w:rsid w:val="000568AB"/>
    <w:rsid w:val="0005696B"/>
    <w:rsid w:val="00056C5E"/>
    <w:rsid w:val="00056D84"/>
    <w:rsid w:val="00057E55"/>
    <w:rsid w:val="00060644"/>
    <w:rsid w:val="0006077E"/>
    <w:rsid w:val="00060870"/>
    <w:rsid w:val="00060C12"/>
    <w:rsid w:val="00060F9E"/>
    <w:rsid w:val="000611DB"/>
    <w:rsid w:val="000621B3"/>
    <w:rsid w:val="00062918"/>
    <w:rsid w:val="000630E5"/>
    <w:rsid w:val="000632B4"/>
    <w:rsid w:val="00063341"/>
    <w:rsid w:val="00063413"/>
    <w:rsid w:val="00064088"/>
    <w:rsid w:val="00064A64"/>
    <w:rsid w:val="00064B44"/>
    <w:rsid w:val="00064D3E"/>
    <w:rsid w:val="0006601B"/>
    <w:rsid w:val="000661B4"/>
    <w:rsid w:val="00066877"/>
    <w:rsid w:val="000670F5"/>
    <w:rsid w:val="00070B74"/>
    <w:rsid w:val="00070BD1"/>
    <w:rsid w:val="00070DEB"/>
    <w:rsid w:val="00070FDF"/>
    <w:rsid w:val="00071251"/>
    <w:rsid w:val="0007133D"/>
    <w:rsid w:val="00071C5C"/>
    <w:rsid w:val="000723AF"/>
    <w:rsid w:val="000728EA"/>
    <w:rsid w:val="00072B46"/>
    <w:rsid w:val="00072BDF"/>
    <w:rsid w:val="00072C2E"/>
    <w:rsid w:val="000739D1"/>
    <w:rsid w:val="00073DE1"/>
    <w:rsid w:val="000749EA"/>
    <w:rsid w:val="0007521E"/>
    <w:rsid w:val="00075823"/>
    <w:rsid w:val="00075ACD"/>
    <w:rsid w:val="00075CBF"/>
    <w:rsid w:val="00075E42"/>
    <w:rsid w:val="00075E94"/>
    <w:rsid w:val="0007675D"/>
    <w:rsid w:val="00076E76"/>
    <w:rsid w:val="00077997"/>
    <w:rsid w:val="00077AE8"/>
    <w:rsid w:val="00080155"/>
    <w:rsid w:val="00080624"/>
    <w:rsid w:val="000807D8"/>
    <w:rsid w:val="00080AF9"/>
    <w:rsid w:val="00080C67"/>
    <w:rsid w:val="00080CD2"/>
    <w:rsid w:val="0008111B"/>
    <w:rsid w:val="0008144B"/>
    <w:rsid w:val="000815FB"/>
    <w:rsid w:val="00081706"/>
    <w:rsid w:val="00082570"/>
    <w:rsid w:val="00082C73"/>
    <w:rsid w:val="00082CB7"/>
    <w:rsid w:val="00082FA9"/>
    <w:rsid w:val="00083AA7"/>
    <w:rsid w:val="00083C02"/>
    <w:rsid w:val="00083D1F"/>
    <w:rsid w:val="000840F4"/>
    <w:rsid w:val="00084A23"/>
    <w:rsid w:val="00084F3A"/>
    <w:rsid w:val="000857E5"/>
    <w:rsid w:val="00085A89"/>
    <w:rsid w:val="000861BC"/>
    <w:rsid w:val="000862E2"/>
    <w:rsid w:val="00086324"/>
    <w:rsid w:val="0008760D"/>
    <w:rsid w:val="00087707"/>
    <w:rsid w:val="00087E5B"/>
    <w:rsid w:val="000908FB"/>
    <w:rsid w:val="00090ED4"/>
    <w:rsid w:val="0009115E"/>
    <w:rsid w:val="00092261"/>
    <w:rsid w:val="000927EF"/>
    <w:rsid w:val="000937BF"/>
    <w:rsid w:val="00093B9E"/>
    <w:rsid w:val="00093BB3"/>
    <w:rsid w:val="00094A38"/>
    <w:rsid w:val="0009564B"/>
    <w:rsid w:val="000956C6"/>
    <w:rsid w:val="00095B82"/>
    <w:rsid w:val="00095C6F"/>
    <w:rsid w:val="00096356"/>
    <w:rsid w:val="000965EF"/>
    <w:rsid w:val="00096647"/>
    <w:rsid w:val="000974FE"/>
    <w:rsid w:val="00097713"/>
    <w:rsid w:val="00097D9C"/>
    <w:rsid w:val="000A13EE"/>
    <w:rsid w:val="000A19F6"/>
    <w:rsid w:val="000A31A1"/>
    <w:rsid w:val="000A445B"/>
    <w:rsid w:val="000A48AA"/>
    <w:rsid w:val="000A4DF5"/>
    <w:rsid w:val="000A50C2"/>
    <w:rsid w:val="000A527D"/>
    <w:rsid w:val="000A557E"/>
    <w:rsid w:val="000A5907"/>
    <w:rsid w:val="000A5B72"/>
    <w:rsid w:val="000A5E7E"/>
    <w:rsid w:val="000A6730"/>
    <w:rsid w:val="000A6C37"/>
    <w:rsid w:val="000A70A8"/>
    <w:rsid w:val="000A7361"/>
    <w:rsid w:val="000A7460"/>
    <w:rsid w:val="000A7F72"/>
    <w:rsid w:val="000B0608"/>
    <w:rsid w:val="000B22AA"/>
    <w:rsid w:val="000B2F1F"/>
    <w:rsid w:val="000B36BF"/>
    <w:rsid w:val="000B38B0"/>
    <w:rsid w:val="000B38ED"/>
    <w:rsid w:val="000B399D"/>
    <w:rsid w:val="000B3AE6"/>
    <w:rsid w:val="000B3C74"/>
    <w:rsid w:val="000B3F23"/>
    <w:rsid w:val="000B42FA"/>
    <w:rsid w:val="000B445D"/>
    <w:rsid w:val="000B4D86"/>
    <w:rsid w:val="000B57B9"/>
    <w:rsid w:val="000B6DFC"/>
    <w:rsid w:val="000B7621"/>
    <w:rsid w:val="000B7E5E"/>
    <w:rsid w:val="000C0518"/>
    <w:rsid w:val="000C088B"/>
    <w:rsid w:val="000C08C2"/>
    <w:rsid w:val="000C12EB"/>
    <w:rsid w:val="000C1DC7"/>
    <w:rsid w:val="000C20B5"/>
    <w:rsid w:val="000C2193"/>
    <w:rsid w:val="000C2722"/>
    <w:rsid w:val="000C2778"/>
    <w:rsid w:val="000C3210"/>
    <w:rsid w:val="000C3551"/>
    <w:rsid w:val="000C3661"/>
    <w:rsid w:val="000C39A2"/>
    <w:rsid w:val="000C3B65"/>
    <w:rsid w:val="000C4B2E"/>
    <w:rsid w:val="000C4DF8"/>
    <w:rsid w:val="000C559B"/>
    <w:rsid w:val="000C5D03"/>
    <w:rsid w:val="000C5E4F"/>
    <w:rsid w:val="000C60C1"/>
    <w:rsid w:val="000C6BC3"/>
    <w:rsid w:val="000C7095"/>
    <w:rsid w:val="000C7A70"/>
    <w:rsid w:val="000C7F15"/>
    <w:rsid w:val="000D0E81"/>
    <w:rsid w:val="000D225A"/>
    <w:rsid w:val="000D253F"/>
    <w:rsid w:val="000D2D04"/>
    <w:rsid w:val="000D406A"/>
    <w:rsid w:val="000D4425"/>
    <w:rsid w:val="000D4450"/>
    <w:rsid w:val="000D49A3"/>
    <w:rsid w:val="000D4DA6"/>
    <w:rsid w:val="000D50F7"/>
    <w:rsid w:val="000D5163"/>
    <w:rsid w:val="000D5334"/>
    <w:rsid w:val="000D5936"/>
    <w:rsid w:val="000D59CF"/>
    <w:rsid w:val="000D68E4"/>
    <w:rsid w:val="000E01F3"/>
    <w:rsid w:val="000E035A"/>
    <w:rsid w:val="000E0661"/>
    <w:rsid w:val="000E0AC0"/>
    <w:rsid w:val="000E1261"/>
    <w:rsid w:val="000E257E"/>
    <w:rsid w:val="000E2932"/>
    <w:rsid w:val="000E2B16"/>
    <w:rsid w:val="000E2F17"/>
    <w:rsid w:val="000E34BB"/>
    <w:rsid w:val="000E3899"/>
    <w:rsid w:val="000E3F03"/>
    <w:rsid w:val="000E3FEE"/>
    <w:rsid w:val="000E428E"/>
    <w:rsid w:val="000E452F"/>
    <w:rsid w:val="000E4A7C"/>
    <w:rsid w:val="000E4D22"/>
    <w:rsid w:val="000E58BE"/>
    <w:rsid w:val="000E6252"/>
    <w:rsid w:val="000E6864"/>
    <w:rsid w:val="000E710C"/>
    <w:rsid w:val="000F0031"/>
    <w:rsid w:val="000F0DFC"/>
    <w:rsid w:val="000F0F0A"/>
    <w:rsid w:val="000F115D"/>
    <w:rsid w:val="000F135E"/>
    <w:rsid w:val="000F1508"/>
    <w:rsid w:val="000F18B4"/>
    <w:rsid w:val="000F1DA0"/>
    <w:rsid w:val="000F2044"/>
    <w:rsid w:val="000F289E"/>
    <w:rsid w:val="000F39F1"/>
    <w:rsid w:val="000F3BA2"/>
    <w:rsid w:val="000F3BAA"/>
    <w:rsid w:val="000F3C7D"/>
    <w:rsid w:val="000F3F61"/>
    <w:rsid w:val="000F46B3"/>
    <w:rsid w:val="000F4EF1"/>
    <w:rsid w:val="000F63BC"/>
    <w:rsid w:val="000F64BB"/>
    <w:rsid w:val="000F6ED0"/>
    <w:rsid w:val="000F721A"/>
    <w:rsid w:val="000F724F"/>
    <w:rsid w:val="000F7967"/>
    <w:rsid w:val="000F7AAF"/>
    <w:rsid w:val="000F7CED"/>
    <w:rsid w:val="001008D7"/>
    <w:rsid w:val="00101088"/>
    <w:rsid w:val="001011CA"/>
    <w:rsid w:val="00101838"/>
    <w:rsid w:val="00101D68"/>
    <w:rsid w:val="0010210E"/>
    <w:rsid w:val="00103E6D"/>
    <w:rsid w:val="001045C5"/>
    <w:rsid w:val="0010562C"/>
    <w:rsid w:val="00106840"/>
    <w:rsid w:val="00106897"/>
    <w:rsid w:val="00106D04"/>
    <w:rsid w:val="00106E6F"/>
    <w:rsid w:val="001070F3"/>
    <w:rsid w:val="001100B4"/>
    <w:rsid w:val="00110D7B"/>
    <w:rsid w:val="00110F71"/>
    <w:rsid w:val="00111F4E"/>
    <w:rsid w:val="00112821"/>
    <w:rsid w:val="001128ED"/>
    <w:rsid w:val="00112A76"/>
    <w:rsid w:val="00112D89"/>
    <w:rsid w:val="00112D9B"/>
    <w:rsid w:val="00112DCE"/>
    <w:rsid w:val="0011316B"/>
    <w:rsid w:val="001147ED"/>
    <w:rsid w:val="001148F4"/>
    <w:rsid w:val="001149F6"/>
    <w:rsid w:val="00114A7A"/>
    <w:rsid w:val="0011510A"/>
    <w:rsid w:val="00115119"/>
    <w:rsid w:val="00116256"/>
    <w:rsid w:val="0011625E"/>
    <w:rsid w:val="00116B75"/>
    <w:rsid w:val="0011706F"/>
    <w:rsid w:val="001170B5"/>
    <w:rsid w:val="001177F3"/>
    <w:rsid w:val="00117EAC"/>
    <w:rsid w:val="001201D3"/>
    <w:rsid w:val="00120223"/>
    <w:rsid w:val="00120325"/>
    <w:rsid w:val="00120768"/>
    <w:rsid w:val="00120896"/>
    <w:rsid w:val="00120F32"/>
    <w:rsid w:val="00120FB9"/>
    <w:rsid w:val="001213F6"/>
    <w:rsid w:val="0012149D"/>
    <w:rsid w:val="00121561"/>
    <w:rsid w:val="0012175B"/>
    <w:rsid w:val="0012197C"/>
    <w:rsid w:val="0012205E"/>
    <w:rsid w:val="00122113"/>
    <w:rsid w:val="00122B20"/>
    <w:rsid w:val="00122CD0"/>
    <w:rsid w:val="001233C2"/>
    <w:rsid w:val="0012340E"/>
    <w:rsid w:val="0012462C"/>
    <w:rsid w:val="0012488D"/>
    <w:rsid w:val="00124BDB"/>
    <w:rsid w:val="001258F6"/>
    <w:rsid w:val="001259B1"/>
    <w:rsid w:val="00125ACF"/>
    <w:rsid w:val="00126458"/>
    <w:rsid w:val="001265F2"/>
    <w:rsid w:val="001269F0"/>
    <w:rsid w:val="00127FD0"/>
    <w:rsid w:val="00130303"/>
    <w:rsid w:val="00131E6F"/>
    <w:rsid w:val="001321E4"/>
    <w:rsid w:val="00132555"/>
    <w:rsid w:val="00132EEB"/>
    <w:rsid w:val="0013522F"/>
    <w:rsid w:val="001353A6"/>
    <w:rsid w:val="001357CB"/>
    <w:rsid w:val="001361B6"/>
    <w:rsid w:val="0013788C"/>
    <w:rsid w:val="001404EA"/>
    <w:rsid w:val="00140C36"/>
    <w:rsid w:val="00140DDB"/>
    <w:rsid w:val="0014110C"/>
    <w:rsid w:val="001414E4"/>
    <w:rsid w:val="00141646"/>
    <w:rsid w:val="0014188C"/>
    <w:rsid w:val="00141CD5"/>
    <w:rsid w:val="00141E7B"/>
    <w:rsid w:val="00141EA7"/>
    <w:rsid w:val="001420CA"/>
    <w:rsid w:val="00142ED4"/>
    <w:rsid w:val="0014301C"/>
    <w:rsid w:val="0014304A"/>
    <w:rsid w:val="00144801"/>
    <w:rsid w:val="0014519A"/>
    <w:rsid w:val="001454CA"/>
    <w:rsid w:val="00145824"/>
    <w:rsid w:val="00145D65"/>
    <w:rsid w:val="00145FF1"/>
    <w:rsid w:val="0014622F"/>
    <w:rsid w:val="00146333"/>
    <w:rsid w:val="00146C95"/>
    <w:rsid w:val="00146FF8"/>
    <w:rsid w:val="001470D7"/>
    <w:rsid w:val="00147250"/>
    <w:rsid w:val="001474FE"/>
    <w:rsid w:val="00150BE6"/>
    <w:rsid w:val="00150C73"/>
    <w:rsid w:val="0015115D"/>
    <w:rsid w:val="001513D3"/>
    <w:rsid w:val="00151424"/>
    <w:rsid w:val="001515E7"/>
    <w:rsid w:val="001535D6"/>
    <w:rsid w:val="00153685"/>
    <w:rsid w:val="001541FB"/>
    <w:rsid w:val="00154DE2"/>
    <w:rsid w:val="001550EC"/>
    <w:rsid w:val="0015518A"/>
    <w:rsid w:val="00156087"/>
    <w:rsid w:val="00156229"/>
    <w:rsid w:val="00156C2A"/>
    <w:rsid w:val="001578C0"/>
    <w:rsid w:val="00157D4C"/>
    <w:rsid w:val="00157ED9"/>
    <w:rsid w:val="0016014D"/>
    <w:rsid w:val="00160256"/>
    <w:rsid w:val="00160597"/>
    <w:rsid w:val="00160DBD"/>
    <w:rsid w:val="001614D1"/>
    <w:rsid w:val="00161A39"/>
    <w:rsid w:val="00161E48"/>
    <w:rsid w:val="00162011"/>
    <w:rsid w:val="001629C6"/>
    <w:rsid w:val="001633F9"/>
    <w:rsid w:val="00163AA0"/>
    <w:rsid w:val="00163F7A"/>
    <w:rsid w:val="0016410B"/>
    <w:rsid w:val="001642DF"/>
    <w:rsid w:val="0016439B"/>
    <w:rsid w:val="00164B6B"/>
    <w:rsid w:val="00165999"/>
    <w:rsid w:val="001675CC"/>
    <w:rsid w:val="00167BBC"/>
    <w:rsid w:val="00167CAC"/>
    <w:rsid w:val="0017038B"/>
    <w:rsid w:val="00170925"/>
    <w:rsid w:val="00170A4D"/>
    <w:rsid w:val="00171A0D"/>
    <w:rsid w:val="00171C51"/>
    <w:rsid w:val="00171D84"/>
    <w:rsid w:val="00172078"/>
    <w:rsid w:val="001722C0"/>
    <w:rsid w:val="00172ED7"/>
    <w:rsid w:val="001739EB"/>
    <w:rsid w:val="00173CFD"/>
    <w:rsid w:val="0017486D"/>
    <w:rsid w:val="00174FA3"/>
    <w:rsid w:val="00175B14"/>
    <w:rsid w:val="00176712"/>
    <w:rsid w:val="00177360"/>
    <w:rsid w:val="00177D08"/>
    <w:rsid w:val="00180F1B"/>
    <w:rsid w:val="001812C2"/>
    <w:rsid w:val="001813A8"/>
    <w:rsid w:val="0018155F"/>
    <w:rsid w:val="00181A0E"/>
    <w:rsid w:val="001823B3"/>
    <w:rsid w:val="00182423"/>
    <w:rsid w:val="0018326B"/>
    <w:rsid w:val="00183558"/>
    <w:rsid w:val="001836F7"/>
    <w:rsid w:val="00183778"/>
    <w:rsid w:val="00183B9A"/>
    <w:rsid w:val="00183D2F"/>
    <w:rsid w:val="001846E5"/>
    <w:rsid w:val="0018490C"/>
    <w:rsid w:val="0018497A"/>
    <w:rsid w:val="00184E0A"/>
    <w:rsid w:val="00185A20"/>
    <w:rsid w:val="00185D07"/>
    <w:rsid w:val="00185E23"/>
    <w:rsid w:val="001866B2"/>
    <w:rsid w:val="001866EF"/>
    <w:rsid w:val="001870C5"/>
    <w:rsid w:val="0018777B"/>
    <w:rsid w:val="001877D2"/>
    <w:rsid w:val="0018780A"/>
    <w:rsid w:val="001901B9"/>
    <w:rsid w:val="001902AC"/>
    <w:rsid w:val="00190C31"/>
    <w:rsid w:val="00191148"/>
    <w:rsid w:val="00191542"/>
    <w:rsid w:val="00191A59"/>
    <w:rsid w:val="00191DF1"/>
    <w:rsid w:val="001922FE"/>
    <w:rsid w:val="001923A5"/>
    <w:rsid w:val="001923B9"/>
    <w:rsid w:val="00192A7E"/>
    <w:rsid w:val="00192B6E"/>
    <w:rsid w:val="00192C81"/>
    <w:rsid w:val="0019339D"/>
    <w:rsid w:val="00193C2B"/>
    <w:rsid w:val="00194ACE"/>
    <w:rsid w:val="001951C5"/>
    <w:rsid w:val="00195244"/>
    <w:rsid w:val="00195605"/>
    <w:rsid w:val="00195AD0"/>
    <w:rsid w:val="00195D0D"/>
    <w:rsid w:val="00196468"/>
    <w:rsid w:val="0019647E"/>
    <w:rsid w:val="00196567"/>
    <w:rsid w:val="00196690"/>
    <w:rsid w:val="001966C2"/>
    <w:rsid w:val="001966C5"/>
    <w:rsid w:val="0019676D"/>
    <w:rsid w:val="00197416"/>
    <w:rsid w:val="001975AB"/>
    <w:rsid w:val="00197913"/>
    <w:rsid w:val="00197E03"/>
    <w:rsid w:val="001A05E1"/>
    <w:rsid w:val="001A0B90"/>
    <w:rsid w:val="001A0F98"/>
    <w:rsid w:val="001A10CA"/>
    <w:rsid w:val="001A144C"/>
    <w:rsid w:val="001A14F4"/>
    <w:rsid w:val="001A2D79"/>
    <w:rsid w:val="001A3189"/>
    <w:rsid w:val="001A36C6"/>
    <w:rsid w:val="001A3963"/>
    <w:rsid w:val="001A42BD"/>
    <w:rsid w:val="001A48CD"/>
    <w:rsid w:val="001A4D24"/>
    <w:rsid w:val="001A4D9A"/>
    <w:rsid w:val="001A55B3"/>
    <w:rsid w:val="001A5740"/>
    <w:rsid w:val="001A5A51"/>
    <w:rsid w:val="001A5BE2"/>
    <w:rsid w:val="001A60B2"/>
    <w:rsid w:val="001A62A4"/>
    <w:rsid w:val="001A68BF"/>
    <w:rsid w:val="001A76B7"/>
    <w:rsid w:val="001A78D3"/>
    <w:rsid w:val="001A7A4A"/>
    <w:rsid w:val="001A7DA0"/>
    <w:rsid w:val="001B0189"/>
    <w:rsid w:val="001B0D41"/>
    <w:rsid w:val="001B1061"/>
    <w:rsid w:val="001B11BD"/>
    <w:rsid w:val="001B11CA"/>
    <w:rsid w:val="001B20F8"/>
    <w:rsid w:val="001B21F1"/>
    <w:rsid w:val="001B2D94"/>
    <w:rsid w:val="001B2E05"/>
    <w:rsid w:val="001B32B4"/>
    <w:rsid w:val="001B33A2"/>
    <w:rsid w:val="001B3582"/>
    <w:rsid w:val="001B35C1"/>
    <w:rsid w:val="001B5510"/>
    <w:rsid w:val="001B587B"/>
    <w:rsid w:val="001B5D27"/>
    <w:rsid w:val="001B6D9B"/>
    <w:rsid w:val="001B79F8"/>
    <w:rsid w:val="001B7A68"/>
    <w:rsid w:val="001B7FE9"/>
    <w:rsid w:val="001C07A3"/>
    <w:rsid w:val="001C0847"/>
    <w:rsid w:val="001C0E47"/>
    <w:rsid w:val="001C0F77"/>
    <w:rsid w:val="001C113F"/>
    <w:rsid w:val="001C15D3"/>
    <w:rsid w:val="001C1FEE"/>
    <w:rsid w:val="001C2237"/>
    <w:rsid w:val="001C25A0"/>
    <w:rsid w:val="001C2E45"/>
    <w:rsid w:val="001C2F0E"/>
    <w:rsid w:val="001C309D"/>
    <w:rsid w:val="001C30EF"/>
    <w:rsid w:val="001C3569"/>
    <w:rsid w:val="001C4235"/>
    <w:rsid w:val="001C4331"/>
    <w:rsid w:val="001C43BC"/>
    <w:rsid w:val="001C4680"/>
    <w:rsid w:val="001C493C"/>
    <w:rsid w:val="001C4B0C"/>
    <w:rsid w:val="001C503D"/>
    <w:rsid w:val="001C5BC9"/>
    <w:rsid w:val="001C6E66"/>
    <w:rsid w:val="001C7383"/>
    <w:rsid w:val="001C7FC7"/>
    <w:rsid w:val="001D0181"/>
    <w:rsid w:val="001D05C9"/>
    <w:rsid w:val="001D07AA"/>
    <w:rsid w:val="001D08D5"/>
    <w:rsid w:val="001D0A17"/>
    <w:rsid w:val="001D0CC0"/>
    <w:rsid w:val="001D1271"/>
    <w:rsid w:val="001D16BD"/>
    <w:rsid w:val="001D1A36"/>
    <w:rsid w:val="001D1D8F"/>
    <w:rsid w:val="001D2670"/>
    <w:rsid w:val="001D2AE0"/>
    <w:rsid w:val="001D2BAA"/>
    <w:rsid w:val="001D34C3"/>
    <w:rsid w:val="001D3B98"/>
    <w:rsid w:val="001D4AE6"/>
    <w:rsid w:val="001D4BAF"/>
    <w:rsid w:val="001D4D11"/>
    <w:rsid w:val="001D4D62"/>
    <w:rsid w:val="001D5056"/>
    <w:rsid w:val="001D51DD"/>
    <w:rsid w:val="001D5399"/>
    <w:rsid w:val="001D54AA"/>
    <w:rsid w:val="001D640D"/>
    <w:rsid w:val="001D6DB6"/>
    <w:rsid w:val="001D7531"/>
    <w:rsid w:val="001D7C13"/>
    <w:rsid w:val="001D7C4C"/>
    <w:rsid w:val="001E02B0"/>
    <w:rsid w:val="001E081A"/>
    <w:rsid w:val="001E08A6"/>
    <w:rsid w:val="001E0F1C"/>
    <w:rsid w:val="001E0FA1"/>
    <w:rsid w:val="001E1F69"/>
    <w:rsid w:val="001E1FC6"/>
    <w:rsid w:val="001E1FF9"/>
    <w:rsid w:val="001E2051"/>
    <w:rsid w:val="001E2161"/>
    <w:rsid w:val="001E2452"/>
    <w:rsid w:val="001E26D4"/>
    <w:rsid w:val="001E2BF9"/>
    <w:rsid w:val="001E385B"/>
    <w:rsid w:val="001E472D"/>
    <w:rsid w:val="001E4C44"/>
    <w:rsid w:val="001E5D85"/>
    <w:rsid w:val="001E6095"/>
    <w:rsid w:val="001E666E"/>
    <w:rsid w:val="001E6BF6"/>
    <w:rsid w:val="001E6F0F"/>
    <w:rsid w:val="001E6F2F"/>
    <w:rsid w:val="001E7660"/>
    <w:rsid w:val="001E78E8"/>
    <w:rsid w:val="001E7A80"/>
    <w:rsid w:val="001E7D2D"/>
    <w:rsid w:val="001E7F9E"/>
    <w:rsid w:val="001F08D4"/>
    <w:rsid w:val="001F10D4"/>
    <w:rsid w:val="001F144F"/>
    <w:rsid w:val="001F266B"/>
    <w:rsid w:val="001F26C5"/>
    <w:rsid w:val="001F26F7"/>
    <w:rsid w:val="001F2791"/>
    <w:rsid w:val="001F2A6B"/>
    <w:rsid w:val="001F4271"/>
    <w:rsid w:val="001F5249"/>
    <w:rsid w:val="001F533C"/>
    <w:rsid w:val="001F563A"/>
    <w:rsid w:val="001F694C"/>
    <w:rsid w:val="001F6B19"/>
    <w:rsid w:val="001F6E9C"/>
    <w:rsid w:val="001F74AD"/>
    <w:rsid w:val="001F762B"/>
    <w:rsid w:val="001F7A0B"/>
    <w:rsid w:val="001F7CBD"/>
    <w:rsid w:val="001F7D45"/>
    <w:rsid w:val="0020013E"/>
    <w:rsid w:val="00200669"/>
    <w:rsid w:val="00200B29"/>
    <w:rsid w:val="00201059"/>
    <w:rsid w:val="002012A0"/>
    <w:rsid w:val="00201365"/>
    <w:rsid w:val="00202CA4"/>
    <w:rsid w:val="00203237"/>
    <w:rsid w:val="002035B0"/>
    <w:rsid w:val="002043B0"/>
    <w:rsid w:val="0020447D"/>
    <w:rsid w:val="00204CBB"/>
    <w:rsid w:val="00204E59"/>
    <w:rsid w:val="00205754"/>
    <w:rsid w:val="00205928"/>
    <w:rsid w:val="00205997"/>
    <w:rsid w:val="00205C79"/>
    <w:rsid w:val="00205E07"/>
    <w:rsid w:val="0020617C"/>
    <w:rsid w:val="00206FBF"/>
    <w:rsid w:val="002073A2"/>
    <w:rsid w:val="0020769F"/>
    <w:rsid w:val="00207862"/>
    <w:rsid w:val="00207F59"/>
    <w:rsid w:val="00211042"/>
    <w:rsid w:val="00211418"/>
    <w:rsid w:val="00211DA2"/>
    <w:rsid w:val="00212195"/>
    <w:rsid w:val="00212284"/>
    <w:rsid w:val="00212768"/>
    <w:rsid w:val="00212918"/>
    <w:rsid w:val="00212BF2"/>
    <w:rsid w:val="00213C88"/>
    <w:rsid w:val="0021425A"/>
    <w:rsid w:val="00214DD3"/>
    <w:rsid w:val="002151DC"/>
    <w:rsid w:val="0021581D"/>
    <w:rsid w:val="002159D9"/>
    <w:rsid w:val="00216287"/>
    <w:rsid w:val="002165B6"/>
    <w:rsid w:val="00216FE2"/>
    <w:rsid w:val="00217171"/>
    <w:rsid w:val="0021760F"/>
    <w:rsid w:val="0021790D"/>
    <w:rsid w:val="00220127"/>
    <w:rsid w:val="002208EC"/>
    <w:rsid w:val="00220924"/>
    <w:rsid w:val="00221ABC"/>
    <w:rsid w:val="00221FB5"/>
    <w:rsid w:val="00221FEF"/>
    <w:rsid w:val="00222237"/>
    <w:rsid w:val="00222358"/>
    <w:rsid w:val="002227D5"/>
    <w:rsid w:val="00222F38"/>
    <w:rsid w:val="00223093"/>
    <w:rsid w:val="002233FF"/>
    <w:rsid w:val="002238EB"/>
    <w:rsid w:val="00223A43"/>
    <w:rsid w:val="0022427A"/>
    <w:rsid w:val="0022446D"/>
    <w:rsid w:val="002262ED"/>
    <w:rsid w:val="00226E3D"/>
    <w:rsid w:val="002272F1"/>
    <w:rsid w:val="00227CF4"/>
    <w:rsid w:val="00230032"/>
    <w:rsid w:val="00230357"/>
    <w:rsid w:val="002304C3"/>
    <w:rsid w:val="002307E4"/>
    <w:rsid w:val="0023112A"/>
    <w:rsid w:val="002317BF"/>
    <w:rsid w:val="002318C5"/>
    <w:rsid w:val="00231E97"/>
    <w:rsid w:val="00231F1B"/>
    <w:rsid w:val="00231F77"/>
    <w:rsid w:val="00231FB9"/>
    <w:rsid w:val="00232230"/>
    <w:rsid w:val="00232916"/>
    <w:rsid w:val="00232929"/>
    <w:rsid w:val="00232BA1"/>
    <w:rsid w:val="00232CE4"/>
    <w:rsid w:val="00232FA1"/>
    <w:rsid w:val="002334D4"/>
    <w:rsid w:val="002338CA"/>
    <w:rsid w:val="00233E4D"/>
    <w:rsid w:val="00234EAF"/>
    <w:rsid w:val="0023516A"/>
    <w:rsid w:val="00235450"/>
    <w:rsid w:val="00235852"/>
    <w:rsid w:val="00235C8A"/>
    <w:rsid w:val="00235D26"/>
    <w:rsid w:val="00236179"/>
    <w:rsid w:val="00236267"/>
    <w:rsid w:val="00236FD2"/>
    <w:rsid w:val="00237236"/>
    <w:rsid w:val="00237A56"/>
    <w:rsid w:val="00237AA0"/>
    <w:rsid w:val="00237F0B"/>
    <w:rsid w:val="002400D5"/>
    <w:rsid w:val="00240A67"/>
    <w:rsid w:val="00240C0A"/>
    <w:rsid w:val="00240D9E"/>
    <w:rsid w:val="00240DF3"/>
    <w:rsid w:val="00240E2D"/>
    <w:rsid w:val="0024138D"/>
    <w:rsid w:val="002418E7"/>
    <w:rsid w:val="002424CC"/>
    <w:rsid w:val="002437CF"/>
    <w:rsid w:val="00243CA5"/>
    <w:rsid w:val="00244393"/>
    <w:rsid w:val="002443F2"/>
    <w:rsid w:val="00244ECD"/>
    <w:rsid w:val="00245571"/>
    <w:rsid w:val="0024627E"/>
    <w:rsid w:val="002464E1"/>
    <w:rsid w:val="002471EA"/>
    <w:rsid w:val="002473B6"/>
    <w:rsid w:val="00247B6E"/>
    <w:rsid w:val="00247DC7"/>
    <w:rsid w:val="002506B0"/>
    <w:rsid w:val="002509EE"/>
    <w:rsid w:val="00252395"/>
    <w:rsid w:val="00252A7B"/>
    <w:rsid w:val="0025412F"/>
    <w:rsid w:val="00254223"/>
    <w:rsid w:val="00254464"/>
    <w:rsid w:val="00254B10"/>
    <w:rsid w:val="00254F77"/>
    <w:rsid w:val="00255583"/>
    <w:rsid w:val="002557A0"/>
    <w:rsid w:val="00255BF4"/>
    <w:rsid w:val="00255F96"/>
    <w:rsid w:val="002560ED"/>
    <w:rsid w:val="002565D7"/>
    <w:rsid w:val="00256E69"/>
    <w:rsid w:val="002576B1"/>
    <w:rsid w:val="0025794D"/>
    <w:rsid w:val="00257A0B"/>
    <w:rsid w:val="00260102"/>
    <w:rsid w:val="00260964"/>
    <w:rsid w:val="00260F3F"/>
    <w:rsid w:val="00261ABA"/>
    <w:rsid w:val="00261B9C"/>
    <w:rsid w:val="00261D8E"/>
    <w:rsid w:val="00261F27"/>
    <w:rsid w:val="00261F81"/>
    <w:rsid w:val="00262380"/>
    <w:rsid w:val="00262676"/>
    <w:rsid w:val="0026306F"/>
    <w:rsid w:val="0026346E"/>
    <w:rsid w:val="002634EF"/>
    <w:rsid w:val="00263824"/>
    <w:rsid w:val="002639CD"/>
    <w:rsid w:val="00263F36"/>
    <w:rsid w:val="00263F96"/>
    <w:rsid w:val="00264208"/>
    <w:rsid w:val="0026444C"/>
    <w:rsid w:val="002649D5"/>
    <w:rsid w:val="00264E25"/>
    <w:rsid w:val="00264E6E"/>
    <w:rsid w:val="0026509D"/>
    <w:rsid w:val="0026514C"/>
    <w:rsid w:val="00265197"/>
    <w:rsid w:val="00265A63"/>
    <w:rsid w:val="002671BA"/>
    <w:rsid w:val="002677F5"/>
    <w:rsid w:val="00267A42"/>
    <w:rsid w:val="00267AFA"/>
    <w:rsid w:val="00267E36"/>
    <w:rsid w:val="0027023F"/>
    <w:rsid w:val="00270AE5"/>
    <w:rsid w:val="002713CC"/>
    <w:rsid w:val="002718FB"/>
    <w:rsid w:val="002725DE"/>
    <w:rsid w:val="00272F6E"/>
    <w:rsid w:val="0027358E"/>
    <w:rsid w:val="002739F3"/>
    <w:rsid w:val="00273A29"/>
    <w:rsid w:val="00273CF4"/>
    <w:rsid w:val="00273EA1"/>
    <w:rsid w:val="00273F6A"/>
    <w:rsid w:val="00274341"/>
    <w:rsid w:val="0027447F"/>
    <w:rsid w:val="0027469B"/>
    <w:rsid w:val="002748E3"/>
    <w:rsid w:val="00274960"/>
    <w:rsid w:val="00274A1E"/>
    <w:rsid w:val="00274E68"/>
    <w:rsid w:val="0027521E"/>
    <w:rsid w:val="002758E4"/>
    <w:rsid w:val="00275ACF"/>
    <w:rsid w:val="0027608A"/>
    <w:rsid w:val="002771A5"/>
    <w:rsid w:val="002773F1"/>
    <w:rsid w:val="00277FC0"/>
    <w:rsid w:val="0028060E"/>
    <w:rsid w:val="00280B24"/>
    <w:rsid w:val="00280B7B"/>
    <w:rsid w:val="00280C08"/>
    <w:rsid w:val="00280FD2"/>
    <w:rsid w:val="00281D6A"/>
    <w:rsid w:val="0028244A"/>
    <w:rsid w:val="002824F7"/>
    <w:rsid w:val="00282AB3"/>
    <w:rsid w:val="002832EF"/>
    <w:rsid w:val="00283380"/>
    <w:rsid w:val="0028369B"/>
    <w:rsid w:val="002837E8"/>
    <w:rsid w:val="0028399B"/>
    <w:rsid w:val="0028410D"/>
    <w:rsid w:val="0028441C"/>
    <w:rsid w:val="00284F20"/>
    <w:rsid w:val="00285055"/>
    <w:rsid w:val="002858CE"/>
    <w:rsid w:val="00285959"/>
    <w:rsid w:val="00285D81"/>
    <w:rsid w:val="00286470"/>
    <w:rsid w:val="0028727F"/>
    <w:rsid w:val="002872FC"/>
    <w:rsid w:val="0028746D"/>
    <w:rsid w:val="00287BF9"/>
    <w:rsid w:val="00287D83"/>
    <w:rsid w:val="002901AF"/>
    <w:rsid w:val="002903D2"/>
    <w:rsid w:val="00290FD0"/>
    <w:rsid w:val="002913E5"/>
    <w:rsid w:val="00291528"/>
    <w:rsid w:val="00291A46"/>
    <w:rsid w:val="00291C64"/>
    <w:rsid w:val="002925C7"/>
    <w:rsid w:val="002934CD"/>
    <w:rsid w:val="00293FDD"/>
    <w:rsid w:val="0029471C"/>
    <w:rsid w:val="002948C7"/>
    <w:rsid w:val="0029506B"/>
    <w:rsid w:val="0029522A"/>
    <w:rsid w:val="002954F8"/>
    <w:rsid w:val="002956CE"/>
    <w:rsid w:val="00295955"/>
    <w:rsid w:val="00295BE9"/>
    <w:rsid w:val="0029667D"/>
    <w:rsid w:val="00296E56"/>
    <w:rsid w:val="00296F31"/>
    <w:rsid w:val="00297293"/>
    <w:rsid w:val="00297BD2"/>
    <w:rsid w:val="00297CA0"/>
    <w:rsid w:val="002A0FA3"/>
    <w:rsid w:val="002A2330"/>
    <w:rsid w:val="002A267F"/>
    <w:rsid w:val="002A2AD7"/>
    <w:rsid w:val="002A4650"/>
    <w:rsid w:val="002A4785"/>
    <w:rsid w:val="002A485B"/>
    <w:rsid w:val="002A4BDE"/>
    <w:rsid w:val="002A4F32"/>
    <w:rsid w:val="002A5AC5"/>
    <w:rsid w:val="002A5DEF"/>
    <w:rsid w:val="002A5E6E"/>
    <w:rsid w:val="002A64F9"/>
    <w:rsid w:val="002A69EF"/>
    <w:rsid w:val="002A6CD8"/>
    <w:rsid w:val="002A6DC7"/>
    <w:rsid w:val="002A7698"/>
    <w:rsid w:val="002A7886"/>
    <w:rsid w:val="002A7E08"/>
    <w:rsid w:val="002A7E4E"/>
    <w:rsid w:val="002B00A4"/>
    <w:rsid w:val="002B141F"/>
    <w:rsid w:val="002B276E"/>
    <w:rsid w:val="002B299E"/>
    <w:rsid w:val="002B2D0E"/>
    <w:rsid w:val="002B33CC"/>
    <w:rsid w:val="002B37D4"/>
    <w:rsid w:val="002B3906"/>
    <w:rsid w:val="002B3A7E"/>
    <w:rsid w:val="002B3BA1"/>
    <w:rsid w:val="002B3D0D"/>
    <w:rsid w:val="002B580E"/>
    <w:rsid w:val="002B5E9E"/>
    <w:rsid w:val="002B5EA5"/>
    <w:rsid w:val="002B611D"/>
    <w:rsid w:val="002B623A"/>
    <w:rsid w:val="002B6C68"/>
    <w:rsid w:val="002B7DA0"/>
    <w:rsid w:val="002C0037"/>
    <w:rsid w:val="002C0CC4"/>
    <w:rsid w:val="002C1B7A"/>
    <w:rsid w:val="002C1F95"/>
    <w:rsid w:val="002C20FA"/>
    <w:rsid w:val="002C2324"/>
    <w:rsid w:val="002C2B52"/>
    <w:rsid w:val="002C2C7E"/>
    <w:rsid w:val="002C2D95"/>
    <w:rsid w:val="002C328C"/>
    <w:rsid w:val="002C3445"/>
    <w:rsid w:val="002C3789"/>
    <w:rsid w:val="002C3AE1"/>
    <w:rsid w:val="002C49A5"/>
    <w:rsid w:val="002C5456"/>
    <w:rsid w:val="002C5670"/>
    <w:rsid w:val="002C59BA"/>
    <w:rsid w:val="002C618F"/>
    <w:rsid w:val="002C62A5"/>
    <w:rsid w:val="002C7348"/>
    <w:rsid w:val="002C7388"/>
    <w:rsid w:val="002C7569"/>
    <w:rsid w:val="002D0465"/>
    <w:rsid w:val="002D0A7B"/>
    <w:rsid w:val="002D1305"/>
    <w:rsid w:val="002D243A"/>
    <w:rsid w:val="002D314B"/>
    <w:rsid w:val="002D354C"/>
    <w:rsid w:val="002D3786"/>
    <w:rsid w:val="002D3D1D"/>
    <w:rsid w:val="002D3EB6"/>
    <w:rsid w:val="002D483F"/>
    <w:rsid w:val="002D4AEF"/>
    <w:rsid w:val="002D50F1"/>
    <w:rsid w:val="002D51E1"/>
    <w:rsid w:val="002D531C"/>
    <w:rsid w:val="002D57B9"/>
    <w:rsid w:val="002D58DA"/>
    <w:rsid w:val="002D5C97"/>
    <w:rsid w:val="002D6465"/>
    <w:rsid w:val="002D65A9"/>
    <w:rsid w:val="002D73C2"/>
    <w:rsid w:val="002D778A"/>
    <w:rsid w:val="002D7F17"/>
    <w:rsid w:val="002E0007"/>
    <w:rsid w:val="002E0147"/>
    <w:rsid w:val="002E06D3"/>
    <w:rsid w:val="002E1248"/>
    <w:rsid w:val="002E1383"/>
    <w:rsid w:val="002E281D"/>
    <w:rsid w:val="002E2873"/>
    <w:rsid w:val="002E2EFA"/>
    <w:rsid w:val="002E30EB"/>
    <w:rsid w:val="002E315D"/>
    <w:rsid w:val="002E361E"/>
    <w:rsid w:val="002E3A44"/>
    <w:rsid w:val="002E3DA2"/>
    <w:rsid w:val="002E3E9E"/>
    <w:rsid w:val="002E3FBD"/>
    <w:rsid w:val="002E4491"/>
    <w:rsid w:val="002E4C7B"/>
    <w:rsid w:val="002E4DBC"/>
    <w:rsid w:val="002E54DC"/>
    <w:rsid w:val="002E6901"/>
    <w:rsid w:val="002E6A59"/>
    <w:rsid w:val="002E75CD"/>
    <w:rsid w:val="002E7615"/>
    <w:rsid w:val="002E7898"/>
    <w:rsid w:val="002E7F1C"/>
    <w:rsid w:val="002F09F1"/>
    <w:rsid w:val="002F0E2E"/>
    <w:rsid w:val="002F0E36"/>
    <w:rsid w:val="002F1A50"/>
    <w:rsid w:val="002F1C13"/>
    <w:rsid w:val="002F1E02"/>
    <w:rsid w:val="002F1E2B"/>
    <w:rsid w:val="002F1F03"/>
    <w:rsid w:val="002F2248"/>
    <w:rsid w:val="002F4812"/>
    <w:rsid w:val="002F518C"/>
    <w:rsid w:val="002F52E3"/>
    <w:rsid w:val="002F5A46"/>
    <w:rsid w:val="002F5C8D"/>
    <w:rsid w:val="002F60B3"/>
    <w:rsid w:val="002F61F5"/>
    <w:rsid w:val="002F7255"/>
    <w:rsid w:val="002F7C6A"/>
    <w:rsid w:val="0030027E"/>
    <w:rsid w:val="00300859"/>
    <w:rsid w:val="003009DA"/>
    <w:rsid w:val="00301779"/>
    <w:rsid w:val="00301B82"/>
    <w:rsid w:val="00301EE1"/>
    <w:rsid w:val="00302176"/>
    <w:rsid w:val="0030241D"/>
    <w:rsid w:val="00302E5C"/>
    <w:rsid w:val="003039F1"/>
    <w:rsid w:val="0030405F"/>
    <w:rsid w:val="00304717"/>
    <w:rsid w:val="0030513F"/>
    <w:rsid w:val="0030536F"/>
    <w:rsid w:val="00305538"/>
    <w:rsid w:val="00305605"/>
    <w:rsid w:val="00305620"/>
    <w:rsid w:val="00305E8A"/>
    <w:rsid w:val="00306AA2"/>
    <w:rsid w:val="00306B99"/>
    <w:rsid w:val="00307BEB"/>
    <w:rsid w:val="00310430"/>
    <w:rsid w:val="00311368"/>
    <w:rsid w:val="00311376"/>
    <w:rsid w:val="003115F2"/>
    <w:rsid w:val="00311913"/>
    <w:rsid w:val="00311CB3"/>
    <w:rsid w:val="00311F38"/>
    <w:rsid w:val="0031203D"/>
    <w:rsid w:val="0031250A"/>
    <w:rsid w:val="00312C74"/>
    <w:rsid w:val="00312CA0"/>
    <w:rsid w:val="0031342C"/>
    <w:rsid w:val="003134E0"/>
    <w:rsid w:val="00313574"/>
    <w:rsid w:val="00313614"/>
    <w:rsid w:val="00313661"/>
    <w:rsid w:val="00313C17"/>
    <w:rsid w:val="00314750"/>
    <w:rsid w:val="00315476"/>
    <w:rsid w:val="00315D56"/>
    <w:rsid w:val="00315E3C"/>
    <w:rsid w:val="0031639A"/>
    <w:rsid w:val="0031645B"/>
    <w:rsid w:val="003164CA"/>
    <w:rsid w:val="003164ED"/>
    <w:rsid w:val="00316E70"/>
    <w:rsid w:val="003174F0"/>
    <w:rsid w:val="00317538"/>
    <w:rsid w:val="00317925"/>
    <w:rsid w:val="003179CC"/>
    <w:rsid w:val="00317A9D"/>
    <w:rsid w:val="00317BA9"/>
    <w:rsid w:val="003200A7"/>
    <w:rsid w:val="00320832"/>
    <w:rsid w:val="003209FE"/>
    <w:rsid w:val="00320C97"/>
    <w:rsid w:val="003223CF"/>
    <w:rsid w:val="00322498"/>
    <w:rsid w:val="00322A30"/>
    <w:rsid w:val="00322F0F"/>
    <w:rsid w:val="0032387B"/>
    <w:rsid w:val="003239D0"/>
    <w:rsid w:val="003243A5"/>
    <w:rsid w:val="0032472B"/>
    <w:rsid w:val="00325185"/>
    <w:rsid w:val="00325C85"/>
    <w:rsid w:val="0032665A"/>
    <w:rsid w:val="00326FF4"/>
    <w:rsid w:val="0033091F"/>
    <w:rsid w:val="00330F9D"/>
    <w:rsid w:val="00331960"/>
    <w:rsid w:val="00331BD9"/>
    <w:rsid w:val="003323F5"/>
    <w:rsid w:val="0033288B"/>
    <w:rsid w:val="003329FD"/>
    <w:rsid w:val="00333015"/>
    <w:rsid w:val="00333F5B"/>
    <w:rsid w:val="00333FAC"/>
    <w:rsid w:val="00334190"/>
    <w:rsid w:val="00334A4E"/>
    <w:rsid w:val="00335584"/>
    <w:rsid w:val="003358BA"/>
    <w:rsid w:val="0033625E"/>
    <w:rsid w:val="003366DE"/>
    <w:rsid w:val="00336B15"/>
    <w:rsid w:val="003404C7"/>
    <w:rsid w:val="003406F7"/>
    <w:rsid w:val="003410C2"/>
    <w:rsid w:val="003416D9"/>
    <w:rsid w:val="003420A0"/>
    <w:rsid w:val="003424B5"/>
    <w:rsid w:val="003429AC"/>
    <w:rsid w:val="00342F82"/>
    <w:rsid w:val="00343286"/>
    <w:rsid w:val="003432BD"/>
    <w:rsid w:val="003441D8"/>
    <w:rsid w:val="003444EF"/>
    <w:rsid w:val="00344ABC"/>
    <w:rsid w:val="003458CF"/>
    <w:rsid w:val="00345A5B"/>
    <w:rsid w:val="0034682D"/>
    <w:rsid w:val="00346C24"/>
    <w:rsid w:val="00346CF1"/>
    <w:rsid w:val="00347316"/>
    <w:rsid w:val="0034732E"/>
    <w:rsid w:val="00347610"/>
    <w:rsid w:val="003479D8"/>
    <w:rsid w:val="00350169"/>
    <w:rsid w:val="00350194"/>
    <w:rsid w:val="00350D88"/>
    <w:rsid w:val="003521B2"/>
    <w:rsid w:val="003521ED"/>
    <w:rsid w:val="00352B9D"/>
    <w:rsid w:val="003539F4"/>
    <w:rsid w:val="00355CBC"/>
    <w:rsid w:val="00355D8A"/>
    <w:rsid w:val="003562CD"/>
    <w:rsid w:val="0035660D"/>
    <w:rsid w:val="003566CA"/>
    <w:rsid w:val="003579D8"/>
    <w:rsid w:val="00357E42"/>
    <w:rsid w:val="00360263"/>
    <w:rsid w:val="00360B3D"/>
    <w:rsid w:val="00360C19"/>
    <w:rsid w:val="00360DED"/>
    <w:rsid w:val="00361140"/>
    <w:rsid w:val="00361DE9"/>
    <w:rsid w:val="00361ECD"/>
    <w:rsid w:val="00362843"/>
    <w:rsid w:val="003629CA"/>
    <w:rsid w:val="0036373C"/>
    <w:rsid w:val="00364338"/>
    <w:rsid w:val="003649B0"/>
    <w:rsid w:val="003655A8"/>
    <w:rsid w:val="00365A78"/>
    <w:rsid w:val="00365EF4"/>
    <w:rsid w:val="00366E19"/>
    <w:rsid w:val="00370AFC"/>
    <w:rsid w:val="003712D5"/>
    <w:rsid w:val="00371E5B"/>
    <w:rsid w:val="00372CDB"/>
    <w:rsid w:val="00372D5C"/>
    <w:rsid w:val="00372EE7"/>
    <w:rsid w:val="003732F6"/>
    <w:rsid w:val="00373889"/>
    <w:rsid w:val="00374511"/>
    <w:rsid w:val="003757F2"/>
    <w:rsid w:val="00375D19"/>
    <w:rsid w:val="00376192"/>
    <w:rsid w:val="003765B8"/>
    <w:rsid w:val="003770F3"/>
    <w:rsid w:val="00377563"/>
    <w:rsid w:val="00377ECA"/>
    <w:rsid w:val="003804E8"/>
    <w:rsid w:val="00382190"/>
    <w:rsid w:val="00382289"/>
    <w:rsid w:val="003826FA"/>
    <w:rsid w:val="00382A50"/>
    <w:rsid w:val="00382A97"/>
    <w:rsid w:val="00382F32"/>
    <w:rsid w:val="00383461"/>
    <w:rsid w:val="003834FA"/>
    <w:rsid w:val="003848FD"/>
    <w:rsid w:val="00384E9E"/>
    <w:rsid w:val="00384F09"/>
    <w:rsid w:val="00384FCA"/>
    <w:rsid w:val="00385A5B"/>
    <w:rsid w:val="00385ADD"/>
    <w:rsid w:val="00385D92"/>
    <w:rsid w:val="00385DAA"/>
    <w:rsid w:val="00387977"/>
    <w:rsid w:val="0039043C"/>
    <w:rsid w:val="00390808"/>
    <w:rsid w:val="003909CE"/>
    <w:rsid w:val="003909EB"/>
    <w:rsid w:val="003914B8"/>
    <w:rsid w:val="0039179C"/>
    <w:rsid w:val="003918F6"/>
    <w:rsid w:val="003924D4"/>
    <w:rsid w:val="00392C18"/>
    <w:rsid w:val="00392EA3"/>
    <w:rsid w:val="0039325F"/>
    <w:rsid w:val="00393722"/>
    <w:rsid w:val="00393964"/>
    <w:rsid w:val="00393CB5"/>
    <w:rsid w:val="0039469B"/>
    <w:rsid w:val="003950F0"/>
    <w:rsid w:val="00395503"/>
    <w:rsid w:val="003958BE"/>
    <w:rsid w:val="00395A88"/>
    <w:rsid w:val="00395DEB"/>
    <w:rsid w:val="00396CCB"/>
    <w:rsid w:val="00397091"/>
    <w:rsid w:val="003970F6"/>
    <w:rsid w:val="0039743C"/>
    <w:rsid w:val="00397DE3"/>
    <w:rsid w:val="003A06D3"/>
    <w:rsid w:val="003A07D4"/>
    <w:rsid w:val="003A0FE3"/>
    <w:rsid w:val="003A1525"/>
    <w:rsid w:val="003A1544"/>
    <w:rsid w:val="003A1B82"/>
    <w:rsid w:val="003A1BA2"/>
    <w:rsid w:val="003A1DB8"/>
    <w:rsid w:val="003A1E22"/>
    <w:rsid w:val="003A1E57"/>
    <w:rsid w:val="003A2081"/>
    <w:rsid w:val="003A21E0"/>
    <w:rsid w:val="003A224B"/>
    <w:rsid w:val="003A23B7"/>
    <w:rsid w:val="003A2C89"/>
    <w:rsid w:val="003A2F94"/>
    <w:rsid w:val="003A36D1"/>
    <w:rsid w:val="003A37FD"/>
    <w:rsid w:val="003A4046"/>
    <w:rsid w:val="003A45A6"/>
    <w:rsid w:val="003A4774"/>
    <w:rsid w:val="003A4807"/>
    <w:rsid w:val="003A51A7"/>
    <w:rsid w:val="003A561A"/>
    <w:rsid w:val="003A5B95"/>
    <w:rsid w:val="003A611C"/>
    <w:rsid w:val="003A67F8"/>
    <w:rsid w:val="003A6EF9"/>
    <w:rsid w:val="003A7377"/>
    <w:rsid w:val="003A79C2"/>
    <w:rsid w:val="003A7A76"/>
    <w:rsid w:val="003A7FE4"/>
    <w:rsid w:val="003B02CB"/>
    <w:rsid w:val="003B0D25"/>
    <w:rsid w:val="003B16D2"/>
    <w:rsid w:val="003B1F48"/>
    <w:rsid w:val="003B26C3"/>
    <w:rsid w:val="003B27AD"/>
    <w:rsid w:val="003B2A26"/>
    <w:rsid w:val="003B2B6A"/>
    <w:rsid w:val="003B2BD7"/>
    <w:rsid w:val="003B33DB"/>
    <w:rsid w:val="003B35AB"/>
    <w:rsid w:val="003B4103"/>
    <w:rsid w:val="003B4C9A"/>
    <w:rsid w:val="003B5163"/>
    <w:rsid w:val="003B68FE"/>
    <w:rsid w:val="003B6E20"/>
    <w:rsid w:val="003B7098"/>
    <w:rsid w:val="003C01B4"/>
    <w:rsid w:val="003C16CE"/>
    <w:rsid w:val="003C1BD9"/>
    <w:rsid w:val="003C1C36"/>
    <w:rsid w:val="003C231D"/>
    <w:rsid w:val="003C23CA"/>
    <w:rsid w:val="003C2720"/>
    <w:rsid w:val="003C2EE0"/>
    <w:rsid w:val="003C2F1F"/>
    <w:rsid w:val="003C3291"/>
    <w:rsid w:val="003C32A5"/>
    <w:rsid w:val="003C34EB"/>
    <w:rsid w:val="003C3BE2"/>
    <w:rsid w:val="003C4078"/>
    <w:rsid w:val="003C4B88"/>
    <w:rsid w:val="003C50CE"/>
    <w:rsid w:val="003C627E"/>
    <w:rsid w:val="003C7084"/>
    <w:rsid w:val="003C711C"/>
    <w:rsid w:val="003C733D"/>
    <w:rsid w:val="003C7808"/>
    <w:rsid w:val="003C7A83"/>
    <w:rsid w:val="003D154B"/>
    <w:rsid w:val="003D1638"/>
    <w:rsid w:val="003D1BA0"/>
    <w:rsid w:val="003D1C8C"/>
    <w:rsid w:val="003D2E30"/>
    <w:rsid w:val="003D360A"/>
    <w:rsid w:val="003D3C34"/>
    <w:rsid w:val="003D3FD9"/>
    <w:rsid w:val="003D4082"/>
    <w:rsid w:val="003D466E"/>
    <w:rsid w:val="003D4BC7"/>
    <w:rsid w:val="003D4D7B"/>
    <w:rsid w:val="003D5675"/>
    <w:rsid w:val="003D601D"/>
    <w:rsid w:val="003D7584"/>
    <w:rsid w:val="003D7CC7"/>
    <w:rsid w:val="003E03F0"/>
    <w:rsid w:val="003E046F"/>
    <w:rsid w:val="003E0851"/>
    <w:rsid w:val="003E0C5D"/>
    <w:rsid w:val="003E184F"/>
    <w:rsid w:val="003E1903"/>
    <w:rsid w:val="003E1C86"/>
    <w:rsid w:val="003E23E0"/>
    <w:rsid w:val="003E24E5"/>
    <w:rsid w:val="003E2D9D"/>
    <w:rsid w:val="003E2F1B"/>
    <w:rsid w:val="003E2F8E"/>
    <w:rsid w:val="003E37D0"/>
    <w:rsid w:val="003E3C10"/>
    <w:rsid w:val="003E49F6"/>
    <w:rsid w:val="003E4B60"/>
    <w:rsid w:val="003E54B9"/>
    <w:rsid w:val="003E5C8F"/>
    <w:rsid w:val="003E6014"/>
    <w:rsid w:val="003E6035"/>
    <w:rsid w:val="003E6097"/>
    <w:rsid w:val="003E61BE"/>
    <w:rsid w:val="003E72AA"/>
    <w:rsid w:val="003E7521"/>
    <w:rsid w:val="003F007D"/>
    <w:rsid w:val="003F0432"/>
    <w:rsid w:val="003F06B4"/>
    <w:rsid w:val="003F16AB"/>
    <w:rsid w:val="003F180C"/>
    <w:rsid w:val="003F1EEB"/>
    <w:rsid w:val="003F1EF4"/>
    <w:rsid w:val="003F1F0C"/>
    <w:rsid w:val="003F25D0"/>
    <w:rsid w:val="003F2CB3"/>
    <w:rsid w:val="003F3322"/>
    <w:rsid w:val="003F3BB7"/>
    <w:rsid w:val="003F43B2"/>
    <w:rsid w:val="003F5709"/>
    <w:rsid w:val="003F5A6A"/>
    <w:rsid w:val="003F5E53"/>
    <w:rsid w:val="003F6B00"/>
    <w:rsid w:val="003F796A"/>
    <w:rsid w:val="00400744"/>
    <w:rsid w:val="00401403"/>
    <w:rsid w:val="00401FD2"/>
    <w:rsid w:val="0040226E"/>
    <w:rsid w:val="00402590"/>
    <w:rsid w:val="0040273B"/>
    <w:rsid w:val="00402946"/>
    <w:rsid w:val="00402C4E"/>
    <w:rsid w:val="00402CFE"/>
    <w:rsid w:val="004043A9"/>
    <w:rsid w:val="00404566"/>
    <w:rsid w:val="0040533E"/>
    <w:rsid w:val="00405904"/>
    <w:rsid w:val="00405B22"/>
    <w:rsid w:val="00406F9C"/>
    <w:rsid w:val="00406FC7"/>
    <w:rsid w:val="00407708"/>
    <w:rsid w:val="00407D99"/>
    <w:rsid w:val="00410B0E"/>
    <w:rsid w:val="00410EB6"/>
    <w:rsid w:val="00410F1F"/>
    <w:rsid w:val="0041217F"/>
    <w:rsid w:val="004128F7"/>
    <w:rsid w:val="00412D14"/>
    <w:rsid w:val="00412EB9"/>
    <w:rsid w:val="004130A6"/>
    <w:rsid w:val="004137D1"/>
    <w:rsid w:val="00413833"/>
    <w:rsid w:val="00413AAE"/>
    <w:rsid w:val="004141B6"/>
    <w:rsid w:val="00414748"/>
    <w:rsid w:val="00414B48"/>
    <w:rsid w:val="00414DFE"/>
    <w:rsid w:val="004152F3"/>
    <w:rsid w:val="00415B2B"/>
    <w:rsid w:val="00415C65"/>
    <w:rsid w:val="00415F64"/>
    <w:rsid w:val="00416261"/>
    <w:rsid w:val="00416CDB"/>
    <w:rsid w:val="0041731E"/>
    <w:rsid w:val="00420335"/>
    <w:rsid w:val="00420491"/>
    <w:rsid w:val="00420597"/>
    <w:rsid w:val="00420A35"/>
    <w:rsid w:val="00422192"/>
    <w:rsid w:val="0042277D"/>
    <w:rsid w:val="00422B1D"/>
    <w:rsid w:val="00423087"/>
    <w:rsid w:val="00423862"/>
    <w:rsid w:val="00423C3B"/>
    <w:rsid w:val="004245B1"/>
    <w:rsid w:val="00424B61"/>
    <w:rsid w:val="00424B87"/>
    <w:rsid w:val="00425200"/>
    <w:rsid w:val="00425BF0"/>
    <w:rsid w:val="00425DD9"/>
    <w:rsid w:val="00425F13"/>
    <w:rsid w:val="00426C87"/>
    <w:rsid w:val="00426F62"/>
    <w:rsid w:val="0042706E"/>
    <w:rsid w:val="0042776A"/>
    <w:rsid w:val="0042792C"/>
    <w:rsid w:val="004313F3"/>
    <w:rsid w:val="0043232E"/>
    <w:rsid w:val="004325B6"/>
    <w:rsid w:val="0043279D"/>
    <w:rsid w:val="00432A03"/>
    <w:rsid w:val="00432F78"/>
    <w:rsid w:val="004333B2"/>
    <w:rsid w:val="004333DE"/>
    <w:rsid w:val="00433B82"/>
    <w:rsid w:val="004348A2"/>
    <w:rsid w:val="004348A3"/>
    <w:rsid w:val="00434CA9"/>
    <w:rsid w:val="00434DC1"/>
    <w:rsid w:val="00434DC7"/>
    <w:rsid w:val="0043524E"/>
    <w:rsid w:val="00435ADE"/>
    <w:rsid w:val="00436B00"/>
    <w:rsid w:val="0043778B"/>
    <w:rsid w:val="0043792A"/>
    <w:rsid w:val="00437AFF"/>
    <w:rsid w:val="00437DD8"/>
    <w:rsid w:val="00437F34"/>
    <w:rsid w:val="0044021F"/>
    <w:rsid w:val="00440784"/>
    <w:rsid w:val="00442AD6"/>
    <w:rsid w:val="00443549"/>
    <w:rsid w:val="00443A4C"/>
    <w:rsid w:val="00443B12"/>
    <w:rsid w:val="004440E5"/>
    <w:rsid w:val="004440EA"/>
    <w:rsid w:val="004443F0"/>
    <w:rsid w:val="004449E9"/>
    <w:rsid w:val="004452CA"/>
    <w:rsid w:val="0044550D"/>
    <w:rsid w:val="00445F13"/>
    <w:rsid w:val="0044603A"/>
    <w:rsid w:val="00446046"/>
    <w:rsid w:val="004467B8"/>
    <w:rsid w:val="00446C14"/>
    <w:rsid w:val="00446CD9"/>
    <w:rsid w:val="00446EA2"/>
    <w:rsid w:val="004470AF"/>
    <w:rsid w:val="00447390"/>
    <w:rsid w:val="0044761B"/>
    <w:rsid w:val="004476C3"/>
    <w:rsid w:val="00447837"/>
    <w:rsid w:val="004479A5"/>
    <w:rsid w:val="00447B7A"/>
    <w:rsid w:val="00450D4D"/>
    <w:rsid w:val="00451D80"/>
    <w:rsid w:val="00451E4F"/>
    <w:rsid w:val="004526DC"/>
    <w:rsid w:val="00453FE7"/>
    <w:rsid w:val="00454C3F"/>
    <w:rsid w:val="00454D68"/>
    <w:rsid w:val="0045593E"/>
    <w:rsid w:val="004560C2"/>
    <w:rsid w:val="00456355"/>
    <w:rsid w:val="00457139"/>
    <w:rsid w:val="0045738C"/>
    <w:rsid w:val="00457FA0"/>
    <w:rsid w:val="0046066C"/>
    <w:rsid w:val="00460D3C"/>
    <w:rsid w:val="00460DA0"/>
    <w:rsid w:val="004618BA"/>
    <w:rsid w:val="00461EC1"/>
    <w:rsid w:val="00462594"/>
    <w:rsid w:val="004626D2"/>
    <w:rsid w:val="0046367B"/>
    <w:rsid w:val="0046476E"/>
    <w:rsid w:val="00464AD6"/>
    <w:rsid w:val="0046523B"/>
    <w:rsid w:val="00465685"/>
    <w:rsid w:val="0046568B"/>
    <w:rsid w:val="00465D03"/>
    <w:rsid w:val="00466481"/>
    <w:rsid w:val="004664A5"/>
    <w:rsid w:val="00466718"/>
    <w:rsid w:val="0046680F"/>
    <w:rsid w:val="00466ADD"/>
    <w:rsid w:val="00466E17"/>
    <w:rsid w:val="00467765"/>
    <w:rsid w:val="004700C0"/>
    <w:rsid w:val="004712CF"/>
    <w:rsid w:val="004714DB"/>
    <w:rsid w:val="00472568"/>
    <w:rsid w:val="00472B46"/>
    <w:rsid w:val="00472BA0"/>
    <w:rsid w:val="00472C44"/>
    <w:rsid w:val="0047327E"/>
    <w:rsid w:val="00474237"/>
    <w:rsid w:val="004742BE"/>
    <w:rsid w:val="0047455F"/>
    <w:rsid w:val="00475942"/>
    <w:rsid w:val="00475CD6"/>
    <w:rsid w:val="00475D1F"/>
    <w:rsid w:val="00475F3C"/>
    <w:rsid w:val="004761A8"/>
    <w:rsid w:val="00476646"/>
    <w:rsid w:val="00476C63"/>
    <w:rsid w:val="00477B1F"/>
    <w:rsid w:val="0048030A"/>
    <w:rsid w:val="00480BED"/>
    <w:rsid w:val="004814AD"/>
    <w:rsid w:val="004817F1"/>
    <w:rsid w:val="00481D01"/>
    <w:rsid w:val="00481E89"/>
    <w:rsid w:val="004824D8"/>
    <w:rsid w:val="004827C1"/>
    <w:rsid w:val="0048297A"/>
    <w:rsid w:val="004832C9"/>
    <w:rsid w:val="004832F9"/>
    <w:rsid w:val="00483C0E"/>
    <w:rsid w:val="00483CC4"/>
    <w:rsid w:val="00483DDA"/>
    <w:rsid w:val="004847F7"/>
    <w:rsid w:val="00484C84"/>
    <w:rsid w:val="00485382"/>
    <w:rsid w:val="00486535"/>
    <w:rsid w:val="004873B3"/>
    <w:rsid w:val="00487475"/>
    <w:rsid w:val="004875D4"/>
    <w:rsid w:val="00487C82"/>
    <w:rsid w:val="00487E71"/>
    <w:rsid w:val="00490546"/>
    <w:rsid w:val="00490DB6"/>
    <w:rsid w:val="00491344"/>
    <w:rsid w:val="004919DD"/>
    <w:rsid w:val="00491A51"/>
    <w:rsid w:val="00491B8D"/>
    <w:rsid w:val="00491FF1"/>
    <w:rsid w:val="00492455"/>
    <w:rsid w:val="00492B85"/>
    <w:rsid w:val="00492D1F"/>
    <w:rsid w:val="00492D4B"/>
    <w:rsid w:val="0049380E"/>
    <w:rsid w:val="00494B0A"/>
    <w:rsid w:val="00494FF7"/>
    <w:rsid w:val="004951EF"/>
    <w:rsid w:val="0049551A"/>
    <w:rsid w:val="00495A06"/>
    <w:rsid w:val="00495E5F"/>
    <w:rsid w:val="004965DD"/>
    <w:rsid w:val="00496A3C"/>
    <w:rsid w:val="00497717"/>
    <w:rsid w:val="004978E7"/>
    <w:rsid w:val="00497D5F"/>
    <w:rsid w:val="004A0611"/>
    <w:rsid w:val="004A0959"/>
    <w:rsid w:val="004A0CB3"/>
    <w:rsid w:val="004A1332"/>
    <w:rsid w:val="004A20BA"/>
    <w:rsid w:val="004A25FC"/>
    <w:rsid w:val="004A291C"/>
    <w:rsid w:val="004A30A6"/>
    <w:rsid w:val="004A358E"/>
    <w:rsid w:val="004A4CC2"/>
    <w:rsid w:val="004A4D84"/>
    <w:rsid w:val="004A5BBF"/>
    <w:rsid w:val="004A647B"/>
    <w:rsid w:val="004A64A9"/>
    <w:rsid w:val="004A68CD"/>
    <w:rsid w:val="004A6BD7"/>
    <w:rsid w:val="004A70E6"/>
    <w:rsid w:val="004A77C2"/>
    <w:rsid w:val="004A78DC"/>
    <w:rsid w:val="004A79DC"/>
    <w:rsid w:val="004A7F83"/>
    <w:rsid w:val="004B04E9"/>
    <w:rsid w:val="004B0A40"/>
    <w:rsid w:val="004B0E59"/>
    <w:rsid w:val="004B0FCD"/>
    <w:rsid w:val="004B1CE1"/>
    <w:rsid w:val="004B2779"/>
    <w:rsid w:val="004B2D21"/>
    <w:rsid w:val="004B2D52"/>
    <w:rsid w:val="004B3F00"/>
    <w:rsid w:val="004B403D"/>
    <w:rsid w:val="004B40D3"/>
    <w:rsid w:val="004B501E"/>
    <w:rsid w:val="004B51D7"/>
    <w:rsid w:val="004B6384"/>
    <w:rsid w:val="004B6AF8"/>
    <w:rsid w:val="004B701C"/>
    <w:rsid w:val="004C0673"/>
    <w:rsid w:val="004C09B7"/>
    <w:rsid w:val="004C1445"/>
    <w:rsid w:val="004C1888"/>
    <w:rsid w:val="004C25F3"/>
    <w:rsid w:val="004C2BC6"/>
    <w:rsid w:val="004C2D74"/>
    <w:rsid w:val="004C3224"/>
    <w:rsid w:val="004C3476"/>
    <w:rsid w:val="004C34B2"/>
    <w:rsid w:val="004C3638"/>
    <w:rsid w:val="004C3776"/>
    <w:rsid w:val="004C3951"/>
    <w:rsid w:val="004C3CD8"/>
    <w:rsid w:val="004C3EA2"/>
    <w:rsid w:val="004C439C"/>
    <w:rsid w:val="004C46AD"/>
    <w:rsid w:val="004C48FF"/>
    <w:rsid w:val="004C49E1"/>
    <w:rsid w:val="004C4F68"/>
    <w:rsid w:val="004C501C"/>
    <w:rsid w:val="004C55DC"/>
    <w:rsid w:val="004C5907"/>
    <w:rsid w:val="004C5C74"/>
    <w:rsid w:val="004C6182"/>
    <w:rsid w:val="004C62F0"/>
    <w:rsid w:val="004C642D"/>
    <w:rsid w:val="004C6643"/>
    <w:rsid w:val="004C6E29"/>
    <w:rsid w:val="004C7598"/>
    <w:rsid w:val="004C76C8"/>
    <w:rsid w:val="004C7CD4"/>
    <w:rsid w:val="004D008F"/>
    <w:rsid w:val="004D056F"/>
    <w:rsid w:val="004D0992"/>
    <w:rsid w:val="004D0C87"/>
    <w:rsid w:val="004D1239"/>
    <w:rsid w:val="004D14E8"/>
    <w:rsid w:val="004D1B00"/>
    <w:rsid w:val="004D1F8D"/>
    <w:rsid w:val="004D2DCA"/>
    <w:rsid w:val="004D312A"/>
    <w:rsid w:val="004D3D3F"/>
    <w:rsid w:val="004D4234"/>
    <w:rsid w:val="004D4670"/>
    <w:rsid w:val="004D4773"/>
    <w:rsid w:val="004D4A8F"/>
    <w:rsid w:val="004D4AD1"/>
    <w:rsid w:val="004D588C"/>
    <w:rsid w:val="004D5DEF"/>
    <w:rsid w:val="004D620C"/>
    <w:rsid w:val="004D636C"/>
    <w:rsid w:val="004D69DE"/>
    <w:rsid w:val="004D6F2D"/>
    <w:rsid w:val="004D7A68"/>
    <w:rsid w:val="004E04E2"/>
    <w:rsid w:val="004E05B4"/>
    <w:rsid w:val="004E1054"/>
    <w:rsid w:val="004E109A"/>
    <w:rsid w:val="004E11DC"/>
    <w:rsid w:val="004E234D"/>
    <w:rsid w:val="004E26F4"/>
    <w:rsid w:val="004E3379"/>
    <w:rsid w:val="004E42BE"/>
    <w:rsid w:val="004E4309"/>
    <w:rsid w:val="004E488D"/>
    <w:rsid w:val="004E4995"/>
    <w:rsid w:val="004E4FB1"/>
    <w:rsid w:val="004E5116"/>
    <w:rsid w:val="004E62FC"/>
    <w:rsid w:val="004E68B7"/>
    <w:rsid w:val="004E6ED9"/>
    <w:rsid w:val="004E706A"/>
    <w:rsid w:val="004E76F3"/>
    <w:rsid w:val="004E7764"/>
    <w:rsid w:val="004F2759"/>
    <w:rsid w:val="004F2B67"/>
    <w:rsid w:val="004F2BA4"/>
    <w:rsid w:val="004F2F44"/>
    <w:rsid w:val="004F309D"/>
    <w:rsid w:val="004F3828"/>
    <w:rsid w:val="004F47C7"/>
    <w:rsid w:val="004F4B9D"/>
    <w:rsid w:val="004F54C6"/>
    <w:rsid w:val="004F562C"/>
    <w:rsid w:val="004F6B84"/>
    <w:rsid w:val="004F6E0B"/>
    <w:rsid w:val="004F7115"/>
    <w:rsid w:val="004F7267"/>
    <w:rsid w:val="004F7723"/>
    <w:rsid w:val="004F7858"/>
    <w:rsid w:val="005007E7"/>
    <w:rsid w:val="00500984"/>
    <w:rsid w:val="00500F79"/>
    <w:rsid w:val="005011CE"/>
    <w:rsid w:val="00501E14"/>
    <w:rsid w:val="00501EE2"/>
    <w:rsid w:val="00502159"/>
    <w:rsid w:val="005024B7"/>
    <w:rsid w:val="00502AD7"/>
    <w:rsid w:val="00502B19"/>
    <w:rsid w:val="00502CE5"/>
    <w:rsid w:val="005031DB"/>
    <w:rsid w:val="005038B0"/>
    <w:rsid w:val="005039DE"/>
    <w:rsid w:val="00504184"/>
    <w:rsid w:val="00504445"/>
    <w:rsid w:val="0050450D"/>
    <w:rsid w:val="005048E9"/>
    <w:rsid w:val="00504E0F"/>
    <w:rsid w:val="005051CA"/>
    <w:rsid w:val="0050543E"/>
    <w:rsid w:val="0050627A"/>
    <w:rsid w:val="0050633E"/>
    <w:rsid w:val="005068D6"/>
    <w:rsid w:val="00506AE5"/>
    <w:rsid w:val="005102B8"/>
    <w:rsid w:val="005108DC"/>
    <w:rsid w:val="00510C55"/>
    <w:rsid w:val="00510D80"/>
    <w:rsid w:val="005110C0"/>
    <w:rsid w:val="0051128B"/>
    <w:rsid w:val="005115B5"/>
    <w:rsid w:val="00511A8C"/>
    <w:rsid w:val="005127EF"/>
    <w:rsid w:val="00512952"/>
    <w:rsid w:val="00512B5A"/>
    <w:rsid w:val="00512BB8"/>
    <w:rsid w:val="00513D85"/>
    <w:rsid w:val="00514362"/>
    <w:rsid w:val="005146C9"/>
    <w:rsid w:val="00514996"/>
    <w:rsid w:val="00514CFA"/>
    <w:rsid w:val="00515480"/>
    <w:rsid w:val="00516479"/>
    <w:rsid w:val="005164EB"/>
    <w:rsid w:val="0051691E"/>
    <w:rsid w:val="00516F5E"/>
    <w:rsid w:val="005172EC"/>
    <w:rsid w:val="005173FB"/>
    <w:rsid w:val="005176FD"/>
    <w:rsid w:val="00517ECD"/>
    <w:rsid w:val="0052072D"/>
    <w:rsid w:val="00520B2E"/>
    <w:rsid w:val="00521358"/>
    <w:rsid w:val="00521880"/>
    <w:rsid w:val="00523224"/>
    <w:rsid w:val="00523329"/>
    <w:rsid w:val="00523976"/>
    <w:rsid w:val="0052400D"/>
    <w:rsid w:val="00524CDF"/>
    <w:rsid w:val="005252A8"/>
    <w:rsid w:val="0052560B"/>
    <w:rsid w:val="00525A63"/>
    <w:rsid w:val="00526224"/>
    <w:rsid w:val="00526470"/>
    <w:rsid w:val="005264F7"/>
    <w:rsid w:val="00526D18"/>
    <w:rsid w:val="00527119"/>
    <w:rsid w:val="00527840"/>
    <w:rsid w:val="00527B9E"/>
    <w:rsid w:val="00527E69"/>
    <w:rsid w:val="00530B09"/>
    <w:rsid w:val="00530C00"/>
    <w:rsid w:val="00531389"/>
    <w:rsid w:val="005313D9"/>
    <w:rsid w:val="0053180C"/>
    <w:rsid w:val="005319D8"/>
    <w:rsid w:val="00531D0D"/>
    <w:rsid w:val="00532537"/>
    <w:rsid w:val="00532B40"/>
    <w:rsid w:val="0053392B"/>
    <w:rsid w:val="00533AD2"/>
    <w:rsid w:val="00533CDA"/>
    <w:rsid w:val="00533D47"/>
    <w:rsid w:val="00534A99"/>
    <w:rsid w:val="00534AFA"/>
    <w:rsid w:val="00534E0C"/>
    <w:rsid w:val="00535072"/>
    <w:rsid w:val="0053508D"/>
    <w:rsid w:val="00535113"/>
    <w:rsid w:val="005362C9"/>
    <w:rsid w:val="00536502"/>
    <w:rsid w:val="00536C4B"/>
    <w:rsid w:val="00536D5E"/>
    <w:rsid w:val="0053723A"/>
    <w:rsid w:val="00537C43"/>
    <w:rsid w:val="00537FDC"/>
    <w:rsid w:val="00540048"/>
    <w:rsid w:val="00540B3B"/>
    <w:rsid w:val="00541910"/>
    <w:rsid w:val="0054194A"/>
    <w:rsid w:val="00541B25"/>
    <w:rsid w:val="00541E1D"/>
    <w:rsid w:val="00542DB4"/>
    <w:rsid w:val="00543F30"/>
    <w:rsid w:val="00543F99"/>
    <w:rsid w:val="00544160"/>
    <w:rsid w:val="00544415"/>
    <w:rsid w:val="0054451D"/>
    <w:rsid w:val="00544D99"/>
    <w:rsid w:val="00546475"/>
    <w:rsid w:val="00546640"/>
    <w:rsid w:val="00546FC7"/>
    <w:rsid w:val="00547A86"/>
    <w:rsid w:val="00547AA9"/>
    <w:rsid w:val="00551730"/>
    <w:rsid w:val="00551861"/>
    <w:rsid w:val="00551989"/>
    <w:rsid w:val="00551ABA"/>
    <w:rsid w:val="00551E17"/>
    <w:rsid w:val="00551F98"/>
    <w:rsid w:val="00552AAD"/>
    <w:rsid w:val="00552E88"/>
    <w:rsid w:val="00552F80"/>
    <w:rsid w:val="005537A6"/>
    <w:rsid w:val="00553D3B"/>
    <w:rsid w:val="00553D41"/>
    <w:rsid w:val="00553F86"/>
    <w:rsid w:val="005540AE"/>
    <w:rsid w:val="00554CE0"/>
    <w:rsid w:val="00556E23"/>
    <w:rsid w:val="0055759D"/>
    <w:rsid w:val="0056025C"/>
    <w:rsid w:val="005605CE"/>
    <w:rsid w:val="00560662"/>
    <w:rsid w:val="005607E0"/>
    <w:rsid w:val="005609D2"/>
    <w:rsid w:val="00560ABA"/>
    <w:rsid w:val="00560F9F"/>
    <w:rsid w:val="00561108"/>
    <w:rsid w:val="00561280"/>
    <w:rsid w:val="00561729"/>
    <w:rsid w:val="005620F1"/>
    <w:rsid w:val="00562200"/>
    <w:rsid w:val="005623EE"/>
    <w:rsid w:val="00562766"/>
    <w:rsid w:val="005630E6"/>
    <w:rsid w:val="0056313B"/>
    <w:rsid w:val="00563697"/>
    <w:rsid w:val="005636A7"/>
    <w:rsid w:val="005642BE"/>
    <w:rsid w:val="00564A18"/>
    <w:rsid w:val="00564C66"/>
    <w:rsid w:val="005653A4"/>
    <w:rsid w:val="00565D9F"/>
    <w:rsid w:val="00567812"/>
    <w:rsid w:val="00567E9C"/>
    <w:rsid w:val="00570C49"/>
    <w:rsid w:val="00571CF2"/>
    <w:rsid w:val="00571ECC"/>
    <w:rsid w:val="00573263"/>
    <w:rsid w:val="00573353"/>
    <w:rsid w:val="005755A8"/>
    <w:rsid w:val="005756C8"/>
    <w:rsid w:val="00575FB3"/>
    <w:rsid w:val="005763DC"/>
    <w:rsid w:val="0057697A"/>
    <w:rsid w:val="00576CE8"/>
    <w:rsid w:val="00576DFF"/>
    <w:rsid w:val="005773E8"/>
    <w:rsid w:val="0057763C"/>
    <w:rsid w:val="00577C84"/>
    <w:rsid w:val="00577F23"/>
    <w:rsid w:val="0058044C"/>
    <w:rsid w:val="00580526"/>
    <w:rsid w:val="00580FE4"/>
    <w:rsid w:val="005819F9"/>
    <w:rsid w:val="005820B0"/>
    <w:rsid w:val="005828CE"/>
    <w:rsid w:val="00582DAE"/>
    <w:rsid w:val="0058306B"/>
    <w:rsid w:val="0058311D"/>
    <w:rsid w:val="00583643"/>
    <w:rsid w:val="00583B2E"/>
    <w:rsid w:val="00584829"/>
    <w:rsid w:val="00584E86"/>
    <w:rsid w:val="00584F7C"/>
    <w:rsid w:val="005857B6"/>
    <w:rsid w:val="005859A5"/>
    <w:rsid w:val="00585AD2"/>
    <w:rsid w:val="00585C96"/>
    <w:rsid w:val="00585D38"/>
    <w:rsid w:val="005864FD"/>
    <w:rsid w:val="0058680B"/>
    <w:rsid w:val="00586CF3"/>
    <w:rsid w:val="00586D1F"/>
    <w:rsid w:val="00587781"/>
    <w:rsid w:val="00587804"/>
    <w:rsid w:val="00587C85"/>
    <w:rsid w:val="00587DBD"/>
    <w:rsid w:val="00590005"/>
    <w:rsid w:val="005900A3"/>
    <w:rsid w:val="005909F4"/>
    <w:rsid w:val="00590AA6"/>
    <w:rsid w:val="00590BF2"/>
    <w:rsid w:val="00590FE4"/>
    <w:rsid w:val="005921FC"/>
    <w:rsid w:val="0059326D"/>
    <w:rsid w:val="005933F9"/>
    <w:rsid w:val="005939A8"/>
    <w:rsid w:val="00593A35"/>
    <w:rsid w:val="0059426D"/>
    <w:rsid w:val="00594538"/>
    <w:rsid w:val="00594E9F"/>
    <w:rsid w:val="005950F2"/>
    <w:rsid w:val="0059533B"/>
    <w:rsid w:val="005957F4"/>
    <w:rsid w:val="00595C3C"/>
    <w:rsid w:val="00596C03"/>
    <w:rsid w:val="00596EA5"/>
    <w:rsid w:val="00597060"/>
    <w:rsid w:val="0059728E"/>
    <w:rsid w:val="00597377"/>
    <w:rsid w:val="0059737A"/>
    <w:rsid w:val="00597703"/>
    <w:rsid w:val="00597789"/>
    <w:rsid w:val="00597877"/>
    <w:rsid w:val="00597992"/>
    <w:rsid w:val="00597B7F"/>
    <w:rsid w:val="00597C22"/>
    <w:rsid w:val="00597CB3"/>
    <w:rsid w:val="005A07B9"/>
    <w:rsid w:val="005A09C2"/>
    <w:rsid w:val="005A0C7C"/>
    <w:rsid w:val="005A0D1F"/>
    <w:rsid w:val="005A1EE0"/>
    <w:rsid w:val="005A2506"/>
    <w:rsid w:val="005A2699"/>
    <w:rsid w:val="005A285A"/>
    <w:rsid w:val="005A3522"/>
    <w:rsid w:val="005A387F"/>
    <w:rsid w:val="005A3C5B"/>
    <w:rsid w:val="005A49F4"/>
    <w:rsid w:val="005A4E10"/>
    <w:rsid w:val="005A58AA"/>
    <w:rsid w:val="005A59BF"/>
    <w:rsid w:val="005A6574"/>
    <w:rsid w:val="005A68B2"/>
    <w:rsid w:val="005A6CD7"/>
    <w:rsid w:val="005A70E6"/>
    <w:rsid w:val="005A736B"/>
    <w:rsid w:val="005A7AF6"/>
    <w:rsid w:val="005B057A"/>
    <w:rsid w:val="005B1888"/>
    <w:rsid w:val="005B1FA0"/>
    <w:rsid w:val="005B23FF"/>
    <w:rsid w:val="005B2A6B"/>
    <w:rsid w:val="005B3BE7"/>
    <w:rsid w:val="005B3E5C"/>
    <w:rsid w:val="005B4FB8"/>
    <w:rsid w:val="005B5109"/>
    <w:rsid w:val="005B54D8"/>
    <w:rsid w:val="005B5607"/>
    <w:rsid w:val="005B5E8E"/>
    <w:rsid w:val="005B6131"/>
    <w:rsid w:val="005B6C07"/>
    <w:rsid w:val="005B7047"/>
    <w:rsid w:val="005B72B8"/>
    <w:rsid w:val="005C064D"/>
    <w:rsid w:val="005C0995"/>
    <w:rsid w:val="005C11AA"/>
    <w:rsid w:val="005C13C4"/>
    <w:rsid w:val="005C144A"/>
    <w:rsid w:val="005C1568"/>
    <w:rsid w:val="005C1DC1"/>
    <w:rsid w:val="005C2FF8"/>
    <w:rsid w:val="005C36BB"/>
    <w:rsid w:val="005C3A7C"/>
    <w:rsid w:val="005C3B73"/>
    <w:rsid w:val="005C44BE"/>
    <w:rsid w:val="005C44EA"/>
    <w:rsid w:val="005C45E9"/>
    <w:rsid w:val="005C46E8"/>
    <w:rsid w:val="005C484B"/>
    <w:rsid w:val="005C489E"/>
    <w:rsid w:val="005C48D6"/>
    <w:rsid w:val="005C4959"/>
    <w:rsid w:val="005C55DD"/>
    <w:rsid w:val="005C58BC"/>
    <w:rsid w:val="005C5A2E"/>
    <w:rsid w:val="005C5A33"/>
    <w:rsid w:val="005C5F26"/>
    <w:rsid w:val="005C7735"/>
    <w:rsid w:val="005C7942"/>
    <w:rsid w:val="005D081F"/>
    <w:rsid w:val="005D0BDA"/>
    <w:rsid w:val="005D15B6"/>
    <w:rsid w:val="005D1A02"/>
    <w:rsid w:val="005D203D"/>
    <w:rsid w:val="005D208B"/>
    <w:rsid w:val="005D27AE"/>
    <w:rsid w:val="005D3BDB"/>
    <w:rsid w:val="005D4362"/>
    <w:rsid w:val="005D4636"/>
    <w:rsid w:val="005D4B3A"/>
    <w:rsid w:val="005D55CC"/>
    <w:rsid w:val="005D5952"/>
    <w:rsid w:val="005D6167"/>
    <w:rsid w:val="005D61F4"/>
    <w:rsid w:val="005D6368"/>
    <w:rsid w:val="005D6434"/>
    <w:rsid w:val="005D645A"/>
    <w:rsid w:val="005D64F1"/>
    <w:rsid w:val="005D6F50"/>
    <w:rsid w:val="005D6FEE"/>
    <w:rsid w:val="005D72DE"/>
    <w:rsid w:val="005D7457"/>
    <w:rsid w:val="005D7B9E"/>
    <w:rsid w:val="005E09EB"/>
    <w:rsid w:val="005E0A94"/>
    <w:rsid w:val="005E0FDF"/>
    <w:rsid w:val="005E12FA"/>
    <w:rsid w:val="005E143D"/>
    <w:rsid w:val="005E1583"/>
    <w:rsid w:val="005E1ADD"/>
    <w:rsid w:val="005E209F"/>
    <w:rsid w:val="005E2AF5"/>
    <w:rsid w:val="005E32D5"/>
    <w:rsid w:val="005E3499"/>
    <w:rsid w:val="005E36DA"/>
    <w:rsid w:val="005E404F"/>
    <w:rsid w:val="005E513A"/>
    <w:rsid w:val="005E56DD"/>
    <w:rsid w:val="005E59C9"/>
    <w:rsid w:val="005E62D8"/>
    <w:rsid w:val="005E6C8D"/>
    <w:rsid w:val="005E6CBC"/>
    <w:rsid w:val="005E6D43"/>
    <w:rsid w:val="005E6FF3"/>
    <w:rsid w:val="005E764D"/>
    <w:rsid w:val="005E7B19"/>
    <w:rsid w:val="005E7D2F"/>
    <w:rsid w:val="005F01D4"/>
    <w:rsid w:val="005F064F"/>
    <w:rsid w:val="005F1006"/>
    <w:rsid w:val="005F1337"/>
    <w:rsid w:val="005F13B8"/>
    <w:rsid w:val="005F1C64"/>
    <w:rsid w:val="005F2250"/>
    <w:rsid w:val="005F23BB"/>
    <w:rsid w:val="005F2782"/>
    <w:rsid w:val="005F34DF"/>
    <w:rsid w:val="005F51D9"/>
    <w:rsid w:val="005F587E"/>
    <w:rsid w:val="005F58C2"/>
    <w:rsid w:val="005F6506"/>
    <w:rsid w:val="005F6ABF"/>
    <w:rsid w:val="005F6AFC"/>
    <w:rsid w:val="005F6BC0"/>
    <w:rsid w:val="005F6C8F"/>
    <w:rsid w:val="005F757D"/>
    <w:rsid w:val="005F7ADC"/>
    <w:rsid w:val="005F7B3E"/>
    <w:rsid w:val="005F7B56"/>
    <w:rsid w:val="005F7CED"/>
    <w:rsid w:val="006000A7"/>
    <w:rsid w:val="00600478"/>
    <w:rsid w:val="00600611"/>
    <w:rsid w:val="006007B0"/>
    <w:rsid w:val="00600ED7"/>
    <w:rsid w:val="006013EF"/>
    <w:rsid w:val="006017C9"/>
    <w:rsid w:val="00601D98"/>
    <w:rsid w:val="00601E60"/>
    <w:rsid w:val="00601F78"/>
    <w:rsid w:val="00602523"/>
    <w:rsid w:val="00602951"/>
    <w:rsid w:val="00602B63"/>
    <w:rsid w:val="0060363A"/>
    <w:rsid w:val="00603B25"/>
    <w:rsid w:val="00604311"/>
    <w:rsid w:val="00604B14"/>
    <w:rsid w:val="0060566E"/>
    <w:rsid w:val="0060593C"/>
    <w:rsid w:val="00605C33"/>
    <w:rsid w:val="00606034"/>
    <w:rsid w:val="0060679C"/>
    <w:rsid w:val="00606C39"/>
    <w:rsid w:val="006073F2"/>
    <w:rsid w:val="0060751E"/>
    <w:rsid w:val="00610475"/>
    <w:rsid w:val="00610658"/>
    <w:rsid w:val="006106CD"/>
    <w:rsid w:val="0061086D"/>
    <w:rsid w:val="0061088D"/>
    <w:rsid w:val="0061091F"/>
    <w:rsid w:val="00610FA3"/>
    <w:rsid w:val="0061105D"/>
    <w:rsid w:val="006119AD"/>
    <w:rsid w:val="00611CAD"/>
    <w:rsid w:val="0061254A"/>
    <w:rsid w:val="0061256B"/>
    <w:rsid w:val="00613440"/>
    <w:rsid w:val="0061399D"/>
    <w:rsid w:val="00613A1F"/>
    <w:rsid w:val="00613AD5"/>
    <w:rsid w:val="006147B1"/>
    <w:rsid w:val="006154AB"/>
    <w:rsid w:val="006157E2"/>
    <w:rsid w:val="006158E2"/>
    <w:rsid w:val="00615AB8"/>
    <w:rsid w:val="00615C37"/>
    <w:rsid w:val="00616E41"/>
    <w:rsid w:val="00616EAC"/>
    <w:rsid w:val="00616FE1"/>
    <w:rsid w:val="0061745C"/>
    <w:rsid w:val="00617AE1"/>
    <w:rsid w:val="00617CDF"/>
    <w:rsid w:val="00620B52"/>
    <w:rsid w:val="00620D1C"/>
    <w:rsid w:val="00621593"/>
    <w:rsid w:val="00622628"/>
    <w:rsid w:val="00623730"/>
    <w:rsid w:val="00623AAF"/>
    <w:rsid w:val="00623EAB"/>
    <w:rsid w:val="00623FDB"/>
    <w:rsid w:val="006246CE"/>
    <w:rsid w:val="00624823"/>
    <w:rsid w:val="00624FB8"/>
    <w:rsid w:val="0062524A"/>
    <w:rsid w:val="006252CA"/>
    <w:rsid w:val="00625AF7"/>
    <w:rsid w:val="00625DEB"/>
    <w:rsid w:val="00625FE1"/>
    <w:rsid w:val="00626457"/>
    <w:rsid w:val="006267F9"/>
    <w:rsid w:val="00626BA4"/>
    <w:rsid w:val="006277CA"/>
    <w:rsid w:val="0063078C"/>
    <w:rsid w:val="006307DF"/>
    <w:rsid w:val="006309A5"/>
    <w:rsid w:val="00630CB5"/>
    <w:rsid w:val="006312D1"/>
    <w:rsid w:val="006316D9"/>
    <w:rsid w:val="0063171E"/>
    <w:rsid w:val="006318A4"/>
    <w:rsid w:val="00631B95"/>
    <w:rsid w:val="00631E9D"/>
    <w:rsid w:val="00631EB0"/>
    <w:rsid w:val="006335D8"/>
    <w:rsid w:val="00635A16"/>
    <w:rsid w:val="00635ACE"/>
    <w:rsid w:val="00635ED7"/>
    <w:rsid w:val="00636474"/>
    <w:rsid w:val="006373FB"/>
    <w:rsid w:val="0063744A"/>
    <w:rsid w:val="00637C59"/>
    <w:rsid w:val="00637F73"/>
    <w:rsid w:val="0064010D"/>
    <w:rsid w:val="00640992"/>
    <w:rsid w:val="006410F8"/>
    <w:rsid w:val="00641768"/>
    <w:rsid w:val="00642365"/>
    <w:rsid w:val="00642414"/>
    <w:rsid w:val="00643A27"/>
    <w:rsid w:val="006449E0"/>
    <w:rsid w:val="00644E52"/>
    <w:rsid w:val="0064556D"/>
    <w:rsid w:val="00646763"/>
    <w:rsid w:val="00646D67"/>
    <w:rsid w:val="00646E1A"/>
    <w:rsid w:val="006472D8"/>
    <w:rsid w:val="006505F0"/>
    <w:rsid w:val="0065103E"/>
    <w:rsid w:val="00651593"/>
    <w:rsid w:val="00652660"/>
    <w:rsid w:val="006529B3"/>
    <w:rsid w:val="006529FA"/>
    <w:rsid w:val="00652BDA"/>
    <w:rsid w:val="0065311E"/>
    <w:rsid w:val="00653183"/>
    <w:rsid w:val="006542BD"/>
    <w:rsid w:val="00654511"/>
    <w:rsid w:val="00654634"/>
    <w:rsid w:val="006546C6"/>
    <w:rsid w:val="00654B06"/>
    <w:rsid w:val="00654C03"/>
    <w:rsid w:val="00654F56"/>
    <w:rsid w:val="0065519A"/>
    <w:rsid w:val="00655808"/>
    <w:rsid w:val="006561C0"/>
    <w:rsid w:val="006562E1"/>
    <w:rsid w:val="00656CD2"/>
    <w:rsid w:val="00657434"/>
    <w:rsid w:val="006579FC"/>
    <w:rsid w:val="00660213"/>
    <w:rsid w:val="00660496"/>
    <w:rsid w:val="00660760"/>
    <w:rsid w:val="00660E9F"/>
    <w:rsid w:val="006619BC"/>
    <w:rsid w:val="00662151"/>
    <w:rsid w:val="00662204"/>
    <w:rsid w:val="00662437"/>
    <w:rsid w:val="006627F7"/>
    <w:rsid w:val="00662C29"/>
    <w:rsid w:val="006631C4"/>
    <w:rsid w:val="0066358D"/>
    <w:rsid w:val="00663898"/>
    <w:rsid w:val="00663B98"/>
    <w:rsid w:val="00663DB9"/>
    <w:rsid w:val="00663DE2"/>
    <w:rsid w:val="00664DA9"/>
    <w:rsid w:val="00664E95"/>
    <w:rsid w:val="006660FD"/>
    <w:rsid w:val="00666754"/>
    <w:rsid w:val="00666928"/>
    <w:rsid w:val="006679A5"/>
    <w:rsid w:val="00667C94"/>
    <w:rsid w:val="00670975"/>
    <w:rsid w:val="00670CE7"/>
    <w:rsid w:val="00671235"/>
    <w:rsid w:val="006713C5"/>
    <w:rsid w:val="0067180F"/>
    <w:rsid w:val="00671B56"/>
    <w:rsid w:val="00671B89"/>
    <w:rsid w:val="00672140"/>
    <w:rsid w:val="006724D4"/>
    <w:rsid w:val="00672D5D"/>
    <w:rsid w:val="00672EA1"/>
    <w:rsid w:val="006732D6"/>
    <w:rsid w:val="00673342"/>
    <w:rsid w:val="006733C4"/>
    <w:rsid w:val="00673866"/>
    <w:rsid w:val="00673883"/>
    <w:rsid w:val="00673E2D"/>
    <w:rsid w:val="00674AC1"/>
    <w:rsid w:val="00674F5A"/>
    <w:rsid w:val="006755ED"/>
    <w:rsid w:val="00675852"/>
    <w:rsid w:val="006759BB"/>
    <w:rsid w:val="00675A5A"/>
    <w:rsid w:val="0067628E"/>
    <w:rsid w:val="00676294"/>
    <w:rsid w:val="0067665A"/>
    <w:rsid w:val="0067670D"/>
    <w:rsid w:val="006772AB"/>
    <w:rsid w:val="00677A1C"/>
    <w:rsid w:val="00680BCD"/>
    <w:rsid w:val="00680D5E"/>
    <w:rsid w:val="0068121C"/>
    <w:rsid w:val="0068128A"/>
    <w:rsid w:val="00681567"/>
    <w:rsid w:val="00681DD0"/>
    <w:rsid w:val="00682464"/>
    <w:rsid w:val="0068256B"/>
    <w:rsid w:val="006828ED"/>
    <w:rsid w:val="00682A65"/>
    <w:rsid w:val="00682F54"/>
    <w:rsid w:val="00683884"/>
    <w:rsid w:val="00683E42"/>
    <w:rsid w:val="0068407D"/>
    <w:rsid w:val="00684277"/>
    <w:rsid w:val="0068440F"/>
    <w:rsid w:val="006846B1"/>
    <w:rsid w:val="0068525C"/>
    <w:rsid w:val="00685925"/>
    <w:rsid w:val="0068627C"/>
    <w:rsid w:val="00686711"/>
    <w:rsid w:val="006874D6"/>
    <w:rsid w:val="0068766A"/>
    <w:rsid w:val="00687DA0"/>
    <w:rsid w:val="00690149"/>
    <w:rsid w:val="0069015C"/>
    <w:rsid w:val="006903A6"/>
    <w:rsid w:val="00690790"/>
    <w:rsid w:val="00690D79"/>
    <w:rsid w:val="0069119B"/>
    <w:rsid w:val="00691B57"/>
    <w:rsid w:val="00691BC4"/>
    <w:rsid w:val="00691CF7"/>
    <w:rsid w:val="00692071"/>
    <w:rsid w:val="0069240A"/>
    <w:rsid w:val="006927E4"/>
    <w:rsid w:val="00692BB0"/>
    <w:rsid w:val="00692D20"/>
    <w:rsid w:val="00692E06"/>
    <w:rsid w:val="006934D2"/>
    <w:rsid w:val="0069373C"/>
    <w:rsid w:val="006938EF"/>
    <w:rsid w:val="0069429E"/>
    <w:rsid w:val="0069546C"/>
    <w:rsid w:val="00695998"/>
    <w:rsid w:val="0069608E"/>
    <w:rsid w:val="00696FCB"/>
    <w:rsid w:val="006970CD"/>
    <w:rsid w:val="006970F9"/>
    <w:rsid w:val="00697A67"/>
    <w:rsid w:val="00697C69"/>
    <w:rsid w:val="006A0113"/>
    <w:rsid w:val="006A0EF9"/>
    <w:rsid w:val="006A14FA"/>
    <w:rsid w:val="006A1CF9"/>
    <w:rsid w:val="006A1EF7"/>
    <w:rsid w:val="006A20A5"/>
    <w:rsid w:val="006A2BDF"/>
    <w:rsid w:val="006A311C"/>
    <w:rsid w:val="006A35E7"/>
    <w:rsid w:val="006A36BA"/>
    <w:rsid w:val="006A3CA8"/>
    <w:rsid w:val="006A3CF3"/>
    <w:rsid w:val="006A45FD"/>
    <w:rsid w:val="006A5304"/>
    <w:rsid w:val="006A53AB"/>
    <w:rsid w:val="006A54E4"/>
    <w:rsid w:val="006A5D9D"/>
    <w:rsid w:val="006A5DBF"/>
    <w:rsid w:val="006A5E86"/>
    <w:rsid w:val="006A6145"/>
    <w:rsid w:val="006A63D9"/>
    <w:rsid w:val="006A6E5D"/>
    <w:rsid w:val="006A7719"/>
    <w:rsid w:val="006A774D"/>
    <w:rsid w:val="006A7D28"/>
    <w:rsid w:val="006B0380"/>
    <w:rsid w:val="006B0D86"/>
    <w:rsid w:val="006B0FCB"/>
    <w:rsid w:val="006B1941"/>
    <w:rsid w:val="006B1BE3"/>
    <w:rsid w:val="006B1E77"/>
    <w:rsid w:val="006B207B"/>
    <w:rsid w:val="006B2535"/>
    <w:rsid w:val="006B28EE"/>
    <w:rsid w:val="006B2C10"/>
    <w:rsid w:val="006B2C81"/>
    <w:rsid w:val="006B3906"/>
    <w:rsid w:val="006B3DEC"/>
    <w:rsid w:val="006B442C"/>
    <w:rsid w:val="006B4A5D"/>
    <w:rsid w:val="006B544B"/>
    <w:rsid w:val="006B54EA"/>
    <w:rsid w:val="006B6E0A"/>
    <w:rsid w:val="006B6E7C"/>
    <w:rsid w:val="006B75DD"/>
    <w:rsid w:val="006B7C66"/>
    <w:rsid w:val="006B7D23"/>
    <w:rsid w:val="006C0823"/>
    <w:rsid w:val="006C09D3"/>
    <w:rsid w:val="006C0F7E"/>
    <w:rsid w:val="006C1080"/>
    <w:rsid w:val="006C111B"/>
    <w:rsid w:val="006C1DB7"/>
    <w:rsid w:val="006C2D44"/>
    <w:rsid w:val="006C3FB5"/>
    <w:rsid w:val="006C42C7"/>
    <w:rsid w:val="006C477B"/>
    <w:rsid w:val="006C4FE1"/>
    <w:rsid w:val="006C53F0"/>
    <w:rsid w:val="006C5937"/>
    <w:rsid w:val="006C606F"/>
    <w:rsid w:val="006C6C8B"/>
    <w:rsid w:val="006C6CAB"/>
    <w:rsid w:val="006C6EBA"/>
    <w:rsid w:val="006C705F"/>
    <w:rsid w:val="006C75DC"/>
    <w:rsid w:val="006C76C5"/>
    <w:rsid w:val="006C78CE"/>
    <w:rsid w:val="006C79D1"/>
    <w:rsid w:val="006C7CF3"/>
    <w:rsid w:val="006C7F6B"/>
    <w:rsid w:val="006D0028"/>
    <w:rsid w:val="006D0065"/>
    <w:rsid w:val="006D06F6"/>
    <w:rsid w:val="006D0C2F"/>
    <w:rsid w:val="006D0DE7"/>
    <w:rsid w:val="006D128B"/>
    <w:rsid w:val="006D157A"/>
    <w:rsid w:val="006D1FE2"/>
    <w:rsid w:val="006D2354"/>
    <w:rsid w:val="006D376A"/>
    <w:rsid w:val="006D37AE"/>
    <w:rsid w:val="006D3D02"/>
    <w:rsid w:val="006D3E77"/>
    <w:rsid w:val="006D55BC"/>
    <w:rsid w:val="006D618A"/>
    <w:rsid w:val="006D6A63"/>
    <w:rsid w:val="006D6E53"/>
    <w:rsid w:val="006D6E7A"/>
    <w:rsid w:val="006D71A5"/>
    <w:rsid w:val="006D7A52"/>
    <w:rsid w:val="006E05C6"/>
    <w:rsid w:val="006E0A66"/>
    <w:rsid w:val="006E148C"/>
    <w:rsid w:val="006E2C4F"/>
    <w:rsid w:val="006E2EB3"/>
    <w:rsid w:val="006E32EE"/>
    <w:rsid w:val="006E353E"/>
    <w:rsid w:val="006E4005"/>
    <w:rsid w:val="006E46C7"/>
    <w:rsid w:val="006E4953"/>
    <w:rsid w:val="006E4A34"/>
    <w:rsid w:val="006E4C57"/>
    <w:rsid w:val="006E52C4"/>
    <w:rsid w:val="006E65C2"/>
    <w:rsid w:val="006E7973"/>
    <w:rsid w:val="006E7A46"/>
    <w:rsid w:val="006E7F4B"/>
    <w:rsid w:val="006E7F74"/>
    <w:rsid w:val="006F04B2"/>
    <w:rsid w:val="006F04BE"/>
    <w:rsid w:val="006F0751"/>
    <w:rsid w:val="006F0992"/>
    <w:rsid w:val="006F193B"/>
    <w:rsid w:val="006F1AC0"/>
    <w:rsid w:val="006F26B7"/>
    <w:rsid w:val="006F28B2"/>
    <w:rsid w:val="006F29C9"/>
    <w:rsid w:val="006F29DA"/>
    <w:rsid w:val="006F3573"/>
    <w:rsid w:val="006F4032"/>
    <w:rsid w:val="006F49A3"/>
    <w:rsid w:val="006F54DD"/>
    <w:rsid w:val="006F5803"/>
    <w:rsid w:val="006F6620"/>
    <w:rsid w:val="006F66C0"/>
    <w:rsid w:val="006F6DAF"/>
    <w:rsid w:val="006F728E"/>
    <w:rsid w:val="006F7C47"/>
    <w:rsid w:val="006F7EC3"/>
    <w:rsid w:val="00700623"/>
    <w:rsid w:val="007006D2"/>
    <w:rsid w:val="00700DFB"/>
    <w:rsid w:val="007011BD"/>
    <w:rsid w:val="00701351"/>
    <w:rsid w:val="00701B07"/>
    <w:rsid w:val="007020BC"/>
    <w:rsid w:val="007033F3"/>
    <w:rsid w:val="00703AF0"/>
    <w:rsid w:val="00703C86"/>
    <w:rsid w:val="0070405F"/>
    <w:rsid w:val="007049AA"/>
    <w:rsid w:val="007052A3"/>
    <w:rsid w:val="007052A5"/>
    <w:rsid w:val="007053A3"/>
    <w:rsid w:val="00705975"/>
    <w:rsid w:val="00705DA0"/>
    <w:rsid w:val="00706CA4"/>
    <w:rsid w:val="00706DE8"/>
    <w:rsid w:val="00706DEC"/>
    <w:rsid w:val="0071019A"/>
    <w:rsid w:val="007103D1"/>
    <w:rsid w:val="007104FD"/>
    <w:rsid w:val="00710771"/>
    <w:rsid w:val="0071240B"/>
    <w:rsid w:val="00712D34"/>
    <w:rsid w:val="00712D86"/>
    <w:rsid w:val="00713B34"/>
    <w:rsid w:val="00713B4C"/>
    <w:rsid w:val="0071424A"/>
    <w:rsid w:val="007151ED"/>
    <w:rsid w:val="00715370"/>
    <w:rsid w:val="0071551C"/>
    <w:rsid w:val="00715763"/>
    <w:rsid w:val="0071577A"/>
    <w:rsid w:val="00715854"/>
    <w:rsid w:val="00716114"/>
    <w:rsid w:val="00716173"/>
    <w:rsid w:val="007163A9"/>
    <w:rsid w:val="007164F9"/>
    <w:rsid w:val="00716980"/>
    <w:rsid w:val="00716C04"/>
    <w:rsid w:val="00717543"/>
    <w:rsid w:val="00717B5F"/>
    <w:rsid w:val="00720877"/>
    <w:rsid w:val="00720D2F"/>
    <w:rsid w:val="0072119B"/>
    <w:rsid w:val="00721934"/>
    <w:rsid w:val="0072198C"/>
    <w:rsid w:val="00721D43"/>
    <w:rsid w:val="0072222D"/>
    <w:rsid w:val="0072314A"/>
    <w:rsid w:val="007231EC"/>
    <w:rsid w:val="00723400"/>
    <w:rsid w:val="00723873"/>
    <w:rsid w:val="00723CBA"/>
    <w:rsid w:val="00724416"/>
    <w:rsid w:val="007246DA"/>
    <w:rsid w:val="007247E5"/>
    <w:rsid w:val="00724C4F"/>
    <w:rsid w:val="00724C51"/>
    <w:rsid w:val="0072526A"/>
    <w:rsid w:val="007259FC"/>
    <w:rsid w:val="00725E01"/>
    <w:rsid w:val="007279DB"/>
    <w:rsid w:val="00730AD4"/>
    <w:rsid w:val="00730F60"/>
    <w:rsid w:val="007310C0"/>
    <w:rsid w:val="007311B9"/>
    <w:rsid w:val="007317B0"/>
    <w:rsid w:val="007320AA"/>
    <w:rsid w:val="00732F0F"/>
    <w:rsid w:val="007340CC"/>
    <w:rsid w:val="0073461D"/>
    <w:rsid w:val="00734B8D"/>
    <w:rsid w:val="00735F46"/>
    <w:rsid w:val="00736853"/>
    <w:rsid w:val="00736934"/>
    <w:rsid w:val="00736C57"/>
    <w:rsid w:val="00737351"/>
    <w:rsid w:val="00737588"/>
    <w:rsid w:val="00737675"/>
    <w:rsid w:val="007377B8"/>
    <w:rsid w:val="00740545"/>
    <w:rsid w:val="007409F2"/>
    <w:rsid w:val="00740F71"/>
    <w:rsid w:val="00742AF5"/>
    <w:rsid w:val="00743032"/>
    <w:rsid w:val="00744D26"/>
    <w:rsid w:val="00744D2C"/>
    <w:rsid w:val="00744D8B"/>
    <w:rsid w:val="0074508D"/>
    <w:rsid w:val="0074513F"/>
    <w:rsid w:val="007452F2"/>
    <w:rsid w:val="00745374"/>
    <w:rsid w:val="007453E1"/>
    <w:rsid w:val="007454CD"/>
    <w:rsid w:val="00745536"/>
    <w:rsid w:val="00746147"/>
    <w:rsid w:val="0074619A"/>
    <w:rsid w:val="007466E4"/>
    <w:rsid w:val="0074680A"/>
    <w:rsid w:val="007474C3"/>
    <w:rsid w:val="00747B45"/>
    <w:rsid w:val="00747E04"/>
    <w:rsid w:val="0075018B"/>
    <w:rsid w:val="007506C4"/>
    <w:rsid w:val="007519F0"/>
    <w:rsid w:val="00752312"/>
    <w:rsid w:val="00752344"/>
    <w:rsid w:val="007528C6"/>
    <w:rsid w:val="00753643"/>
    <w:rsid w:val="00753F5B"/>
    <w:rsid w:val="007544CE"/>
    <w:rsid w:val="007549FD"/>
    <w:rsid w:val="00754C9A"/>
    <w:rsid w:val="00754E01"/>
    <w:rsid w:val="0075507D"/>
    <w:rsid w:val="007553DB"/>
    <w:rsid w:val="007554AF"/>
    <w:rsid w:val="007554DB"/>
    <w:rsid w:val="00755757"/>
    <w:rsid w:val="007566B4"/>
    <w:rsid w:val="00756B7D"/>
    <w:rsid w:val="00757626"/>
    <w:rsid w:val="00757E2B"/>
    <w:rsid w:val="0076002F"/>
    <w:rsid w:val="00760915"/>
    <w:rsid w:val="0076092C"/>
    <w:rsid w:val="0076097A"/>
    <w:rsid w:val="0076122E"/>
    <w:rsid w:val="00761C08"/>
    <w:rsid w:val="00761D27"/>
    <w:rsid w:val="007628D7"/>
    <w:rsid w:val="007631F2"/>
    <w:rsid w:val="007636A4"/>
    <w:rsid w:val="00763E3F"/>
    <w:rsid w:val="00764133"/>
    <w:rsid w:val="00764315"/>
    <w:rsid w:val="00764AFA"/>
    <w:rsid w:val="00764CF9"/>
    <w:rsid w:val="00764DCE"/>
    <w:rsid w:val="007650D9"/>
    <w:rsid w:val="00765A83"/>
    <w:rsid w:val="00765C49"/>
    <w:rsid w:val="007665DD"/>
    <w:rsid w:val="00766B48"/>
    <w:rsid w:val="00767568"/>
    <w:rsid w:val="00767654"/>
    <w:rsid w:val="00770407"/>
    <w:rsid w:val="00770A06"/>
    <w:rsid w:val="00770D19"/>
    <w:rsid w:val="00770EC3"/>
    <w:rsid w:val="00770FBE"/>
    <w:rsid w:val="0077103F"/>
    <w:rsid w:val="00771246"/>
    <w:rsid w:val="00771A49"/>
    <w:rsid w:val="00771B59"/>
    <w:rsid w:val="00772370"/>
    <w:rsid w:val="00772A89"/>
    <w:rsid w:val="00772C40"/>
    <w:rsid w:val="00773334"/>
    <w:rsid w:val="007736D6"/>
    <w:rsid w:val="00774963"/>
    <w:rsid w:val="00774A92"/>
    <w:rsid w:val="00774AD2"/>
    <w:rsid w:val="00774F47"/>
    <w:rsid w:val="007754AA"/>
    <w:rsid w:val="007754EA"/>
    <w:rsid w:val="00775963"/>
    <w:rsid w:val="00775B11"/>
    <w:rsid w:val="00776091"/>
    <w:rsid w:val="00776963"/>
    <w:rsid w:val="00777988"/>
    <w:rsid w:val="00777E95"/>
    <w:rsid w:val="007807AE"/>
    <w:rsid w:val="0078176A"/>
    <w:rsid w:val="00781784"/>
    <w:rsid w:val="00782478"/>
    <w:rsid w:val="0078274B"/>
    <w:rsid w:val="0078282A"/>
    <w:rsid w:val="00782AE6"/>
    <w:rsid w:val="00782C8B"/>
    <w:rsid w:val="0078354F"/>
    <w:rsid w:val="00783FDF"/>
    <w:rsid w:val="0078490E"/>
    <w:rsid w:val="00784EC4"/>
    <w:rsid w:val="007851A1"/>
    <w:rsid w:val="00785223"/>
    <w:rsid w:val="00785D3B"/>
    <w:rsid w:val="00785D62"/>
    <w:rsid w:val="00786DAE"/>
    <w:rsid w:val="00787AA2"/>
    <w:rsid w:val="00787C2B"/>
    <w:rsid w:val="00787FA8"/>
    <w:rsid w:val="007901D6"/>
    <w:rsid w:val="00790886"/>
    <w:rsid w:val="007912B8"/>
    <w:rsid w:val="007917EE"/>
    <w:rsid w:val="00791A04"/>
    <w:rsid w:val="00791E7D"/>
    <w:rsid w:val="007927EA"/>
    <w:rsid w:val="007929B0"/>
    <w:rsid w:val="00792F6C"/>
    <w:rsid w:val="00793427"/>
    <w:rsid w:val="00793867"/>
    <w:rsid w:val="00793AAF"/>
    <w:rsid w:val="00793E93"/>
    <w:rsid w:val="0079425E"/>
    <w:rsid w:val="00795523"/>
    <w:rsid w:val="007957F8"/>
    <w:rsid w:val="00796253"/>
    <w:rsid w:val="0079692E"/>
    <w:rsid w:val="00796DF6"/>
    <w:rsid w:val="00797042"/>
    <w:rsid w:val="00797361"/>
    <w:rsid w:val="00797576"/>
    <w:rsid w:val="007A12F3"/>
    <w:rsid w:val="007A173F"/>
    <w:rsid w:val="007A1C8A"/>
    <w:rsid w:val="007A1EFE"/>
    <w:rsid w:val="007A20A8"/>
    <w:rsid w:val="007A25F2"/>
    <w:rsid w:val="007A27D2"/>
    <w:rsid w:val="007A29E3"/>
    <w:rsid w:val="007A32CF"/>
    <w:rsid w:val="007A3B37"/>
    <w:rsid w:val="007A3F03"/>
    <w:rsid w:val="007A46EB"/>
    <w:rsid w:val="007A49E2"/>
    <w:rsid w:val="007A4C90"/>
    <w:rsid w:val="007A5E73"/>
    <w:rsid w:val="007A6C3E"/>
    <w:rsid w:val="007A7DE7"/>
    <w:rsid w:val="007B009A"/>
    <w:rsid w:val="007B00D6"/>
    <w:rsid w:val="007B0A53"/>
    <w:rsid w:val="007B119B"/>
    <w:rsid w:val="007B1FA1"/>
    <w:rsid w:val="007B2A51"/>
    <w:rsid w:val="007B2B37"/>
    <w:rsid w:val="007B3512"/>
    <w:rsid w:val="007B3675"/>
    <w:rsid w:val="007B4502"/>
    <w:rsid w:val="007B4E93"/>
    <w:rsid w:val="007B5542"/>
    <w:rsid w:val="007B58DE"/>
    <w:rsid w:val="007B59F5"/>
    <w:rsid w:val="007B5E3A"/>
    <w:rsid w:val="007B6521"/>
    <w:rsid w:val="007B6A72"/>
    <w:rsid w:val="007B6AD9"/>
    <w:rsid w:val="007B7369"/>
    <w:rsid w:val="007B7395"/>
    <w:rsid w:val="007B7865"/>
    <w:rsid w:val="007B7E11"/>
    <w:rsid w:val="007C0CF5"/>
    <w:rsid w:val="007C0D9F"/>
    <w:rsid w:val="007C0DB2"/>
    <w:rsid w:val="007C101B"/>
    <w:rsid w:val="007C1592"/>
    <w:rsid w:val="007C1A80"/>
    <w:rsid w:val="007C1A99"/>
    <w:rsid w:val="007C1C4D"/>
    <w:rsid w:val="007C1FBF"/>
    <w:rsid w:val="007C3DD5"/>
    <w:rsid w:val="007C48D0"/>
    <w:rsid w:val="007C5370"/>
    <w:rsid w:val="007C57AC"/>
    <w:rsid w:val="007C5E6C"/>
    <w:rsid w:val="007C7D2D"/>
    <w:rsid w:val="007D0549"/>
    <w:rsid w:val="007D0D7E"/>
    <w:rsid w:val="007D0EA0"/>
    <w:rsid w:val="007D0F3B"/>
    <w:rsid w:val="007D0FCE"/>
    <w:rsid w:val="007D15A0"/>
    <w:rsid w:val="007D1630"/>
    <w:rsid w:val="007D1766"/>
    <w:rsid w:val="007D28BC"/>
    <w:rsid w:val="007D2BE1"/>
    <w:rsid w:val="007D388C"/>
    <w:rsid w:val="007D3941"/>
    <w:rsid w:val="007D3F53"/>
    <w:rsid w:val="007D4629"/>
    <w:rsid w:val="007D4A53"/>
    <w:rsid w:val="007D51C5"/>
    <w:rsid w:val="007D5739"/>
    <w:rsid w:val="007D5A68"/>
    <w:rsid w:val="007D5BAF"/>
    <w:rsid w:val="007D66D6"/>
    <w:rsid w:val="007D70B9"/>
    <w:rsid w:val="007D71A0"/>
    <w:rsid w:val="007D7362"/>
    <w:rsid w:val="007D78D9"/>
    <w:rsid w:val="007E042B"/>
    <w:rsid w:val="007E065A"/>
    <w:rsid w:val="007E0677"/>
    <w:rsid w:val="007E1E0F"/>
    <w:rsid w:val="007E2245"/>
    <w:rsid w:val="007E3347"/>
    <w:rsid w:val="007E437D"/>
    <w:rsid w:val="007E46B2"/>
    <w:rsid w:val="007E55AB"/>
    <w:rsid w:val="007E585A"/>
    <w:rsid w:val="007E6A4A"/>
    <w:rsid w:val="007E781B"/>
    <w:rsid w:val="007E7E26"/>
    <w:rsid w:val="007E7FF5"/>
    <w:rsid w:val="007F0264"/>
    <w:rsid w:val="007F02B2"/>
    <w:rsid w:val="007F0747"/>
    <w:rsid w:val="007F079C"/>
    <w:rsid w:val="007F16AC"/>
    <w:rsid w:val="007F1E9F"/>
    <w:rsid w:val="007F2AF9"/>
    <w:rsid w:val="007F2C0A"/>
    <w:rsid w:val="007F2D6C"/>
    <w:rsid w:val="007F3040"/>
    <w:rsid w:val="007F395F"/>
    <w:rsid w:val="007F3DBF"/>
    <w:rsid w:val="007F469B"/>
    <w:rsid w:val="007F5167"/>
    <w:rsid w:val="007F5AE7"/>
    <w:rsid w:val="007F69BB"/>
    <w:rsid w:val="007F718E"/>
    <w:rsid w:val="007F74E9"/>
    <w:rsid w:val="007F7776"/>
    <w:rsid w:val="00800AC7"/>
    <w:rsid w:val="0080141F"/>
    <w:rsid w:val="008015F0"/>
    <w:rsid w:val="00801A5D"/>
    <w:rsid w:val="0080203C"/>
    <w:rsid w:val="00802668"/>
    <w:rsid w:val="008028E5"/>
    <w:rsid w:val="00802926"/>
    <w:rsid w:val="00802EA4"/>
    <w:rsid w:val="008030C4"/>
    <w:rsid w:val="00803119"/>
    <w:rsid w:val="0080372D"/>
    <w:rsid w:val="008039E5"/>
    <w:rsid w:val="00803EF1"/>
    <w:rsid w:val="0080498D"/>
    <w:rsid w:val="008051F5"/>
    <w:rsid w:val="00806501"/>
    <w:rsid w:val="008065FD"/>
    <w:rsid w:val="00807523"/>
    <w:rsid w:val="00807692"/>
    <w:rsid w:val="00810A46"/>
    <w:rsid w:val="00810FC7"/>
    <w:rsid w:val="008111D4"/>
    <w:rsid w:val="00811D88"/>
    <w:rsid w:val="00812040"/>
    <w:rsid w:val="00812284"/>
    <w:rsid w:val="00812886"/>
    <w:rsid w:val="00812E50"/>
    <w:rsid w:val="00813D53"/>
    <w:rsid w:val="0081400E"/>
    <w:rsid w:val="00814EF9"/>
    <w:rsid w:val="0081504C"/>
    <w:rsid w:val="0081582A"/>
    <w:rsid w:val="00815AA8"/>
    <w:rsid w:val="008165E6"/>
    <w:rsid w:val="008175DE"/>
    <w:rsid w:val="00817807"/>
    <w:rsid w:val="0081787A"/>
    <w:rsid w:val="00817A78"/>
    <w:rsid w:val="00817D40"/>
    <w:rsid w:val="00820C39"/>
    <w:rsid w:val="00820CB5"/>
    <w:rsid w:val="00820DFF"/>
    <w:rsid w:val="00821790"/>
    <w:rsid w:val="00821B51"/>
    <w:rsid w:val="00821FA9"/>
    <w:rsid w:val="008220CB"/>
    <w:rsid w:val="00822155"/>
    <w:rsid w:val="00822917"/>
    <w:rsid w:val="00822F11"/>
    <w:rsid w:val="0082353A"/>
    <w:rsid w:val="008236F4"/>
    <w:rsid w:val="008239DD"/>
    <w:rsid w:val="00823CB4"/>
    <w:rsid w:val="008245A6"/>
    <w:rsid w:val="008247F2"/>
    <w:rsid w:val="00824B9F"/>
    <w:rsid w:val="00825230"/>
    <w:rsid w:val="008256B0"/>
    <w:rsid w:val="00826FB6"/>
    <w:rsid w:val="0082734F"/>
    <w:rsid w:val="00827740"/>
    <w:rsid w:val="00827B5C"/>
    <w:rsid w:val="00827F82"/>
    <w:rsid w:val="00830347"/>
    <w:rsid w:val="008306AE"/>
    <w:rsid w:val="00830739"/>
    <w:rsid w:val="00830D33"/>
    <w:rsid w:val="00831734"/>
    <w:rsid w:val="00831A0A"/>
    <w:rsid w:val="00831D2E"/>
    <w:rsid w:val="00831EA7"/>
    <w:rsid w:val="00831F09"/>
    <w:rsid w:val="00832346"/>
    <w:rsid w:val="008328B6"/>
    <w:rsid w:val="00832AAA"/>
    <w:rsid w:val="00832CE5"/>
    <w:rsid w:val="00832E2E"/>
    <w:rsid w:val="00832FFB"/>
    <w:rsid w:val="0083321B"/>
    <w:rsid w:val="008333FF"/>
    <w:rsid w:val="00833D0F"/>
    <w:rsid w:val="00833DC8"/>
    <w:rsid w:val="008347E7"/>
    <w:rsid w:val="0083495D"/>
    <w:rsid w:val="00834F51"/>
    <w:rsid w:val="00835422"/>
    <w:rsid w:val="008357CC"/>
    <w:rsid w:val="00835ADF"/>
    <w:rsid w:val="00835D7C"/>
    <w:rsid w:val="00836015"/>
    <w:rsid w:val="00836229"/>
    <w:rsid w:val="008366FF"/>
    <w:rsid w:val="0083697C"/>
    <w:rsid w:val="00836D09"/>
    <w:rsid w:val="008377EC"/>
    <w:rsid w:val="00837F76"/>
    <w:rsid w:val="00840D89"/>
    <w:rsid w:val="0084107A"/>
    <w:rsid w:val="008413C7"/>
    <w:rsid w:val="00841559"/>
    <w:rsid w:val="00841B9D"/>
    <w:rsid w:val="00841D7A"/>
    <w:rsid w:val="00841E07"/>
    <w:rsid w:val="00842CB4"/>
    <w:rsid w:val="00842E28"/>
    <w:rsid w:val="008430DB"/>
    <w:rsid w:val="0084383D"/>
    <w:rsid w:val="0084424C"/>
    <w:rsid w:val="00844362"/>
    <w:rsid w:val="0084491C"/>
    <w:rsid w:val="00844DC2"/>
    <w:rsid w:val="00844F0A"/>
    <w:rsid w:val="00845024"/>
    <w:rsid w:val="0084586D"/>
    <w:rsid w:val="00845A60"/>
    <w:rsid w:val="00845B0E"/>
    <w:rsid w:val="008460F0"/>
    <w:rsid w:val="00846D9A"/>
    <w:rsid w:val="008473F2"/>
    <w:rsid w:val="008475A8"/>
    <w:rsid w:val="00847E34"/>
    <w:rsid w:val="0085013E"/>
    <w:rsid w:val="00850FF1"/>
    <w:rsid w:val="008511ED"/>
    <w:rsid w:val="008518F8"/>
    <w:rsid w:val="00851B2E"/>
    <w:rsid w:val="008520AE"/>
    <w:rsid w:val="008527A5"/>
    <w:rsid w:val="00852958"/>
    <w:rsid w:val="008536E1"/>
    <w:rsid w:val="008539AF"/>
    <w:rsid w:val="00853B3F"/>
    <w:rsid w:val="00853CF4"/>
    <w:rsid w:val="00855096"/>
    <w:rsid w:val="0085513B"/>
    <w:rsid w:val="0085549E"/>
    <w:rsid w:val="008555E1"/>
    <w:rsid w:val="00855ACE"/>
    <w:rsid w:val="00855D2D"/>
    <w:rsid w:val="00856810"/>
    <w:rsid w:val="00856D04"/>
    <w:rsid w:val="00857409"/>
    <w:rsid w:val="00857582"/>
    <w:rsid w:val="00857D26"/>
    <w:rsid w:val="00860B85"/>
    <w:rsid w:val="008613F7"/>
    <w:rsid w:val="008619B9"/>
    <w:rsid w:val="00861E1B"/>
    <w:rsid w:val="00863120"/>
    <w:rsid w:val="0086329E"/>
    <w:rsid w:val="00864273"/>
    <w:rsid w:val="008642D2"/>
    <w:rsid w:val="008642DC"/>
    <w:rsid w:val="008647A2"/>
    <w:rsid w:val="00864990"/>
    <w:rsid w:val="00864B92"/>
    <w:rsid w:val="00864FAF"/>
    <w:rsid w:val="00865B63"/>
    <w:rsid w:val="00865E8D"/>
    <w:rsid w:val="00865EE2"/>
    <w:rsid w:val="00866FC3"/>
    <w:rsid w:val="00867442"/>
    <w:rsid w:val="00867550"/>
    <w:rsid w:val="008679F2"/>
    <w:rsid w:val="00867F7E"/>
    <w:rsid w:val="0087061A"/>
    <w:rsid w:val="008706AF"/>
    <w:rsid w:val="00870C2D"/>
    <w:rsid w:val="00870E45"/>
    <w:rsid w:val="00871233"/>
    <w:rsid w:val="00871276"/>
    <w:rsid w:val="00871E85"/>
    <w:rsid w:val="008721B4"/>
    <w:rsid w:val="00872280"/>
    <w:rsid w:val="00872960"/>
    <w:rsid w:val="00872C75"/>
    <w:rsid w:val="00873831"/>
    <w:rsid w:val="008738B0"/>
    <w:rsid w:val="0087394A"/>
    <w:rsid w:val="00873D94"/>
    <w:rsid w:val="00873E37"/>
    <w:rsid w:val="00874B92"/>
    <w:rsid w:val="00875242"/>
    <w:rsid w:val="008752AA"/>
    <w:rsid w:val="00875C19"/>
    <w:rsid w:val="00875D1B"/>
    <w:rsid w:val="00876245"/>
    <w:rsid w:val="00877283"/>
    <w:rsid w:val="0087764E"/>
    <w:rsid w:val="00877E41"/>
    <w:rsid w:val="00880141"/>
    <w:rsid w:val="0088021E"/>
    <w:rsid w:val="00880A2D"/>
    <w:rsid w:val="00880C86"/>
    <w:rsid w:val="00880F51"/>
    <w:rsid w:val="00881737"/>
    <w:rsid w:val="00881A83"/>
    <w:rsid w:val="00881E00"/>
    <w:rsid w:val="008821FD"/>
    <w:rsid w:val="008822BC"/>
    <w:rsid w:val="0088239B"/>
    <w:rsid w:val="008832C5"/>
    <w:rsid w:val="0088354C"/>
    <w:rsid w:val="008836AA"/>
    <w:rsid w:val="00883CF1"/>
    <w:rsid w:val="00884004"/>
    <w:rsid w:val="008841A5"/>
    <w:rsid w:val="0088433D"/>
    <w:rsid w:val="00884755"/>
    <w:rsid w:val="008847BD"/>
    <w:rsid w:val="0088499B"/>
    <w:rsid w:val="00884EC2"/>
    <w:rsid w:val="008852B9"/>
    <w:rsid w:val="00885BF4"/>
    <w:rsid w:val="00885DF9"/>
    <w:rsid w:val="008875FE"/>
    <w:rsid w:val="008904CB"/>
    <w:rsid w:val="00890AE0"/>
    <w:rsid w:val="00890B91"/>
    <w:rsid w:val="00890E9C"/>
    <w:rsid w:val="0089112C"/>
    <w:rsid w:val="008913F4"/>
    <w:rsid w:val="00891735"/>
    <w:rsid w:val="00891CF8"/>
    <w:rsid w:val="0089202A"/>
    <w:rsid w:val="00892905"/>
    <w:rsid w:val="0089341C"/>
    <w:rsid w:val="00893BC0"/>
    <w:rsid w:val="00893C8C"/>
    <w:rsid w:val="00894686"/>
    <w:rsid w:val="008948A4"/>
    <w:rsid w:val="0089512F"/>
    <w:rsid w:val="00895457"/>
    <w:rsid w:val="00895E3E"/>
    <w:rsid w:val="00897F63"/>
    <w:rsid w:val="008A0BE7"/>
    <w:rsid w:val="008A0C51"/>
    <w:rsid w:val="008A13F2"/>
    <w:rsid w:val="008A148A"/>
    <w:rsid w:val="008A1781"/>
    <w:rsid w:val="008A1807"/>
    <w:rsid w:val="008A26B0"/>
    <w:rsid w:val="008A30B5"/>
    <w:rsid w:val="008A30FB"/>
    <w:rsid w:val="008A3CFD"/>
    <w:rsid w:val="008A41DC"/>
    <w:rsid w:val="008A41EB"/>
    <w:rsid w:val="008A4259"/>
    <w:rsid w:val="008A43B3"/>
    <w:rsid w:val="008A4CF4"/>
    <w:rsid w:val="008A51BA"/>
    <w:rsid w:val="008A5850"/>
    <w:rsid w:val="008A592E"/>
    <w:rsid w:val="008A5D65"/>
    <w:rsid w:val="008A5E33"/>
    <w:rsid w:val="008A5E48"/>
    <w:rsid w:val="008A6C4C"/>
    <w:rsid w:val="008A71FF"/>
    <w:rsid w:val="008A7496"/>
    <w:rsid w:val="008A78C7"/>
    <w:rsid w:val="008A7985"/>
    <w:rsid w:val="008B082E"/>
    <w:rsid w:val="008B0F9E"/>
    <w:rsid w:val="008B16E6"/>
    <w:rsid w:val="008B1D57"/>
    <w:rsid w:val="008B1E57"/>
    <w:rsid w:val="008B28E4"/>
    <w:rsid w:val="008B2D79"/>
    <w:rsid w:val="008B2F2F"/>
    <w:rsid w:val="008B555C"/>
    <w:rsid w:val="008B57F1"/>
    <w:rsid w:val="008B639A"/>
    <w:rsid w:val="008B6775"/>
    <w:rsid w:val="008B67A0"/>
    <w:rsid w:val="008B69F5"/>
    <w:rsid w:val="008B6F65"/>
    <w:rsid w:val="008B763B"/>
    <w:rsid w:val="008B788A"/>
    <w:rsid w:val="008C01C4"/>
    <w:rsid w:val="008C02BA"/>
    <w:rsid w:val="008C0A35"/>
    <w:rsid w:val="008C0D2E"/>
    <w:rsid w:val="008C0E36"/>
    <w:rsid w:val="008C0E56"/>
    <w:rsid w:val="008C2196"/>
    <w:rsid w:val="008C3199"/>
    <w:rsid w:val="008C3B8B"/>
    <w:rsid w:val="008C3E18"/>
    <w:rsid w:val="008C5644"/>
    <w:rsid w:val="008C5AF1"/>
    <w:rsid w:val="008C5E64"/>
    <w:rsid w:val="008C5EA3"/>
    <w:rsid w:val="008C6181"/>
    <w:rsid w:val="008C6411"/>
    <w:rsid w:val="008C68A2"/>
    <w:rsid w:val="008C6BBE"/>
    <w:rsid w:val="008C7184"/>
    <w:rsid w:val="008C74FE"/>
    <w:rsid w:val="008C7572"/>
    <w:rsid w:val="008D075F"/>
    <w:rsid w:val="008D0F6E"/>
    <w:rsid w:val="008D11B9"/>
    <w:rsid w:val="008D1EAA"/>
    <w:rsid w:val="008D2339"/>
    <w:rsid w:val="008D2DFC"/>
    <w:rsid w:val="008D3D9E"/>
    <w:rsid w:val="008D4000"/>
    <w:rsid w:val="008D415C"/>
    <w:rsid w:val="008D4A1E"/>
    <w:rsid w:val="008D4CBF"/>
    <w:rsid w:val="008D4D04"/>
    <w:rsid w:val="008D5375"/>
    <w:rsid w:val="008D6D25"/>
    <w:rsid w:val="008D6EBD"/>
    <w:rsid w:val="008D78BC"/>
    <w:rsid w:val="008D7D4C"/>
    <w:rsid w:val="008E0753"/>
    <w:rsid w:val="008E09EB"/>
    <w:rsid w:val="008E0DF2"/>
    <w:rsid w:val="008E11E7"/>
    <w:rsid w:val="008E11EB"/>
    <w:rsid w:val="008E1601"/>
    <w:rsid w:val="008E16AB"/>
    <w:rsid w:val="008E1896"/>
    <w:rsid w:val="008E2388"/>
    <w:rsid w:val="008E2519"/>
    <w:rsid w:val="008E2B50"/>
    <w:rsid w:val="008E373A"/>
    <w:rsid w:val="008E376A"/>
    <w:rsid w:val="008E44A5"/>
    <w:rsid w:val="008E44C7"/>
    <w:rsid w:val="008E4A8E"/>
    <w:rsid w:val="008E53A4"/>
    <w:rsid w:val="008E54CE"/>
    <w:rsid w:val="008E55DD"/>
    <w:rsid w:val="008E55F0"/>
    <w:rsid w:val="008E5D57"/>
    <w:rsid w:val="008E6298"/>
    <w:rsid w:val="008E635E"/>
    <w:rsid w:val="008E6658"/>
    <w:rsid w:val="008E69D1"/>
    <w:rsid w:val="008E6BCF"/>
    <w:rsid w:val="008E71F7"/>
    <w:rsid w:val="008E74A4"/>
    <w:rsid w:val="008E77C0"/>
    <w:rsid w:val="008E7FB2"/>
    <w:rsid w:val="008F00FC"/>
    <w:rsid w:val="008F012B"/>
    <w:rsid w:val="008F01F8"/>
    <w:rsid w:val="008F0A8B"/>
    <w:rsid w:val="008F22FE"/>
    <w:rsid w:val="008F25A2"/>
    <w:rsid w:val="008F29E9"/>
    <w:rsid w:val="008F2F6A"/>
    <w:rsid w:val="008F3448"/>
    <w:rsid w:val="008F39C7"/>
    <w:rsid w:val="008F39E6"/>
    <w:rsid w:val="008F3D60"/>
    <w:rsid w:val="008F40DA"/>
    <w:rsid w:val="008F443C"/>
    <w:rsid w:val="008F4649"/>
    <w:rsid w:val="008F479A"/>
    <w:rsid w:val="008F4B84"/>
    <w:rsid w:val="008F5073"/>
    <w:rsid w:val="008F54F1"/>
    <w:rsid w:val="008F5DF7"/>
    <w:rsid w:val="008F6DF3"/>
    <w:rsid w:val="008F6F0A"/>
    <w:rsid w:val="008F7634"/>
    <w:rsid w:val="008F76D3"/>
    <w:rsid w:val="008F78AF"/>
    <w:rsid w:val="008F7E72"/>
    <w:rsid w:val="009004E3"/>
    <w:rsid w:val="00900AA0"/>
    <w:rsid w:val="00900BE6"/>
    <w:rsid w:val="00900F6B"/>
    <w:rsid w:val="00900FAC"/>
    <w:rsid w:val="00901390"/>
    <w:rsid w:val="0090190D"/>
    <w:rsid w:val="0090192C"/>
    <w:rsid w:val="00901F19"/>
    <w:rsid w:val="009021F2"/>
    <w:rsid w:val="00902453"/>
    <w:rsid w:val="00902481"/>
    <w:rsid w:val="00902A5E"/>
    <w:rsid w:val="00902DCF"/>
    <w:rsid w:val="00902E49"/>
    <w:rsid w:val="0090481F"/>
    <w:rsid w:val="009053F6"/>
    <w:rsid w:val="00905F58"/>
    <w:rsid w:val="00906104"/>
    <w:rsid w:val="00906247"/>
    <w:rsid w:val="009068D5"/>
    <w:rsid w:val="009068E7"/>
    <w:rsid w:val="00906957"/>
    <w:rsid w:val="00906ACD"/>
    <w:rsid w:val="00906F12"/>
    <w:rsid w:val="00907B2E"/>
    <w:rsid w:val="00907CAD"/>
    <w:rsid w:val="00907D16"/>
    <w:rsid w:val="009102EF"/>
    <w:rsid w:val="00910476"/>
    <w:rsid w:val="0091050F"/>
    <w:rsid w:val="00910E0E"/>
    <w:rsid w:val="00910F14"/>
    <w:rsid w:val="00911177"/>
    <w:rsid w:val="009115AF"/>
    <w:rsid w:val="00911AE9"/>
    <w:rsid w:val="00911D2C"/>
    <w:rsid w:val="00912218"/>
    <w:rsid w:val="009122F5"/>
    <w:rsid w:val="0091278B"/>
    <w:rsid w:val="009129CC"/>
    <w:rsid w:val="009130DD"/>
    <w:rsid w:val="00914079"/>
    <w:rsid w:val="009152A1"/>
    <w:rsid w:val="00916ABE"/>
    <w:rsid w:val="00916E26"/>
    <w:rsid w:val="009175D5"/>
    <w:rsid w:val="009179DD"/>
    <w:rsid w:val="00917A2E"/>
    <w:rsid w:val="00917F6A"/>
    <w:rsid w:val="009207C0"/>
    <w:rsid w:val="00920D22"/>
    <w:rsid w:val="00920ED2"/>
    <w:rsid w:val="009213E6"/>
    <w:rsid w:val="00921A3B"/>
    <w:rsid w:val="00921A47"/>
    <w:rsid w:val="00921F42"/>
    <w:rsid w:val="00921FF1"/>
    <w:rsid w:val="009220F7"/>
    <w:rsid w:val="009223E4"/>
    <w:rsid w:val="00922901"/>
    <w:rsid w:val="00922928"/>
    <w:rsid w:val="00922BE2"/>
    <w:rsid w:val="00922D0E"/>
    <w:rsid w:val="00922E5C"/>
    <w:rsid w:val="009234F4"/>
    <w:rsid w:val="0092482C"/>
    <w:rsid w:val="00925C0A"/>
    <w:rsid w:val="00925EC6"/>
    <w:rsid w:val="00925FB4"/>
    <w:rsid w:val="00926528"/>
    <w:rsid w:val="00926850"/>
    <w:rsid w:val="009272E6"/>
    <w:rsid w:val="00927648"/>
    <w:rsid w:val="00927795"/>
    <w:rsid w:val="00927DD1"/>
    <w:rsid w:val="00931440"/>
    <w:rsid w:val="0093157B"/>
    <w:rsid w:val="00931626"/>
    <w:rsid w:val="009317FB"/>
    <w:rsid w:val="00932B6E"/>
    <w:rsid w:val="00932F01"/>
    <w:rsid w:val="009334E3"/>
    <w:rsid w:val="009335D3"/>
    <w:rsid w:val="00934007"/>
    <w:rsid w:val="009342CD"/>
    <w:rsid w:val="009346BE"/>
    <w:rsid w:val="00934A53"/>
    <w:rsid w:val="00934AB0"/>
    <w:rsid w:val="00935694"/>
    <w:rsid w:val="00935893"/>
    <w:rsid w:val="00935C8F"/>
    <w:rsid w:val="00935E4B"/>
    <w:rsid w:val="00936150"/>
    <w:rsid w:val="00936A6A"/>
    <w:rsid w:val="0093718F"/>
    <w:rsid w:val="009376AC"/>
    <w:rsid w:val="00937921"/>
    <w:rsid w:val="00940C29"/>
    <w:rsid w:val="00941008"/>
    <w:rsid w:val="0094102C"/>
    <w:rsid w:val="00941A4E"/>
    <w:rsid w:val="00941CC0"/>
    <w:rsid w:val="00942340"/>
    <w:rsid w:val="0094253D"/>
    <w:rsid w:val="00942A6E"/>
    <w:rsid w:val="00942B61"/>
    <w:rsid w:val="00942B84"/>
    <w:rsid w:val="00942C8E"/>
    <w:rsid w:val="00942FA7"/>
    <w:rsid w:val="0094309C"/>
    <w:rsid w:val="009433E9"/>
    <w:rsid w:val="009435EB"/>
    <w:rsid w:val="0094398A"/>
    <w:rsid w:val="00943AA2"/>
    <w:rsid w:val="009441B8"/>
    <w:rsid w:val="0094494E"/>
    <w:rsid w:val="0094509D"/>
    <w:rsid w:val="0094528C"/>
    <w:rsid w:val="009456B2"/>
    <w:rsid w:val="00945845"/>
    <w:rsid w:val="00945907"/>
    <w:rsid w:val="0094610E"/>
    <w:rsid w:val="00946D5A"/>
    <w:rsid w:val="00947429"/>
    <w:rsid w:val="0094794D"/>
    <w:rsid w:val="00950123"/>
    <w:rsid w:val="00950325"/>
    <w:rsid w:val="00950557"/>
    <w:rsid w:val="009507DC"/>
    <w:rsid w:val="009510D8"/>
    <w:rsid w:val="00951429"/>
    <w:rsid w:val="009517F3"/>
    <w:rsid w:val="00951E2A"/>
    <w:rsid w:val="00952495"/>
    <w:rsid w:val="009534EA"/>
    <w:rsid w:val="00953548"/>
    <w:rsid w:val="00953642"/>
    <w:rsid w:val="009536B5"/>
    <w:rsid w:val="009537A2"/>
    <w:rsid w:val="00953C27"/>
    <w:rsid w:val="00953C42"/>
    <w:rsid w:val="00955199"/>
    <w:rsid w:val="00955773"/>
    <w:rsid w:val="0095645C"/>
    <w:rsid w:val="00956B32"/>
    <w:rsid w:val="00956E7A"/>
    <w:rsid w:val="009600BE"/>
    <w:rsid w:val="00961155"/>
    <w:rsid w:val="009615EC"/>
    <w:rsid w:val="00961691"/>
    <w:rsid w:val="0096174C"/>
    <w:rsid w:val="009617C5"/>
    <w:rsid w:val="009624EF"/>
    <w:rsid w:val="00962686"/>
    <w:rsid w:val="00962D2A"/>
    <w:rsid w:val="00962D32"/>
    <w:rsid w:val="0096327F"/>
    <w:rsid w:val="0096441A"/>
    <w:rsid w:val="009649EC"/>
    <w:rsid w:val="009649FF"/>
    <w:rsid w:val="009651B4"/>
    <w:rsid w:val="00965DE7"/>
    <w:rsid w:val="00966A86"/>
    <w:rsid w:val="009674DE"/>
    <w:rsid w:val="0097059D"/>
    <w:rsid w:val="009706D3"/>
    <w:rsid w:val="00970C45"/>
    <w:rsid w:val="00971178"/>
    <w:rsid w:val="00971319"/>
    <w:rsid w:val="009715FB"/>
    <w:rsid w:val="00971C1A"/>
    <w:rsid w:val="00971C8F"/>
    <w:rsid w:val="00972105"/>
    <w:rsid w:val="00973FB4"/>
    <w:rsid w:val="00974369"/>
    <w:rsid w:val="009745FF"/>
    <w:rsid w:val="00974C47"/>
    <w:rsid w:val="00974E7A"/>
    <w:rsid w:val="00975677"/>
    <w:rsid w:val="0097625B"/>
    <w:rsid w:val="009762C4"/>
    <w:rsid w:val="00976DD8"/>
    <w:rsid w:val="0097762E"/>
    <w:rsid w:val="00977838"/>
    <w:rsid w:val="00977FD4"/>
    <w:rsid w:val="009805D7"/>
    <w:rsid w:val="0098125A"/>
    <w:rsid w:val="00981A2C"/>
    <w:rsid w:val="00981F35"/>
    <w:rsid w:val="00982C67"/>
    <w:rsid w:val="00982F7F"/>
    <w:rsid w:val="0098331B"/>
    <w:rsid w:val="009836E3"/>
    <w:rsid w:val="00983D9D"/>
    <w:rsid w:val="0098425D"/>
    <w:rsid w:val="009845C9"/>
    <w:rsid w:val="00984A15"/>
    <w:rsid w:val="00984A22"/>
    <w:rsid w:val="00984A3F"/>
    <w:rsid w:val="00984D0E"/>
    <w:rsid w:val="00984F34"/>
    <w:rsid w:val="00985935"/>
    <w:rsid w:val="00985E0C"/>
    <w:rsid w:val="009863E2"/>
    <w:rsid w:val="00986730"/>
    <w:rsid w:val="00986833"/>
    <w:rsid w:val="00986888"/>
    <w:rsid w:val="00986992"/>
    <w:rsid w:val="00987884"/>
    <w:rsid w:val="009878AE"/>
    <w:rsid w:val="00991642"/>
    <w:rsid w:val="00991E76"/>
    <w:rsid w:val="009929FA"/>
    <w:rsid w:val="0099345C"/>
    <w:rsid w:val="0099396C"/>
    <w:rsid w:val="0099467A"/>
    <w:rsid w:val="00994BED"/>
    <w:rsid w:val="009951DC"/>
    <w:rsid w:val="0099568E"/>
    <w:rsid w:val="0099582F"/>
    <w:rsid w:val="00995C6E"/>
    <w:rsid w:val="00995D15"/>
    <w:rsid w:val="00996052"/>
    <w:rsid w:val="00996137"/>
    <w:rsid w:val="009965D7"/>
    <w:rsid w:val="00996906"/>
    <w:rsid w:val="009970C9"/>
    <w:rsid w:val="00997472"/>
    <w:rsid w:val="00997D42"/>
    <w:rsid w:val="00997D5A"/>
    <w:rsid w:val="009A0585"/>
    <w:rsid w:val="009A09C1"/>
    <w:rsid w:val="009A12AC"/>
    <w:rsid w:val="009A1672"/>
    <w:rsid w:val="009A193E"/>
    <w:rsid w:val="009A1B28"/>
    <w:rsid w:val="009A2309"/>
    <w:rsid w:val="009A292E"/>
    <w:rsid w:val="009A2955"/>
    <w:rsid w:val="009A2FC7"/>
    <w:rsid w:val="009A2FD5"/>
    <w:rsid w:val="009A3354"/>
    <w:rsid w:val="009A43C9"/>
    <w:rsid w:val="009A4527"/>
    <w:rsid w:val="009A4682"/>
    <w:rsid w:val="009A4793"/>
    <w:rsid w:val="009A4B31"/>
    <w:rsid w:val="009A4B8F"/>
    <w:rsid w:val="009A50C0"/>
    <w:rsid w:val="009A5CAE"/>
    <w:rsid w:val="009A5D3D"/>
    <w:rsid w:val="009A5DE6"/>
    <w:rsid w:val="009A5F09"/>
    <w:rsid w:val="009A636E"/>
    <w:rsid w:val="009A63C6"/>
    <w:rsid w:val="009A658C"/>
    <w:rsid w:val="009A78B4"/>
    <w:rsid w:val="009A7A91"/>
    <w:rsid w:val="009A7BBB"/>
    <w:rsid w:val="009B03A4"/>
    <w:rsid w:val="009B0953"/>
    <w:rsid w:val="009B0DE9"/>
    <w:rsid w:val="009B0DFF"/>
    <w:rsid w:val="009B1777"/>
    <w:rsid w:val="009B181C"/>
    <w:rsid w:val="009B1E45"/>
    <w:rsid w:val="009B2D45"/>
    <w:rsid w:val="009B2D4E"/>
    <w:rsid w:val="009B37B5"/>
    <w:rsid w:val="009B3F1F"/>
    <w:rsid w:val="009B3F49"/>
    <w:rsid w:val="009B427A"/>
    <w:rsid w:val="009B4328"/>
    <w:rsid w:val="009B4375"/>
    <w:rsid w:val="009B44B9"/>
    <w:rsid w:val="009B52E0"/>
    <w:rsid w:val="009B5670"/>
    <w:rsid w:val="009B5AD7"/>
    <w:rsid w:val="009B61D1"/>
    <w:rsid w:val="009B6A1D"/>
    <w:rsid w:val="009B6ABC"/>
    <w:rsid w:val="009B6AF5"/>
    <w:rsid w:val="009B6DC2"/>
    <w:rsid w:val="009B715B"/>
    <w:rsid w:val="009B719C"/>
    <w:rsid w:val="009B7495"/>
    <w:rsid w:val="009B7B94"/>
    <w:rsid w:val="009B7BDB"/>
    <w:rsid w:val="009B7F6E"/>
    <w:rsid w:val="009C0010"/>
    <w:rsid w:val="009C0CD1"/>
    <w:rsid w:val="009C1549"/>
    <w:rsid w:val="009C15F7"/>
    <w:rsid w:val="009C1BE5"/>
    <w:rsid w:val="009C1BF1"/>
    <w:rsid w:val="009C1E67"/>
    <w:rsid w:val="009C2111"/>
    <w:rsid w:val="009C2193"/>
    <w:rsid w:val="009C288B"/>
    <w:rsid w:val="009C2BAD"/>
    <w:rsid w:val="009C31D3"/>
    <w:rsid w:val="009C3B33"/>
    <w:rsid w:val="009C3D20"/>
    <w:rsid w:val="009C3EDF"/>
    <w:rsid w:val="009C4966"/>
    <w:rsid w:val="009C522F"/>
    <w:rsid w:val="009C537C"/>
    <w:rsid w:val="009C5F03"/>
    <w:rsid w:val="009C640B"/>
    <w:rsid w:val="009C65CE"/>
    <w:rsid w:val="009C65E7"/>
    <w:rsid w:val="009C6839"/>
    <w:rsid w:val="009C690C"/>
    <w:rsid w:val="009C6E0E"/>
    <w:rsid w:val="009C7D71"/>
    <w:rsid w:val="009C7E41"/>
    <w:rsid w:val="009D016F"/>
    <w:rsid w:val="009D01FB"/>
    <w:rsid w:val="009D023D"/>
    <w:rsid w:val="009D025C"/>
    <w:rsid w:val="009D0412"/>
    <w:rsid w:val="009D0949"/>
    <w:rsid w:val="009D0AF9"/>
    <w:rsid w:val="009D156B"/>
    <w:rsid w:val="009D1A65"/>
    <w:rsid w:val="009D1EEF"/>
    <w:rsid w:val="009D38A3"/>
    <w:rsid w:val="009D3D35"/>
    <w:rsid w:val="009D483B"/>
    <w:rsid w:val="009D628A"/>
    <w:rsid w:val="009D646E"/>
    <w:rsid w:val="009D684F"/>
    <w:rsid w:val="009D69A0"/>
    <w:rsid w:val="009D6A88"/>
    <w:rsid w:val="009D7D0D"/>
    <w:rsid w:val="009E0241"/>
    <w:rsid w:val="009E091B"/>
    <w:rsid w:val="009E0AF0"/>
    <w:rsid w:val="009E0F6E"/>
    <w:rsid w:val="009E11B9"/>
    <w:rsid w:val="009E21FC"/>
    <w:rsid w:val="009E23AB"/>
    <w:rsid w:val="009E2742"/>
    <w:rsid w:val="009E47FB"/>
    <w:rsid w:val="009E4EE9"/>
    <w:rsid w:val="009E522D"/>
    <w:rsid w:val="009E52FC"/>
    <w:rsid w:val="009E5301"/>
    <w:rsid w:val="009E58C2"/>
    <w:rsid w:val="009E5E9C"/>
    <w:rsid w:val="009E5F39"/>
    <w:rsid w:val="009E6061"/>
    <w:rsid w:val="009E752B"/>
    <w:rsid w:val="009E756E"/>
    <w:rsid w:val="009E7D01"/>
    <w:rsid w:val="009E7F12"/>
    <w:rsid w:val="009F0A95"/>
    <w:rsid w:val="009F137B"/>
    <w:rsid w:val="009F14FC"/>
    <w:rsid w:val="009F182E"/>
    <w:rsid w:val="009F1946"/>
    <w:rsid w:val="009F31E9"/>
    <w:rsid w:val="009F34D5"/>
    <w:rsid w:val="009F3B04"/>
    <w:rsid w:val="009F3CFA"/>
    <w:rsid w:val="009F421F"/>
    <w:rsid w:val="009F4258"/>
    <w:rsid w:val="009F47B5"/>
    <w:rsid w:val="009F5595"/>
    <w:rsid w:val="009F55CD"/>
    <w:rsid w:val="009F5EBE"/>
    <w:rsid w:val="009F64FE"/>
    <w:rsid w:val="009F69B7"/>
    <w:rsid w:val="009F6B74"/>
    <w:rsid w:val="009F723C"/>
    <w:rsid w:val="009F74A2"/>
    <w:rsid w:val="00A00675"/>
    <w:rsid w:val="00A00B3E"/>
    <w:rsid w:val="00A01048"/>
    <w:rsid w:val="00A01575"/>
    <w:rsid w:val="00A01D36"/>
    <w:rsid w:val="00A02151"/>
    <w:rsid w:val="00A021CA"/>
    <w:rsid w:val="00A0250C"/>
    <w:rsid w:val="00A02819"/>
    <w:rsid w:val="00A02ABE"/>
    <w:rsid w:val="00A02BB7"/>
    <w:rsid w:val="00A02EE4"/>
    <w:rsid w:val="00A02FF1"/>
    <w:rsid w:val="00A037C1"/>
    <w:rsid w:val="00A04CFC"/>
    <w:rsid w:val="00A04EAC"/>
    <w:rsid w:val="00A051FB"/>
    <w:rsid w:val="00A058CE"/>
    <w:rsid w:val="00A06255"/>
    <w:rsid w:val="00A06B47"/>
    <w:rsid w:val="00A06E01"/>
    <w:rsid w:val="00A073A4"/>
    <w:rsid w:val="00A07EE0"/>
    <w:rsid w:val="00A109DF"/>
    <w:rsid w:val="00A10A14"/>
    <w:rsid w:val="00A1113B"/>
    <w:rsid w:val="00A11858"/>
    <w:rsid w:val="00A11A8F"/>
    <w:rsid w:val="00A11F08"/>
    <w:rsid w:val="00A12B7F"/>
    <w:rsid w:val="00A12DA4"/>
    <w:rsid w:val="00A12E6E"/>
    <w:rsid w:val="00A130B7"/>
    <w:rsid w:val="00A1373D"/>
    <w:rsid w:val="00A137D1"/>
    <w:rsid w:val="00A139C4"/>
    <w:rsid w:val="00A142B2"/>
    <w:rsid w:val="00A14B7A"/>
    <w:rsid w:val="00A14C79"/>
    <w:rsid w:val="00A15D12"/>
    <w:rsid w:val="00A16471"/>
    <w:rsid w:val="00A167DB"/>
    <w:rsid w:val="00A16A6D"/>
    <w:rsid w:val="00A16D30"/>
    <w:rsid w:val="00A21292"/>
    <w:rsid w:val="00A221A2"/>
    <w:rsid w:val="00A2221E"/>
    <w:rsid w:val="00A225C6"/>
    <w:rsid w:val="00A226EF"/>
    <w:rsid w:val="00A22BDD"/>
    <w:rsid w:val="00A231A6"/>
    <w:rsid w:val="00A2324E"/>
    <w:rsid w:val="00A2341E"/>
    <w:rsid w:val="00A24CDD"/>
    <w:rsid w:val="00A252B7"/>
    <w:rsid w:val="00A25321"/>
    <w:rsid w:val="00A2579C"/>
    <w:rsid w:val="00A25D72"/>
    <w:rsid w:val="00A26009"/>
    <w:rsid w:val="00A2619A"/>
    <w:rsid w:val="00A26252"/>
    <w:rsid w:val="00A2637D"/>
    <w:rsid w:val="00A268BA"/>
    <w:rsid w:val="00A27868"/>
    <w:rsid w:val="00A279C6"/>
    <w:rsid w:val="00A27C89"/>
    <w:rsid w:val="00A3065F"/>
    <w:rsid w:val="00A30954"/>
    <w:rsid w:val="00A30AAF"/>
    <w:rsid w:val="00A30C69"/>
    <w:rsid w:val="00A30D14"/>
    <w:rsid w:val="00A312BF"/>
    <w:rsid w:val="00A317CA"/>
    <w:rsid w:val="00A32253"/>
    <w:rsid w:val="00A32370"/>
    <w:rsid w:val="00A324C2"/>
    <w:rsid w:val="00A325AC"/>
    <w:rsid w:val="00A32689"/>
    <w:rsid w:val="00A326AE"/>
    <w:rsid w:val="00A335C2"/>
    <w:rsid w:val="00A33906"/>
    <w:rsid w:val="00A33E66"/>
    <w:rsid w:val="00A34854"/>
    <w:rsid w:val="00A34CED"/>
    <w:rsid w:val="00A355E9"/>
    <w:rsid w:val="00A35895"/>
    <w:rsid w:val="00A35C1F"/>
    <w:rsid w:val="00A35CC9"/>
    <w:rsid w:val="00A35D5A"/>
    <w:rsid w:val="00A36212"/>
    <w:rsid w:val="00A36D65"/>
    <w:rsid w:val="00A36E29"/>
    <w:rsid w:val="00A36ED7"/>
    <w:rsid w:val="00A37032"/>
    <w:rsid w:val="00A3768B"/>
    <w:rsid w:val="00A405F9"/>
    <w:rsid w:val="00A4078C"/>
    <w:rsid w:val="00A4094F"/>
    <w:rsid w:val="00A419D9"/>
    <w:rsid w:val="00A41A39"/>
    <w:rsid w:val="00A41AF8"/>
    <w:rsid w:val="00A41E31"/>
    <w:rsid w:val="00A42671"/>
    <w:rsid w:val="00A43153"/>
    <w:rsid w:val="00A4340E"/>
    <w:rsid w:val="00A43489"/>
    <w:rsid w:val="00A43F2A"/>
    <w:rsid w:val="00A43F3D"/>
    <w:rsid w:val="00A440FB"/>
    <w:rsid w:val="00A44761"/>
    <w:rsid w:val="00A44A0E"/>
    <w:rsid w:val="00A44A44"/>
    <w:rsid w:val="00A45FBD"/>
    <w:rsid w:val="00A4608C"/>
    <w:rsid w:val="00A4624F"/>
    <w:rsid w:val="00A46783"/>
    <w:rsid w:val="00A46832"/>
    <w:rsid w:val="00A46893"/>
    <w:rsid w:val="00A47B5B"/>
    <w:rsid w:val="00A47C78"/>
    <w:rsid w:val="00A50006"/>
    <w:rsid w:val="00A501E5"/>
    <w:rsid w:val="00A509BD"/>
    <w:rsid w:val="00A518F1"/>
    <w:rsid w:val="00A5210E"/>
    <w:rsid w:val="00A52797"/>
    <w:rsid w:val="00A52845"/>
    <w:rsid w:val="00A52CE0"/>
    <w:rsid w:val="00A52F47"/>
    <w:rsid w:val="00A5302C"/>
    <w:rsid w:val="00A53EDA"/>
    <w:rsid w:val="00A5439E"/>
    <w:rsid w:val="00A5478D"/>
    <w:rsid w:val="00A5502F"/>
    <w:rsid w:val="00A5514B"/>
    <w:rsid w:val="00A55653"/>
    <w:rsid w:val="00A55795"/>
    <w:rsid w:val="00A55B86"/>
    <w:rsid w:val="00A55E48"/>
    <w:rsid w:val="00A56401"/>
    <w:rsid w:val="00A56761"/>
    <w:rsid w:val="00A5682C"/>
    <w:rsid w:val="00A568B4"/>
    <w:rsid w:val="00A56A58"/>
    <w:rsid w:val="00A56C14"/>
    <w:rsid w:val="00A56C6A"/>
    <w:rsid w:val="00A56CD1"/>
    <w:rsid w:val="00A571C6"/>
    <w:rsid w:val="00A57D47"/>
    <w:rsid w:val="00A57F38"/>
    <w:rsid w:val="00A600DA"/>
    <w:rsid w:val="00A605EE"/>
    <w:rsid w:val="00A60AD0"/>
    <w:rsid w:val="00A60AFA"/>
    <w:rsid w:val="00A60AFE"/>
    <w:rsid w:val="00A60B06"/>
    <w:rsid w:val="00A60C63"/>
    <w:rsid w:val="00A61472"/>
    <w:rsid w:val="00A62236"/>
    <w:rsid w:val="00A63B21"/>
    <w:rsid w:val="00A640D0"/>
    <w:rsid w:val="00A645C4"/>
    <w:rsid w:val="00A64A72"/>
    <w:rsid w:val="00A65489"/>
    <w:rsid w:val="00A65A37"/>
    <w:rsid w:val="00A65C03"/>
    <w:rsid w:val="00A6625C"/>
    <w:rsid w:val="00A66D86"/>
    <w:rsid w:val="00A66E77"/>
    <w:rsid w:val="00A6773D"/>
    <w:rsid w:val="00A67A86"/>
    <w:rsid w:val="00A67C3A"/>
    <w:rsid w:val="00A67D8D"/>
    <w:rsid w:val="00A67FE0"/>
    <w:rsid w:val="00A70C46"/>
    <w:rsid w:val="00A717DD"/>
    <w:rsid w:val="00A71BDD"/>
    <w:rsid w:val="00A71CB1"/>
    <w:rsid w:val="00A71D53"/>
    <w:rsid w:val="00A721BA"/>
    <w:rsid w:val="00A7245E"/>
    <w:rsid w:val="00A725B1"/>
    <w:rsid w:val="00A725C0"/>
    <w:rsid w:val="00A72D54"/>
    <w:rsid w:val="00A72E92"/>
    <w:rsid w:val="00A730B5"/>
    <w:rsid w:val="00A73F46"/>
    <w:rsid w:val="00A73F9B"/>
    <w:rsid w:val="00A748CE"/>
    <w:rsid w:val="00A74C60"/>
    <w:rsid w:val="00A75617"/>
    <w:rsid w:val="00A76033"/>
    <w:rsid w:val="00A761AD"/>
    <w:rsid w:val="00A76696"/>
    <w:rsid w:val="00A76D47"/>
    <w:rsid w:val="00A76DB0"/>
    <w:rsid w:val="00A77A56"/>
    <w:rsid w:val="00A804F1"/>
    <w:rsid w:val="00A80CC3"/>
    <w:rsid w:val="00A80F03"/>
    <w:rsid w:val="00A80F96"/>
    <w:rsid w:val="00A8120A"/>
    <w:rsid w:val="00A81BCE"/>
    <w:rsid w:val="00A82ABF"/>
    <w:rsid w:val="00A82CDD"/>
    <w:rsid w:val="00A83810"/>
    <w:rsid w:val="00A83D2F"/>
    <w:rsid w:val="00A84679"/>
    <w:rsid w:val="00A851EA"/>
    <w:rsid w:val="00A8599F"/>
    <w:rsid w:val="00A85DB6"/>
    <w:rsid w:val="00A868EF"/>
    <w:rsid w:val="00A87C5C"/>
    <w:rsid w:val="00A87D74"/>
    <w:rsid w:val="00A90D4D"/>
    <w:rsid w:val="00A91018"/>
    <w:rsid w:val="00A920A8"/>
    <w:rsid w:val="00A92C5C"/>
    <w:rsid w:val="00A92E0B"/>
    <w:rsid w:val="00A92EAF"/>
    <w:rsid w:val="00A93944"/>
    <w:rsid w:val="00A942A8"/>
    <w:rsid w:val="00A945AF"/>
    <w:rsid w:val="00A947FD"/>
    <w:rsid w:val="00A94A5E"/>
    <w:rsid w:val="00A94F5D"/>
    <w:rsid w:val="00A9519F"/>
    <w:rsid w:val="00A951D0"/>
    <w:rsid w:val="00A95851"/>
    <w:rsid w:val="00A95BF5"/>
    <w:rsid w:val="00A95E45"/>
    <w:rsid w:val="00A9616F"/>
    <w:rsid w:val="00A96607"/>
    <w:rsid w:val="00A96B01"/>
    <w:rsid w:val="00A96BFF"/>
    <w:rsid w:val="00A96C9C"/>
    <w:rsid w:val="00A975B0"/>
    <w:rsid w:val="00A975F1"/>
    <w:rsid w:val="00A977D6"/>
    <w:rsid w:val="00AA0369"/>
    <w:rsid w:val="00AA0967"/>
    <w:rsid w:val="00AA0AB7"/>
    <w:rsid w:val="00AA0C5E"/>
    <w:rsid w:val="00AA1370"/>
    <w:rsid w:val="00AA168E"/>
    <w:rsid w:val="00AA1C30"/>
    <w:rsid w:val="00AA1C9D"/>
    <w:rsid w:val="00AA1EC9"/>
    <w:rsid w:val="00AA253E"/>
    <w:rsid w:val="00AA2D5F"/>
    <w:rsid w:val="00AA2DBC"/>
    <w:rsid w:val="00AA360B"/>
    <w:rsid w:val="00AA3D53"/>
    <w:rsid w:val="00AA40D3"/>
    <w:rsid w:val="00AA42A7"/>
    <w:rsid w:val="00AA441D"/>
    <w:rsid w:val="00AA4EF2"/>
    <w:rsid w:val="00AA53E2"/>
    <w:rsid w:val="00AA5842"/>
    <w:rsid w:val="00AA5E71"/>
    <w:rsid w:val="00AA6133"/>
    <w:rsid w:val="00AA6A14"/>
    <w:rsid w:val="00AA71CF"/>
    <w:rsid w:val="00AA7470"/>
    <w:rsid w:val="00AA7480"/>
    <w:rsid w:val="00AA7892"/>
    <w:rsid w:val="00AA7994"/>
    <w:rsid w:val="00AA7BDF"/>
    <w:rsid w:val="00AB02C7"/>
    <w:rsid w:val="00AB07DF"/>
    <w:rsid w:val="00AB08BF"/>
    <w:rsid w:val="00AB0E61"/>
    <w:rsid w:val="00AB0E71"/>
    <w:rsid w:val="00AB16EC"/>
    <w:rsid w:val="00AB178E"/>
    <w:rsid w:val="00AB1BCC"/>
    <w:rsid w:val="00AB1F98"/>
    <w:rsid w:val="00AB2AD3"/>
    <w:rsid w:val="00AB338A"/>
    <w:rsid w:val="00AB3AC5"/>
    <w:rsid w:val="00AB449B"/>
    <w:rsid w:val="00AB466F"/>
    <w:rsid w:val="00AB4923"/>
    <w:rsid w:val="00AB54B1"/>
    <w:rsid w:val="00AB55FB"/>
    <w:rsid w:val="00AB6DCE"/>
    <w:rsid w:val="00AB6E3F"/>
    <w:rsid w:val="00AB742B"/>
    <w:rsid w:val="00AC02B9"/>
    <w:rsid w:val="00AC147A"/>
    <w:rsid w:val="00AC2C48"/>
    <w:rsid w:val="00AC3428"/>
    <w:rsid w:val="00AC3804"/>
    <w:rsid w:val="00AC3B45"/>
    <w:rsid w:val="00AC42ED"/>
    <w:rsid w:val="00AC4C25"/>
    <w:rsid w:val="00AC57AD"/>
    <w:rsid w:val="00AC584B"/>
    <w:rsid w:val="00AC5B08"/>
    <w:rsid w:val="00AC6286"/>
    <w:rsid w:val="00AC6456"/>
    <w:rsid w:val="00AC6D2A"/>
    <w:rsid w:val="00AC7564"/>
    <w:rsid w:val="00AD02E1"/>
    <w:rsid w:val="00AD0C07"/>
    <w:rsid w:val="00AD0C74"/>
    <w:rsid w:val="00AD0D44"/>
    <w:rsid w:val="00AD1BEC"/>
    <w:rsid w:val="00AD292A"/>
    <w:rsid w:val="00AD301F"/>
    <w:rsid w:val="00AD36F8"/>
    <w:rsid w:val="00AD3C79"/>
    <w:rsid w:val="00AD3E6D"/>
    <w:rsid w:val="00AD426B"/>
    <w:rsid w:val="00AD45D1"/>
    <w:rsid w:val="00AD4C12"/>
    <w:rsid w:val="00AD512B"/>
    <w:rsid w:val="00AD52BB"/>
    <w:rsid w:val="00AD5644"/>
    <w:rsid w:val="00AD5BDE"/>
    <w:rsid w:val="00AD5E30"/>
    <w:rsid w:val="00AD65A5"/>
    <w:rsid w:val="00AD7161"/>
    <w:rsid w:val="00AD7643"/>
    <w:rsid w:val="00AE02A3"/>
    <w:rsid w:val="00AE0D8A"/>
    <w:rsid w:val="00AE0E0B"/>
    <w:rsid w:val="00AE12CB"/>
    <w:rsid w:val="00AE19CF"/>
    <w:rsid w:val="00AE1F1C"/>
    <w:rsid w:val="00AE23A7"/>
    <w:rsid w:val="00AE25D3"/>
    <w:rsid w:val="00AE27E6"/>
    <w:rsid w:val="00AE2FC5"/>
    <w:rsid w:val="00AE3196"/>
    <w:rsid w:val="00AE361A"/>
    <w:rsid w:val="00AE3835"/>
    <w:rsid w:val="00AE38A0"/>
    <w:rsid w:val="00AE3F56"/>
    <w:rsid w:val="00AE42A5"/>
    <w:rsid w:val="00AE448F"/>
    <w:rsid w:val="00AE4946"/>
    <w:rsid w:val="00AE4B48"/>
    <w:rsid w:val="00AE5264"/>
    <w:rsid w:val="00AE5378"/>
    <w:rsid w:val="00AE6096"/>
    <w:rsid w:val="00AE609E"/>
    <w:rsid w:val="00AE61B4"/>
    <w:rsid w:val="00AE65A9"/>
    <w:rsid w:val="00AE65AA"/>
    <w:rsid w:val="00AE67A3"/>
    <w:rsid w:val="00AE6C55"/>
    <w:rsid w:val="00AE70B9"/>
    <w:rsid w:val="00AE7128"/>
    <w:rsid w:val="00AE7138"/>
    <w:rsid w:val="00AE71F9"/>
    <w:rsid w:val="00AE74B3"/>
    <w:rsid w:val="00AE75BC"/>
    <w:rsid w:val="00AE7AEC"/>
    <w:rsid w:val="00AF1217"/>
    <w:rsid w:val="00AF1DC3"/>
    <w:rsid w:val="00AF23CB"/>
    <w:rsid w:val="00AF285B"/>
    <w:rsid w:val="00AF32B5"/>
    <w:rsid w:val="00AF3370"/>
    <w:rsid w:val="00AF39AE"/>
    <w:rsid w:val="00AF3DFC"/>
    <w:rsid w:val="00AF445D"/>
    <w:rsid w:val="00AF48F5"/>
    <w:rsid w:val="00AF53E0"/>
    <w:rsid w:val="00AF5885"/>
    <w:rsid w:val="00AF6386"/>
    <w:rsid w:val="00AF64EC"/>
    <w:rsid w:val="00AF6684"/>
    <w:rsid w:val="00AF6E9B"/>
    <w:rsid w:val="00AF7072"/>
    <w:rsid w:val="00AF7127"/>
    <w:rsid w:val="00AF716D"/>
    <w:rsid w:val="00B00031"/>
    <w:rsid w:val="00B00254"/>
    <w:rsid w:val="00B0179A"/>
    <w:rsid w:val="00B01934"/>
    <w:rsid w:val="00B02C1A"/>
    <w:rsid w:val="00B03A9F"/>
    <w:rsid w:val="00B045B4"/>
    <w:rsid w:val="00B0480B"/>
    <w:rsid w:val="00B04E00"/>
    <w:rsid w:val="00B04E43"/>
    <w:rsid w:val="00B04F41"/>
    <w:rsid w:val="00B050D0"/>
    <w:rsid w:val="00B05198"/>
    <w:rsid w:val="00B056AA"/>
    <w:rsid w:val="00B0574B"/>
    <w:rsid w:val="00B0673D"/>
    <w:rsid w:val="00B067D6"/>
    <w:rsid w:val="00B067FA"/>
    <w:rsid w:val="00B0741E"/>
    <w:rsid w:val="00B079D7"/>
    <w:rsid w:val="00B07E4A"/>
    <w:rsid w:val="00B10A27"/>
    <w:rsid w:val="00B1199F"/>
    <w:rsid w:val="00B11AEA"/>
    <w:rsid w:val="00B11B22"/>
    <w:rsid w:val="00B11BA3"/>
    <w:rsid w:val="00B11D13"/>
    <w:rsid w:val="00B1203E"/>
    <w:rsid w:val="00B128ED"/>
    <w:rsid w:val="00B12BA7"/>
    <w:rsid w:val="00B1376C"/>
    <w:rsid w:val="00B13B5F"/>
    <w:rsid w:val="00B13CCF"/>
    <w:rsid w:val="00B13E54"/>
    <w:rsid w:val="00B142CF"/>
    <w:rsid w:val="00B1470C"/>
    <w:rsid w:val="00B14756"/>
    <w:rsid w:val="00B14865"/>
    <w:rsid w:val="00B14CEA"/>
    <w:rsid w:val="00B14FD8"/>
    <w:rsid w:val="00B1515A"/>
    <w:rsid w:val="00B157B1"/>
    <w:rsid w:val="00B15B8C"/>
    <w:rsid w:val="00B16703"/>
    <w:rsid w:val="00B16C50"/>
    <w:rsid w:val="00B177B6"/>
    <w:rsid w:val="00B17E43"/>
    <w:rsid w:val="00B20062"/>
    <w:rsid w:val="00B20814"/>
    <w:rsid w:val="00B2147D"/>
    <w:rsid w:val="00B216EB"/>
    <w:rsid w:val="00B21790"/>
    <w:rsid w:val="00B21EA6"/>
    <w:rsid w:val="00B22293"/>
    <w:rsid w:val="00B226BC"/>
    <w:rsid w:val="00B22E56"/>
    <w:rsid w:val="00B23097"/>
    <w:rsid w:val="00B234DA"/>
    <w:rsid w:val="00B23EE6"/>
    <w:rsid w:val="00B23F20"/>
    <w:rsid w:val="00B246D6"/>
    <w:rsid w:val="00B24C4B"/>
    <w:rsid w:val="00B25423"/>
    <w:rsid w:val="00B2550E"/>
    <w:rsid w:val="00B255A5"/>
    <w:rsid w:val="00B2575F"/>
    <w:rsid w:val="00B259B0"/>
    <w:rsid w:val="00B26253"/>
    <w:rsid w:val="00B2733D"/>
    <w:rsid w:val="00B27669"/>
    <w:rsid w:val="00B27B1E"/>
    <w:rsid w:val="00B30B63"/>
    <w:rsid w:val="00B30D21"/>
    <w:rsid w:val="00B30F6C"/>
    <w:rsid w:val="00B30F70"/>
    <w:rsid w:val="00B30FE4"/>
    <w:rsid w:val="00B31540"/>
    <w:rsid w:val="00B315DC"/>
    <w:rsid w:val="00B31898"/>
    <w:rsid w:val="00B319D8"/>
    <w:rsid w:val="00B31B5F"/>
    <w:rsid w:val="00B320D4"/>
    <w:rsid w:val="00B326E1"/>
    <w:rsid w:val="00B32DBD"/>
    <w:rsid w:val="00B3329F"/>
    <w:rsid w:val="00B334F0"/>
    <w:rsid w:val="00B33FE6"/>
    <w:rsid w:val="00B346F7"/>
    <w:rsid w:val="00B34AB4"/>
    <w:rsid w:val="00B350ED"/>
    <w:rsid w:val="00B3513F"/>
    <w:rsid w:val="00B35BE8"/>
    <w:rsid w:val="00B35D88"/>
    <w:rsid w:val="00B36045"/>
    <w:rsid w:val="00B3657B"/>
    <w:rsid w:val="00B365C0"/>
    <w:rsid w:val="00B36E69"/>
    <w:rsid w:val="00B36EB8"/>
    <w:rsid w:val="00B37120"/>
    <w:rsid w:val="00B37D39"/>
    <w:rsid w:val="00B40113"/>
    <w:rsid w:val="00B40697"/>
    <w:rsid w:val="00B406C3"/>
    <w:rsid w:val="00B40F9B"/>
    <w:rsid w:val="00B410BC"/>
    <w:rsid w:val="00B41254"/>
    <w:rsid w:val="00B41533"/>
    <w:rsid w:val="00B41552"/>
    <w:rsid w:val="00B41639"/>
    <w:rsid w:val="00B41B8C"/>
    <w:rsid w:val="00B41E6C"/>
    <w:rsid w:val="00B426AD"/>
    <w:rsid w:val="00B42A41"/>
    <w:rsid w:val="00B42D45"/>
    <w:rsid w:val="00B42DF1"/>
    <w:rsid w:val="00B43863"/>
    <w:rsid w:val="00B43EB3"/>
    <w:rsid w:val="00B440AE"/>
    <w:rsid w:val="00B4477D"/>
    <w:rsid w:val="00B4490B"/>
    <w:rsid w:val="00B44B90"/>
    <w:rsid w:val="00B45237"/>
    <w:rsid w:val="00B45383"/>
    <w:rsid w:val="00B455FF"/>
    <w:rsid w:val="00B45642"/>
    <w:rsid w:val="00B45818"/>
    <w:rsid w:val="00B45DD0"/>
    <w:rsid w:val="00B45F09"/>
    <w:rsid w:val="00B463B8"/>
    <w:rsid w:val="00B4670E"/>
    <w:rsid w:val="00B46830"/>
    <w:rsid w:val="00B47380"/>
    <w:rsid w:val="00B47A9D"/>
    <w:rsid w:val="00B50923"/>
    <w:rsid w:val="00B50967"/>
    <w:rsid w:val="00B5157D"/>
    <w:rsid w:val="00B51A1E"/>
    <w:rsid w:val="00B51E86"/>
    <w:rsid w:val="00B51EF1"/>
    <w:rsid w:val="00B51F97"/>
    <w:rsid w:val="00B52A00"/>
    <w:rsid w:val="00B53476"/>
    <w:rsid w:val="00B53743"/>
    <w:rsid w:val="00B53ED8"/>
    <w:rsid w:val="00B548D7"/>
    <w:rsid w:val="00B54B89"/>
    <w:rsid w:val="00B555B0"/>
    <w:rsid w:val="00B555E7"/>
    <w:rsid w:val="00B559B4"/>
    <w:rsid w:val="00B5607D"/>
    <w:rsid w:val="00B56609"/>
    <w:rsid w:val="00B57866"/>
    <w:rsid w:val="00B57BCF"/>
    <w:rsid w:val="00B57D47"/>
    <w:rsid w:val="00B57FBE"/>
    <w:rsid w:val="00B602C7"/>
    <w:rsid w:val="00B60544"/>
    <w:rsid w:val="00B60D2C"/>
    <w:rsid w:val="00B60DA8"/>
    <w:rsid w:val="00B62324"/>
    <w:rsid w:val="00B624F6"/>
    <w:rsid w:val="00B625DC"/>
    <w:rsid w:val="00B62936"/>
    <w:rsid w:val="00B6319A"/>
    <w:rsid w:val="00B633D2"/>
    <w:rsid w:val="00B63DA0"/>
    <w:rsid w:val="00B647C4"/>
    <w:rsid w:val="00B64FB9"/>
    <w:rsid w:val="00B653CD"/>
    <w:rsid w:val="00B65415"/>
    <w:rsid w:val="00B65B64"/>
    <w:rsid w:val="00B65C10"/>
    <w:rsid w:val="00B65DCB"/>
    <w:rsid w:val="00B6672E"/>
    <w:rsid w:val="00B66B63"/>
    <w:rsid w:val="00B67191"/>
    <w:rsid w:val="00B678C4"/>
    <w:rsid w:val="00B679C9"/>
    <w:rsid w:val="00B67BA3"/>
    <w:rsid w:val="00B704A2"/>
    <w:rsid w:val="00B7085A"/>
    <w:rsid w:val="00B7165B"/>
    <w:rsid w:val="00B71719"/>
    <w:rsid w:val="00B71953"/>
    <w:rsid w:val="00B726AD"/>
    <w:rsid w:val="00B726B5"/>
    <w:rsid w:val="00B72A1E"/>
    <w:rsid w:val="00B72B62"/>
    <w:rsid w:val="00B7309A"/>
    <w:rsid w:val="00B732E2"/>
    <w:rsid w:val="00B73D61"/>
    <w:rsid w:val="00B74176"/>
    <w:rsid w:val="00B747B8"/>
    <w:rsid w:val="00B747F2"/>
    <w:rsid w:val="00B75D0A"/>
    <w:rsid w:val="00B76144"/>
    <w:rsid w:val="00B76414"/>
    <w:rsid w:val="00B76768"/>
    <w:rsid w:val="00B76F81"/>
    <w:rsid w:val="00B77324"/>
    <w:rsid w:val="00B77A96"/>
    <w:rsid w:val="00B77E57"/>
    <w:rsid w:val="00B77F6E"/>
    <w:rsid w:val="00B8182D"/>
    <w:rsid w:val="00B81B20"/>
    <w:rsid w:val="00B81D60"/>
    <w:rsid w:val="00B81F1E"/>
    <w:rsid w:val="00B82191"/>
    <w:rsid w:val="00B8226A"/>
    <w:rsid w:val="00B82283"/>
    <w:rsid w:val="00B82444"/>
    <w:rsid w:val="00B83019"/>
    <w:rsid w:val="00B83B11"/>
    <w:rsid w:val="00B83BA0"/>
    <w:rsid w:val="00B83E05"/>
    <w:rsid w:val="00B84866"/>
    <w:rsid w:val="00B84FEE"/>
    <w:rsid w:val="00B858DE"/>
    <w:rsid w:val="00B85B3A"/>
    <w:rsid w:val="00B8650E"/>
    <w:rsid w:val="00B86ADB"/>
    <w:rsid w:val="00B86F3B"/>
    <w:rsid w:val="00B871E8"/>
    <w:rsid w:val="00B9025F"/>
    <w:rsid w:val="00B90FA2"/>
    <w:rsid w:val="00B915E2"/>
    <w:rsid w:val="00B9278A"/>
    <w:rsid w:val="00B92B10"/>
    <w:rsid w:val="00B92BF0"/>
    <w:rsid w:val="00B92DCD"/>
    <w:rsid w:val="00B93196"/>
    <w:rsid w:val="00B936E5"/>
    <w:rsid w:val="00B93D96"/>
    <w:rsid w:val="00B93E42"/>
    <w:rsid w:val="00B940AB"/>
    <w:rsid w:val="00B94215"/>
    <w:rsid w:val="00B94CE7"/>
    <w:rsid w:val="00B95741"/>
    <w:rsid w:val="00B95B30"/>
    <w:rsid w:val="00B960E5"/>
    <w:rsid w:val="00B963B5"/>
    <w:rsid w:val="00B964CB"/>
    <w:rsid w:val="00B96F79"/>
    <w:rsid w:val="00B97E32"/>
    <w:rsid w:val="00BA0189"/>
    <w:rsid w:val="00BA0AD2"/>
    <w:rsid w:val="00BA1114"/>
    <w:rsid w:val="00BA127E"/>
    <w:rsid w:val="00BA16F9"/>
    <w:rsid w:val="00BA26AD"/>
    <w:rsid w:val="00BA29A0"/>
    <w:rsid w:val="00BA2D43"/>
    <w:rsid w:val="00BA3021"/>
    <w:rsid w:val="00BA3032"/>
    <w:rsid w:val="00BA40C5"/>
    <w:rsid w:val="00BA4339"/>
    <w:rsid w:val="00BA46CB"/>
    <w:rsid w:val="00BA48F4"/>
    <w:rsid w:val="00BA490B"/>
    <w:rsid w:val="00BA4BAB"/>
    <w:rsid w:val="00BA50B8"/>
    <w:rsid w:val="00BA5599"/>
    <w:rsid w:val="00BA663A"/>
    <w:rsid w:val="00BA6FEB"/>
    <w:rsid w:val="00BA70A5"/>
    <w:rsid w:val="00BA728E"/>
    <w:rsid w:val="00BA7826"/>
    <w:rsid w:val="00BA7830"/>
    <w:rsid w:val="00BA7D48"/>
    <w:rsid w:val="00BB0259"/>
    <w:rsid w:val="00BB0FC2"/>
    <w:rsid w:val="00BB133B"/>
    <w:rsid w:val="00BB15C9"/>
    <w:rsid w:val="00BB1A60"/>
    <w:rsid w:val="00BB1C20"/>
    <w:rsid w:val="00BB1C6C"/>
    <w:rsid w:val="00BB24D2"/>
    <w:rsid w:val="00BB32B1"/>
    <w:rsid w:val="00BB3AD9"/>
    <w:rsid w:val="00BB4029"/>
    <w:rsid w:val="00BB40C6"/>
    <w:rsid w:val="00BB45C6"/>
    <w:rsid w:val="00BB4667"/>
    <w:rsid w:val="00BB4C09"/>
    <w:rsid w:val="00BB53A2"/>
    <w:rsid w:val="00BB54B7"/>
    <w:rsid w:val="00BB5AF4"/>
    <w:rsid w:val="00BB5B6C"/>
    <w:rsid w:val="00BB5E9E"/>
    <w:rsid w:val="00BB5F30"/>
    <w:rsid w:val="00BB6B83"/>
    <w:rsid w:val="00BB76A1"/>
    <w:rsid w:val="00BB76FA"/>
    <w:rsid w:val="00BB77F9"/>
    <w:rsid w:val="00BB7B8A"/>
    <w:rsid w:val="00BB7BFF"/>
    <w:rsid w:val="00BC1923"/>
    <w:rsid w:val="00BC1CCB"/>
    <w:rsid w:val="00BC1EBA"/>
    <w:rsid w:val="00BC2371"/>
    <w:rsid w:val="00BC2612"/>
    <w:rsid w:val="00BC2974"/>
    <w:rsid w:val="00BC2D92"/>
    <w:rsid w:val="00BC33DD"/>
    <w:rsid w:val="00BC38BE"/>
    <w:rsid w:val="00BC38F0"/>
    <w:rsid w:val="00BC39CB"/>
    <w:rsid w:val="00BC3B1E"/>
    <w:rsid w:val="00BC469A"/>
    <w:rsid w:val="00BC4A83"/>
    <w:rsid w:val="00BC5003"/>
    <w:rsid w:val="00BC53F8"/>
    <w:rsid w:val="00BC5E91"/>
    <w:rsid w:val="00BC6835"/>
    <w:rsid w:val="00BC6A90"/>
    <w:rsid w:val="00BC6B43"/>
    <w:rsid w:val="00BC6BCC"/>
    <w:rsid w:val="00BC7C6A"/>
    <w:rsid w:val="00BC7D79"/>
    <w:rsid w:val="00BD05E5"/>
    <w:rsid w:val="00BD1ED9"/>
    <w:rsid w:val="00BD212E"/>
    <w:rsid w:val="00BD2769"/>
    <w:rsid w:val="00BD28F5"/>
    <w:rsid w:val="00BD2F3B"/>
    <w:rsid w:val="00BD3492"/>
    <w:rsid w:val="00BD386B"/>
    <w:rsid w:val="00BD3BB5"/>
    <w:rsid w:val="00BD3FB1"/>
    <w:rsid w:val="00BD418A"/>
    <w:rsid w:val="00BD5380"/>
    <w:rsid w:val="00BD5446"/>
    <w:rsid w:val="00BD58CE"/>
    <w:rsid w:val="00BD5A91"/>
    <w:rsid w:val="00BD6A3B"/>
    <w:rsid w:val="00BD6B27"/>
    <w:rsid w:val="00BD6DBB"/>
    <w:rsid w:val="00BD7767"/>
    <w:rsid w:val="00BD7826"/>
    <w:rsid w:val="00BE00BB"/>
    <w:rsid w:val="00BE0223"/>
    <w:rsid w:val="00BE033F"/>
    <w:rsid w:val="00BE05D2"/>
    <w:rsid w:val="00BE06FD"/>
    <w:rsid w:val="00BE07AB"/>
    <w:rsid w:val="00BE0D6B"/>
    <w:rsid w:val="00BE1383"/>
    <w:rsid w:val="00BE189B"/>
    <w:rsid w:val="00BE1BF4"/>
    <w:rsid w:val="00BE2132"/>
    <w:rsid w:val="00BE24F2"/>
    <w:rsid w:val="00BE2964"/>
    <w:rsid w:val="00BE2AD5"/>
    <w:rsid w:val="00BE2F1D"/>
    <w:rsid w:val="00BE4E9B"/>
    <w:rsid w:val="00BE5B04"/>
    <w:rsid w:val="00BE608D"/>
    <w:rsid w:val="00BE6338"/>
    <w:rsid w:val="00BE696E"/>
    <w:rsid w:val="00BE6A2A"/>
    <w:rsid w:val="00BE6C67"/>
    <w:rsid w:val="00BE6D6F"/>
    <w:rsid w:val="00BE709F"/>
    <w:rsid w:val="00BE7171"/>
    <w:rsid w:val="00BE729C"/>
    <w:rsid w:val="00BE731C"/>
    <w:rsid w:val="00BE7AD2"/>
    <w:rsid w:val="00BE7C7B"/>
    <w:rsid w:val="00BF0A0F"/>
    <w:rsid w:val="00BF0C83"/>
    <w:rsid w:val="00BF0E6D"/>
    <w:rsid w:val="00BF16E2"/>
    <w:rsid w:val="00BF16F8"/>
    <w:rsid w:val="00BF1804"/>
    <w:rsid w:val="00BF1886"/>
    <w:rsid w:val="00BF19B6"/>
    <w:rsid w:val="00BF1B5C"/>
    <w:rsid w:val="00BF2109"/>
    <w:rsid w:val="00BF2229"/>
    <w:rsid w:val="00BF2346"/>
    <w:rsid w:val="00BF2A72"/>
    <w:rsid w:val="00BF2E78"/>
    <w:rsid w:val="00BF3A24"/>
    <w:rsid w:val="00BF434B"/>
    <w:rsid w:val="00BF4BE8"/>
    <w:rsid w:val="00BF4C20"/>
    <w:rsid w:val="00BF5290"/>
    <w:rsid w:val="00BF5B56"/>
    <w:rsid w:val="00BF65F6"/>
    <w:rsid w:val="00BF7177"/>
    <w:rsid w:val="00C007DD"/>
    <w:rsid w:val="00C00D0F"/>
    <w:rsid w:val="00C013A9"/>
    <w:rsid w:val="00C01C5E"/>
    <w:rsid w:val="00C02269"/>
    <w:rsid w:val="00C0258C"/>
    <w:rsid w:val="00C027D8"/>
    <w:rsid w:val="00C02A11"/>
    <w:rsid w:val="00C02D73"/>
    <w:rsid w:val="00C036B3"/>
    <w:rsid w:val="00C03E22"/>
    <w:rsid w:val="00C03FF8"/>
    <w:rsid w:val="00C04116"/>
    <w:rsid w:val="00C0448F"/>
    <w:rsid w:val="00C04CEC"/>
    <w:rsid w:val="00C04D54"/>
    <w:rsid w:val="00C0554A"/>
    <w:rsid w:val="00C05AB8"/>
    <w:rsid w:val="00C05C22"/>
    <w:rsid w:val="00C05FD7"/>
    <w:rsid w:val="00C06BB8"/>
    <w:rsid w:val="00C07374"/>
    <w:rsid w:val="00C07E90"/>
    <w:rsid w:val="00C102AF"/>
    <w:rsid w:val="00C10364"/>
    <w:rsid w:val="00C109DF"/>
    <w:rsid w:val="00C10A46"/>
    <w:rsid w:val="00C1198D"/>
    <w:rsid w:val="00C119D3"/>
    <w:rsid w:val="00C11C97"/>
    <w:rsid w:val="00C121B2"/>
    <w:rsid w:val="00C12534"/>
    <w:rsid w:val="00C12903"/>
    <w:rsid w:val="00C13310"/>
    <w:rsid w:val="00C13A1D"/>
    <w:rsid w:val="00C13E74"/>
    <w:rsid w:val="00C13F1C"/>
    <w:rsid w:val="00C1486C"/>
    <w:rsid w:val="00C1598F"/>
    <w:rsid w:val="00C15DF1"/>
    <w:rsid w:val="00C16405"/>
    <w:rsid w:val="00C16501"/>
    <w:rsid w:val="00C1650B"/>
    <w:rsid w:val="00C16839"/>
    <w:rsid w:val="00C16D6B"/>
    <w:rsid w:val="00C16EED"/>
    <w:rsid w:val="00C17101"/>
    <w:rsid w:val="00C172FB"/>
    <w:rsid w:val="00C1730D"/>
    <w:rsid w:val="00C17DF6"/>
    <w:rsid w:val="00C17E36"/>
    <w:rsid w:val="00C17F84"/>
    <w:rsid w:val="00C201E9"/>
    <w:rsid w:val="00C21716"/>
    <w:rsid w:val="00C21850"/>
    <w:rsid w:val="00C22299"/>
    <w:rsid w:val="00C22E92"/>
    <w:rsid w:val="00C233B1"/>
    <w:rsid w:val="00C233B8"/>
    <w:rsid w:val="00C245FA"/>
    <w:rsid w:val="00C24BAD"/>
    <w:rsid w:val="00C25836"/>
    <w:rsid w:val="00C258F8"/>
    <w:rsid w:val="00C25C32"/>
    <w:rsid w:val="00C25D90"/>
    <w:rsid w:val="00C25F00"/>
    <w:rsid w:val="00C25FD5"/>
    <w:rsid w:val="00C26EF4"/>
    <w:rsid w:val="00C2748D"/>
    <w:rsid w:val="00C2764D"/>
    <w:rsid w:val="00C30317"/>
    <w:rsid w:val="00C30600"/>
    <w:rsid w:val="00C30759"/>
    <w:rsid w:val="00C30D15"/>
    <w:rsid w:val="00C30DD4"/>
    <w:rsid w:val="00C30FA1"/>
    <w:rsid w:val="00C3199B"/>
    <w:rsid w:val="00C32725"/>
    <w:rsid w:val="00C32756"/>
    <w:rsid w:val="00C329DD"/>
    <w:rsid w:val="00C32A5E"/>
    <w:rsid w:val="00C32CEE"/>
    <w:rsid w:val="00C32D5B"/>
    <w:rsid w:val="00C33025"/>
    <w:rsid w:val="00C331E8"/>
    <w:rsid w:val="00C336E9"/>
    <w:rsid w:val="00C33E71"/>
    <w:rsid w:val="00C33EC3"/>
    <w:rsid w:val="00C33FCA"/>
    <w:rsid w:val="00C345C3"/>
    <w:rsid w:val="00C34E71"/>
    <w:rsid w:val="00C34E99"/>
    <w:rsid w:val="00C35285"/>
    <w:rsid w:val="00C35355"/>
    <w:rsid w:val="00C35B10"/>
    <w:rsid w:val="00C36102"/>
    <w:rsid w:val="00C36382"/>
    <w:rsid w:val="00C36468"/>
    <w:rsid w:val="00C36CCC"/>
    <w:rsid w:val="00C373BC"/>
    <w:rsid w:val="00C374C9"/>
    <w:rsid w:val="00C378C2"/>
    <w:rsid w:val="00C37F71"/>
    <w:rsid w:val="00C4079C"/>
    <w:rsid w:val="00C40AAE"/>
    <w:rsid w:val="00C40B81"/>
    <w:rsid w:val="00C415BF"/>
    <w:rsid w:val="00C415E5"/>
    <w:rsid w:val="00C41DC4"/>
    <w:rsid w:val="00C42AD4"/>
    <w:rsid w:val="00C435E1"/>
    <w:rsid w:val="00C4365F"/>
    <w:rsid w:val="00C439CC"/>
    <w:rsid w:val="00C43C2F"/>
    <w:rsid w:val="00C43F50"/>
    <w:rsid w:val="00C441CE"/>
    <w:rsid w:val="00C44640"/>
    <w:rsid w:val="00C446B3"/>
    <w:rsid w:val="00C447C0"/>
    <w:rsid w:val="00C452DF"/>
    <w:rsid w:val="00C45495"/>
    <w:rsid w:val="00C45572"/>
    <w:rsid w:val="00C4561F"/>
    <w:rsid w:val="00C45DB0"/>
    <w:rsid w:val="00C45FC6"/>
    <w:rsid w:val="00C46065"/>
    <w:rsid w:val="00C46CEE"/>
    <w:rsid w:val="00C472AD"/>
    <w:rsid w:val="00C47830"/>
    <w:rsid w:val="00C479EF"/>
    <w:rsid w:val="00C509A2"/>
    <w:rsid w:val="00C509FB"/>
    <w:rsid w:val="00C50B05"/>
    <w:rsid w:val="00C50D39"/>
    <w:rsid w:val="00C50FA0"/>
    <w:rsid w:val="00C50FEC"/>
    <w:rsid w:val="00C5106B"/>
    <w:rsid w:val="00C512AA"/>
    <w:rsid w:val="00C51525"/>
    <w:rsid w:val="00C51863"/>
    <w:rsid w:val="00C518B8"/>
    <w:rsid w:val="00C523B7"/>
    <w:rsid w:val="00C52740"/>
    <w:rsid w:val="00C52A77"/>
    <w:rsid w:val="00C5306C"/>
    <w:rsid w:val="00C53A52"/>
    <w:rsid w:val="00C53DF4"/>
    <w:rsid w:val="00C53E5F"/>
    <w:rsid w:val="00C541EF"/>
    <w:rsid w:val="00C544F6"/>
    <w:rsid w:val="00C54519"/>
    <w:rsid w:val="00C54ECD"/>
    <w:rsid w:val="00C54F97"/>
    <w:rsid w:val="00C55E20"/>
    <w:rsid w:val="00C56459"/>
    <w:rsid w:val="00C56B90"/>
    <w:rsid w:val="00C57BBA"/>
    <w:rsid w:val="00C60D75"/>
    <w:rsid w:val="00C60FDC"/>
    <w:rsid w:val="00C61525"/>
    <w:rsid w:val="00C62259"/>
    <w:rsid w:val="00C629DC"/>
    <w:rsid w:val="00C62A43"/>
    <w:rsid w:val="00C62AEE"/>
    <w:rsid w:val="00C631D3"/>
    <w:rsid w:val="00C636D8"/>
    <w:rsid w:val="00C63A32"/>
    <w:rsid w:val="00C63B56"/>
    <w:rsid w:val="00C63EC5"/>
    <w:rsid w:val="00C64359"/>
    <w:rsid w:val="00C64677"/>
    <w:rsid w:val="00C646D9"/>
    <w:rsid w:val="00C64A91"/>
    <w:rsid w:val="00C65578"/>
    <w:rsid w:val="00C6578B"/>
    <w:rsid w:val="00C66366"/>
    <w:rsid w:val="00C6684E"/>
    <w:rsid w:val="00C66BB8"/>
    <w:rsid w:val="00C66D03"/>
    <w:rsid w:val="00C67449"/>
    <w:rsid w:val="00C67F8B"/>
    <w:rsid w:val="00C7084F"/>
    <w:rsid w:val="00C71C4A"/>
    <w:rsid w:val="00C724B6"/>
    <w:rsid w:val="00C728C5"/>
    <w:rsid w:val="00C72B24"/>
    <w:rsid w:val="00C72DEE"/>
    <w:rsid w:val="00C74048"/>
    <w:rsid w:val="00C74783"/>
    <w:rsid w:val="00C749C7"/>
    <w:rsid w:val="00C74B87"/>
    <w:rsid w:val="00C75EAB"/>
    <w:rsid w:val="00C76381"/>
    <w:rsid w:val="00C7645D"/>
    <w:rsid w:val="00C76DDC"/>
    <w:rsid w:val="00C7766A"/>
    <w:rsid w:val="00C807B9"/>
    <w:rsid w:val="00C8142E"/>
    <w:rsid w:val="00C81819"/>
    <w:rsid w:val="00C81A43"/>
    <w:rsid w:val="00C81D1C"/>
    <w:rsid w:val="00C81D46"/>
    <w:rsid w:val="00C82C1D"/>
    <w:rsid w:val="00C8316D"/>
    <w:rsid w:val="00C836C1"/>
    <w:rsid w:val="00C844A2"/>
    <w:rsid w:val="00C84B9D"/>
    <w:rsid w:val="00C84F94"/>
    <w:rsid w:val="00C85D87"/>
    <w:rsid w:val="00C86E74"/>
    <w:rsid w:val="00C872B7"/>
    <w:rsid w:val="00C8739C"/>
    <w:rsid w:val="00C87CC0"/>
    <w:rsid w:val="00C90285"/>
    <w:rsid w:val="00C919BE"/>
    <w:rsid w:val="00C92189"/>
    <w:rsid w:val="00C921BE"/>
    <w:rsid w:val="00C928DA"/>
    <w:rsid w:val="00C92D40"/>
    <w:rsid w:val="00C92DCA"/>
    <w:rsid w:val="00C93398"/>
    <w:rsid w:val="00C93C33"/>
    <w:rsid w:val="00C94446"/>
    <w:rsid w:val="00C9477A"/>
    <w:rsid w:val="00C94995"/>
    <w:rsid w:val="00C9527D"/>
    <w:rsid w:val="00C95593"/>
    <w:rsid w:val="00C95727"/>
    <w:rsid w:val="00C958E8"/>
    <w:rsid w:val="00C95A31"/>
    <w:rsid w:val="00C95F64"/>
    <w:rsid w:val="00C9742B"/>
    <w:rsid w:val="00CA0385"/>
    <w:rsid w:val="00CA0390"/>
    <w:rsid w:val="00CA0628"/>
    <w:rsid w:val="00CA08A2"/>
    <w:rsid w:val="00CA08C4"/>
    <w:rsid w:val="00CA0D1A"/>
    <w:rsid w:val="00CA0F0E"/>
    <w:rsid w:val="00CA1425"/>
    <w:rsid w:val="00CA154B"/>
    <w:rsid w:val="00CA18A6"/>
    <w:rsid w:val="00CA28B1"/>
    <w:rsid w:val="00CA2AEC"/>
    <w:rsid w:val="00CA32BD"/>
    <w:rsid w:val="00CA4A23"/>
    <w:rsid w:val="00CA4F24"/>
    <w:rsid w:val="00CA6D6B"/>
    <w:rsid w:val="00CA704C"/>
    <w:rsid w:val="00CA7656"/>
    <w:rsid w:val="00CA7701"/>
    <w:rsid w:val="00CA7CBB"/>
    <w:rsid w:val="00CA7D83"/>
    <w:rsid w:val="00CB084F"/>
    <w:rsid w:val="00CB0971"/>
    <w:rsid w:val="00CB0CC6"/>
    <w:rsid w:val="00CB0DF5"/>
    <w:rsid w:val="00CB10FF"/>
    <w:rsid w:val="00CB1251"/>
    <w:rsid w:val="00CB283E"/>
    <w:rsid w:val="00CB3C4A"/>
    <w:rsid w:val="00CB4949"/>
    <w:rsid w:val="00CB495E"/>
    <w:rsid w:val="00CB4A30"/>
    <w:rsid w:val="00CB52C4"/>
    <w:rsid w:val="00CB58C3"/>
    <w:rsid w:val="00CB5D77"/>
    <w:rsid w:val="00CB5F31"/>
    <w:rsid w:val="00CB6436"/>
    <w:rsid w:val="00CB65AE"/>
    <w:rsid w:val="00CB68C7"/>
    <w:rsid w:val="00CB6CA6"/>
    <w:rsid w:val="00CB7882"/>
    <w:rsid w:val="00CC0552"/>
    <w:rsid w:val="00CC14B5"/>
    <w:rsid w:val="00CC1545"/>
    <w:rsid w:val="00CC1BA3"/>
    <w:rsid w:val="00CC1CB4"/>
    <w:rsid w:val="00CC1F76"/>
    <w:rsid w:val="00CC2E0D"/>
    <w:rsid w:val="00CC3042"/>
    <w:rsid w:val="00CC3926"/>
    <w:rsid w:val="00CC41A0"/>
    <w:rsid w:val="00CC4689"/>
    <w:rsid w:val="00CC4855"/>
    <w:rsid w:val="00CC4ADD"/>
    <w:rsid w:val="00CC55FE"/>
    <w:rsid w:val="00CC58E7"/>
    <w:rsid w:val="00CC605C"/>
    <w:rsid w:val="00CC60DB"/>
    <w:rsid w:val="00CC614F"/>
    <w:rsid w:val="00CC673A"/>
    <w:rsid w:val="00CC6BCD"/>
    <w:rsid w:val="00CC6DEE"/>
    <w:rsid w:val="00CC738F"/>
    <w:rsid w:val="00CC76F8"/>
    <w:rsid w:val="00CC7FEB"/>
    <w:rsid w:val="00CD0731"/>
    <w:rsid w:val="00CD098B"/>
    <w:rsid w:val="00CD174A"/>
    <w:rsid w:val="00CD1786"/>
    <w:rsid w:val="00CD1E3F"/>
    <w:rsid w:val="00CD213D"/>
    <w:rsid w:val="00CD228E"/>
    <w:rsid w:val="00CD2570"/>
    <w:rsid w:val="00CD2621"/>
    <w:rsid w:val="00CD2C0F"/>
    <w:rsid w:val="00CD31E1"/>
    <w:rsid w:val="00CD3356"/>
    <w:rsid w:val="00CD4C8A"/>
    <w:rsid w:val="00CD518A"/>
    <w:rsid w:val="00CD5695"/>
    <w:rsid w:val="00CD6369"/>
    <w:rsid w:val="00CD66D3"/>
    <w:rsid w:val="00CD6731"/>
    <w:rsid w:val="00CD67F1"/>
    <w:rsid w:val="00CD68E9"/>
    <w:rsid w:val="00CD6CCB"/>
    <w:rsid w:val="00CD7983"/>
    <w:rsid w:val="00CE025A"/>
    <w:rsid w:val="00CE043A"/>
    <w:rsid w:val="00CE0452"/>
    <w:rsid w:val="00CE0596"/>
    <w:rsid w:val="00CE126B"/>
    <w:rsid w:val="00CE1C5E"/>
    <w:rsid w:val="00CE26C3"/>
    <w:rsid w:val="00CE29CD"/>
    <w:rsid w:val="00CE2A04"/>
    <w:rsid w:val="00CE2E5B"/>
    <w:rsid w:val="00CE30EC"/>
    <w:rsid w:val="00CE3383"/>
    <w:rsid w:val="00CE35EF"/>
    <w:rsid w:val="00CE3840"/>
    <w:rsid w:val="00CE3AD8"/>
    <w:rsid w:val="00CE3EFF"/>
    <w:rsid w:val="00CE5FC2"/>
    <w:rsid w:val="00CE61F9"/>
    <w:rsid w:val="00CE7C06"/>
    <w:rsid w:val="00CF02E9"/>
    <w:rsid w:val="00CF052C"/>
    <w:rsid w:val="00CF0BFF"/>
    <w:rsid w:val="00CF1BFB"/>
    <w:rsid w:val="00CF2B5A"/>
    <w:rsid w:val="00CF2BAB"/>
    <w:rsid w:val="00CF3406"/>
    <w:rsid w:val="00CF37CE"/>
    <w:rsid w:val="00CF41AE"/>
    <w:rsid w:val="00CF498B"/>
    <w:rsid w:val="00CF5519"/>
    <w:rsid w:val="00CF553B"/>
    <w:rsid w:val="00CF570D"/>
    <w:rsid w:val="00CF5DF0"/>
    <w:rsid w:val="00CF611B"/>
    <w:rsid w:val="00CF61D5"/>
    <w:rsid w:val="00CF703F"/>
    <w:rsid w:val="00CF79FF"/>
    <w:rsid w:val="00D007C9"/>
    <w:rsid w:val="00D008FE"/>
    <w:rsid w:val="00D009EB"/>
    <w:rsid w:val="00D00A72"/>
    <w:rsid w:val="00D013C1"/>
    <w:rsid w:val="00D016A5"/>
    <w:rsid w:val="00D017CA"/>
    <w:rsid w:val="00D01FFB"/>
    <w:rsid w:val="00D0206A"/>
    <w:rsid w:val="00D02084"/>
    <w:rsid w:val="00D02628"/>
    <w:rsid w:val="00D026D2"/>
    <w:rsid w:val="00D03AE5"/>
    <w:rsid w:val="00D03D12"/>
    <w:rsid w:val="00D04687"/>
    <w:rsid w:val="00D04F91"/>
    <w:rsid w:val="00D0553F"/>
    <w:rsid w:val="00D056F8"/>
    <w:rsid w:val="00D059A0"/>
    <w:rsid w:val="00D05B7A"/>
    <w:rsid w:val="00D062D8"/>
    <w:rsid w:val="00D06673"/>
    <w:rsid w:val="00D07111"/>
    <w:rsid w:val="00D0749C"/>
    <w:rsid w:val="00D07BD7"/>
    <w:rsid w:val="00D10178"/>
    <w:rsid w:val="00D109F0"/>
    <w:rsid w:val="00D1148D"/>
    <w:rsid w:val="00D11BB7"/>
    <w:rsid w:val="00D11BD6"/>
    <w:rsid w:val="00D11CE3"/>
    <w:rsid w:val="00D11D40"/>
    <w:rsid w:val="00D1201D"/>
    <w:rsid w:val="00D1244B"/>
    <w:rsid w:val="00D124CB"/>
    <w:rsid w:val="00D126AD"/>
    <w:rsid w:val="00D12CCB"/>
    <w:rsid w:val="00D13C12"/>
    <w:rsid w:val="00D14144"/>
    <w:rsid w:val="00D146AB"/>
    <w:rsid w:val="00D14704"/>
    <w:rsid w:val="00D14864"/>
    <w:rsid w:val="00D14F65"/>
    <w:rsid w:val="00D1554D"/>
    <w:rsid w:val="00D157EB"/>
    <w:rsid w:val="00D15D1D"/>
    <w:rsid w:val="00D1602A"/>
    <w:rsid w:val="00D16372"/>
    <w:rsid w:val="00D16C0C"/>
    <w:rsid w:val="00D16EFA"/>
    <w:rsid w:val="00D17370"/>
    <w:rsid w:val="00D17831"/>
    <w:rsid w:val="00D1794B"/>
    <w:rsid w:val="00D17D37"/>
    <w:rsid w:val="00D17FDE"/>
    <w:rsid w:val="00D20133"/>
    <w:rsid w:val="00D204BF"/>
    <w:rsid w:val="00D205FB"/>
    <w:rsid w:val="00D20C98"/>
    <w:rsid w:val="00D21164"/>
    <w:rsid w:val="00D21649"/>
    <w:rsid w:val="00D219C8"/>
    <w:rsid w:val="00D22602"/>
    <w:rsid w:val="00D2260B"/>
    <w:rsid w:val="00D2298A"/>
    <w:rsid w:val="00D2356D"/>
    <w:rsid w:val="00D235CD"/>
    <w:rsid w:val="00D23846"/>
    <w:rsid w:val="00D2424D"/>
    <w:rsid w:val="00D251E0"/>
    <w:rsid w:val="00D26356"/>
    <w:rsid w:val="00D265D8"/>
    <w:rsid w:val="00D26D39"/>
    <w:rsid w:val="00D26F23"/>
    <w:rsid w:val="00D272FD"/>
    <w:rsid w:val="00D278E7"/>
    <w:rsid w:val="00D27CBC"/>
    <w:rsid w:val="00D307F9"/>
    <w:rsid w:val="00D30E91"/>
    <w:rsid w:val="00D310D4"/>
    <w:rsid w:val="00D315A5"/>
    <w:rsid w:val="00D31F79"/>
    <w:rsid w:val="00D32DFB"/>
    <w:rsid w:val="00D32EB4"/>
    <w:rsid w:val="00D330F5"/>
    <w:rsid w:val="00D331E2"/>
    <w:rsid w:val="00D33917"/>
    <w:rsid w:val="00D33E75"/>
    <w:rsid w:val="00D340EF"/>
    <w:rsid w:val="00D3474A"/>
    <w:rsid w:val="00D35567"/>
    <w:rsid w:val="00D3567A"/>
    <w:rsid w:val="00D35A35"/>
    <w:rsid w:val="00D36081"/>
    <w:rsid w:val="00D36780"/>
    <w:rsid w:val="00D3683A"/>
    <w:rsid w:val="00D36852"/>
    <w:rsid w:val="00D379B1"/>
    <w:rsid w:val="00D37EB8"/>
    <w:rsid w:val="00D37F8B"/>
    <w:rsid w:val="00D37FAD"/>
    <w:rsid w:val="00D40820"/>
    <w:rsid w:val="00D40C2E"/>
    <w:rsid w:val="00D40F47"/>
    <w:rsid w:val="00D41AA4"/>
    <w:rsid w:val="00D423A0"/>
    <w:rsid w:val="00D4259D"/>
    <w:rsid w:val="00D42E9C"/>
    <w:rsid w:val="00D43398"/>
    <w:rsid w:val="00D43C99"/>
    <w:rsid w:val="00D43CAB"/>
    <w:rsid w:val="00D441B3"/>
    <w:rsid w:val="00D443A8"/>
    <w:rsid w:val="00D44556"/>
    <w:rsid w:val="00D44C45"/>
    <w:rsid w:val="00D44D03"/>
    <w:rsid w:val="00D44D92"/>
    <w:rsid w:val="00D4549B"/>
    <w:rsid w:val="00D45770"/>
    <w:rsid w:val="00D45FE8"/>
    <w:rsid w:val="00D46135"/>
    <w:rsid w:val="00D461FD"/>
    <w:rsid w:val="00D466B2"/>
    <w:rsid w:val="00D469F1"/>
    <w:rsid w:val="00D46D8A"/>
    <w:rsid w:val="00D47148"/>
    <w:rsid w:val="00D47329"/>
    <w:rsid w:val="00D4749B"/>
    <w:rsid w:val="00D479F9"/>
    <w:rsid w:val="00D47A71"/>
    <w:rsid w:val="00D50F07"/>
    <w:rsid w:val="00D51038"/>
    <w:rsid w:val="00D51E0B"/>
    <w:rsid w:val="00D51F9D"/>
    <w:rsid w:val="00D5222D"/>
    <w:rsid w:val="00D523E6"/>
    <w:rsid w:val="00D52637"/>
    <w:rsid w:val="00D52970"/>
    <w:rsid w:val="00D5398B"/>
    <w:rsid w:val="00D541FA"/>
    <w:rsid w:val="00D54CDB"/>
    <w:rsid w:val="00D558D9"/>
    <w:rsid w:val="00D56869"/>
    <w:rsid w:val="00D56D52"/>
    <w:rsid w:val="00D56E7E"/>
    <w:rsid w:val="00D5761A"/>
    <w:rsid w:val="00D57AAE"/>
    <w:rsid w:val="00D6012A"/>
    <w:rsid w:val="00D60803"/>
    <w:rsid w:val="00D61469"/>
    <w:rsid w:val="00D61D61"/>
    <w:rsid w:val="00D61FE6"/>
    <w:rsid w:val="00D624EC"/>
    <w:rsid w:val="00D62DB3"/>
    <w:rsid w:val="00D63166"/>
    <w:rsid w:val="00D63C3C"/>
    <w:rsid w:val="00D648C2"/>
    <w:rsid w:val="00D658C1"/>
    <w:rsid w:val="00D65DEA"/>
    <w:rsid w:val="00D65F7B"/>
    <w:rsid w:val="00D662C0"/>
    <w:rsid w:val="00D6681F"/>
    <w:rsid w:val="00D668EA"/>
    <w:rsid w:val="00D66AC6"/>
    <w:rsid w:val="00D66CD9"/>
    <w:rsid w:val="00D67070"/>
    <w:rsid w:val="00D67295"/>
    <w:rsid w:val="00D67660"/>
    <w:rsid w:val="00D67BAE"/>
    <w:rsid w:val="00D701C3"/>
    <w:rsid w:val="00D706C0"/>
    <w:rsid w:val="00D7074A"/>
    <w:rsid w:val="00D70A00"/>
    <w:rsid w:val="00D7111E"/>
    <w:rsid w:val="00D71C6B"/>
    <w:rsid w:val="00D72254"/>
    <w:rsid w:val="00D72B43"/>
    <w:rsid w:val="00D72CDA"/>
    <w:rsid w:val="00D72D87"/>
    <w:rsid w:val="00D73168"/>
    <w:rsid w:val="00D744F0"/>
    <w:rsid w:val="00D7526F"/>
    <w:rsid w:val="00D7547E"/>
    <w:rsid w:val="00D755A6"/>
    <w:rsid w:val="00D75740"/>
    <w:rsid w:val="00D75743"/>
    <w:rsid w:val="00D75A57"/>
    <w:rsid w:val="00D7714A"/>
    <w:rsid w:val="00D77413"/>
    <w:rsid w:val="00D77D85"/>
    <w:rsid w:val="00D77FC7"/>
    <w:rsid w:val="00D8022A"/>
    <w:rsid w:val="00D807CA"/>
    <w:rsid w:val="00D80F3C"/>
    <w:rsid w:val="00D80F4C"/>
    <w:rsid w:val="00D81B44"/>
    <w:rsid w:val="00D81D17"/>
    <w:rsid w:val="00D81D52"/>
    <w:rsid w:val="00D81FE5"/>
    <w:rsid w:val="00D8216A"/>
    <w:rsid w:val="00D8237B"/>
    <w:rsid w:val="00D825DF"/>
    <w:rsid w:val="00D82849"/>
    <w:rsid w:val="00D8286D"/>
    <w:rsid w:val="00D82A57"/>
    <w:rsid w:val="00D82C83"/>
    <w:rsid w:val="00D8316D"/>
    <w:rsid w:val="00D838DF"/>
    <w:rsid w:val="00D83CB7"/>
    <w:rsid w:val="00D84201"/>
    <w:rsid w:val="00D84303"/>
    <w:rsid w:val="00D84BEB"/>
    <w:rsid w:val="00D852CA"/>
    <w:rsid w:val="00D85FCD"/>
    <w:rsid w:val="00D86D22"/>
    <w:rsid w:val="00D86EF1"/>
    <w:rsid w:val="00D87279"/>
    <w:rsid w:val="00D879B9"/>
    <w:rsid w:val="00D87B7B"/>
    <w:rsid w:val="00D903A0"/>
    <w:rsid w:val="00D9093D"/>
    <w:rsid w:val="00D909E9"/>
    <w:rsid w:val="00D90BFC"/>
    <w:rsid w:val="00D9104C"/>
    <w:rsid w:val="00D911F3"/>
    <w:rsid w:val="00D91323"/>
    <w:rsid w:val="00D9156B"/>
    <w:rsid w:val="00D91AE4"/>
    <w:rsid w:val="00D91B9B"/>
    <w:rsid w:val="00D930DF"/>
    <w:rsid w:val="00D93716"/>
    <w:rsid w:val="00D940CF"/>
    <w:rsid w:val="00D945C3"/>
    <w:rsid w:val="00D94882"/>
    <w:rsid w:val="00D95E9C"/>
    <w:rsid w:val="00D96506"/>
    <w:rsid w:val="00D967D5"/>
    <w:rsid w:val="00D96822"/>
    <w:rsid w:val="00D96ACD"/>
    <w:rsid w:val="00D975DC"/>
    <w:rsid w:val="00D9774A"/>
    <w:rsid w:val="00DA0243"/>
    <w:rsid w:val="00DA039B"/>
    <w:rsid w:val="00DA03D0"/>
    <w:rsid w:val="00DA0E52"/>
    <w:rsid w:val="00DA0F84"/>
    <w:rsid w:val="00DA133A"/>
    <w:rsid w:val="00DA1CD8"/>
    <w:rsid w:val="00DA2182"/>
    <w:rsid w:val="00DA22B2"/>
    <w:rsid w:val="00DA27E8"/>
    <w:rsid w:val="00DA2B9C"/>
    <w:rsid w:val="00DA3494"/>
    <w:rsid w:val="00DA4C7C"/>
    <w:rsid w:val="00DA4FE6"/>
    <w:rsid w:val="00DA5A33"/>
    <w:rsid w:val="00DA60AA"/>
    <w:rsid w:val="00DA645A"/>
    <w:rsid w:val="00DA651A"/>
    <w:rsid w:val="00DA669B"/>
    <w:rsid w:val="00DA69D9"/>
    <w:rsid w:val="00DA6E23"/>
    <w:rsid w:val="00DA6E8B"/>
    <w:rsid w:val="00DA79B7"/>
    <w:rsid w:val="00DA7A85"/>
    <w:rsid w:val="00DA7AE4"/>
    <w:rsid w:val="00DB0333"/>
    <w:rsid w:val="00DB0CF5"/>
    <w:rsid w:val="00DB18B8"/>
    <w:rsid w:val="00DB22FD"/>
    <w:rsid w:val="00DB23F4"/>
    <w:rsid w:val="00DB2B84"/>
    <w:rsid w:val="00DB2F74"/>
    <w:rsid w:val="00DB3349"/>
    <w:rsid w:val="00DB3419"/>
    <w:rsid w:val="00DB36EA"/>
    <w:rsid w:val="00DB4015"/>
    <w:rsid w:val="00DB5025"/>
    <w:rsid w:val="00DB53CF"/>
    <w:rsid w:val="00DB5E48"/>
    <w:rsid w:val="00DB621C"/>
    <w:rsid w:val="00DB6264"/>
    <w:rsid w:val="00DB710C"/>
    <w:rsid w:val="00DB7430"/>
    <w:rsid w:val="00DB7C6F"/>
    <w:rsid w:val="00DB7D3F"/>
    <w:rsid w:val="00DC00BE"/>
    <w:rsid w:val="00DC0248"/>
    <w:rsid w:val="00DC04C6"/>
    <w:rsid w:val="00DC0654"/>
    <w:rsid w:val="00DC0C76"/>
    <w:rsid w:val="00DC0D65"/>
    <w:rsid w:val="00DC0E53"/>
    <w:rsid w:val="00DC1647"/>
    <w:rsid w:val="00DC1BF1"/>
    <w:rsid w:val="00DC2B20"/>
    <w:rsid w:val="00DC2F4F"/>
    <w:rsid w:val="00DC2FDF"/>
    <w:rsid w:val="00DC337E"/>
    <w:rsid w:val="00DC3D77"/>
    <w:rsid w:val="00DC404A"/>
    <w:rsid w:val="00DC42DA"/>
    <w:rsid w:val="00DC461A"/>
    <w:rsid w:val="00DC4669"/>
    <w:rsid w:val="00DC4C72"/>
    <w:rsid w:val="00DC4E6E"/>
    <w:rsid w:val="00DC4EAF"/>
    <w:rsid w:val="00DC5146"/>
    <w:rsid w:val="00DC52EA"/>
    <w:rsid w:val="00DC5760"/>
    <w:rsid w:val="00DC5828"/>
    <w:rsid w:val="00DC58F1"/>
    <w:rsid w:val="00DC6CAE"/>
    <w:rsid w:val="00DC71D6"/>
    <w:rsid w:val="00DC761E"/>
    <w:rsid w:val="00DC7A40"/>
    <w:rsid w:val="00DC7CFC"/>
    <w:rsid w:val="00DC7F27"/>
    <w:rsid w:val="00DD03A7"/>
    <w:rsid w:val="00DD07CE"/>
    <w:rsid w:val="00DD0B94"/>
    <w:rsid w:val="00DD0C11"/>
    <w:rsid w:val="00DD0C48"/>
    <w:rsid w:val="00DD1C31"/>
    <w:rsid w:val="00DD1EC9"/>
    <w:rsid w:val="00DD2032"/>
    <w:rsid w:val="00DD2194"/>
    <w:rsid w:val="00DD23E3"/>
    <w:rsid w:val="00DD374D"/>
    <w:rsid w:val="00DD3D98"/>
    <w:rsid w:val="00DD3DA6"/>
    <w:rsid w:val="00DD3DFF"/>
    <w:rsid w:val="00DD3F39"/>
    <w:rsid w:val="00DD4015"/>
    <w:rsid w:val="00DD430D"/>
    <w:rsid w:val="00DD4660"/>
    <w:rsid w:val="00DD4A8C"/>
    <w:rsid w:val="00DD4DDC"/>
    <w:rsid w:val="00DD58F6"/>
    <w:rsid w:val="00DD5955"/>
    <w:rsid w:val="00DD5A0B"/>
    <w:rsid w:val="00DD5ADB"/>
    <w:rsid w:val="00DD5D5C"/>
    <w:rsid w:val="00DD682A"/>
    <w:rsid w:val="00DD7AFF"/>
    <w:rsid w:val="00DD7EC1"/>
    <w:rsid w:val="00DE0204"/>
    <w:rsid w:val="00DE093B"/>
    <w:rsid w:val="00DE0CA9"/>
    <w:rsid w:val="00DE0EDD"/>
    <w:rsid w:val="00DE0F4A"/>
    <w:rsid w:val="00DE110A"/>
    <w:rsid w:val="00DE1385"/>
    <w:rsid w:val="00DE1D63"/>
    <w:rsid w:val="00DE1D89"/>
    <w:rsid w:val="00DE24E7"/>
    <w:rsid w:val="00DE278E"/>
    <w:rsid w:val="00DE29F0"/>
    <w:rsid w:val="00DE3219"/>
    <w:rsid w:val="00DE4633"/>
    <w:rsid w:val="00DE4703"/>
    <w:rsid w:val="00DE49C0"/>
    <w:rsid w:val="00DE53A3"/>
    <w:rsid w:val="00DE5666"/>
    <w:rsid w:val="00DE5ECB"/>
    <w:rsid w:val="00DE62B7"/>
    <w:rsid w:val="00DE6382"/>
    <w:rsid w:val="00DE67A1"/>
    <w:rsid w:val="00DE6D59"/>
    <w:rsid w:val="00DE6DDB"/>
    <w:rsid w:val="00DE7E1A"/>
    <w:rsid w:val="00DF07A9"/>
    <w:rsid w:val="00DF0C68"/>
    <w:rsid w:val="00DF0E4A"/>
    <w:rsid w:val="00DF17E9"/>
    <w:rsid w:val="00DF1D0D"/>
    <w:rsid w:val="00DF1E03"/>
    <w:rsid w:val="00DF21D0"/>
    <w:rsid w:val="00DF2C18"/>
    <w:rsid w:val="00DF3508"/>
    <w:rsid w:val="00DF382B"/>
    <w:rsid w:val="00DF3ADF"/>
    <w:rsid w:val="00DF3FC1"/>
    <w:rsid w:val="00DF4F4A"/>
    <w:rsid w:val="00DF4F74"/>
    <w:rsid w:val="00DF6175"/>
    <w:rsid w:val="00DF6D00"/>
    <w:rsid w:val="00E00100"/>
    <w:rsid w:val="00E00249"/>
    <w:rsid w:val="00E00E5D"/>
    <w:rsid w:val="00E0167E"/>
    <w:rsid w:val="00E018F8"/>
    <w:rsid w:val="00E01A54"/>
    <w:rsid w:val="00E01A8D"/>
    <w:rsid w:val="00E02331"/>
    <w:rsid w:val="00E02E50"/>
    <w:rsid w:val="00E0316E"/>
    <w:rsid w:val="00E031C7"/>
    <w:rsid w:val="00E03339"/>
    <w:rsid w:val="00E0369A"/>
    <w:rsid w:val="00E03751"/>
    <w:rsid w:val="00E038E1"/>
    <w:rsid w:val="00E04698"/>
    <w:rsid w:val="00E04D22"/>
    <w:rsid w:val="00E04EBF"/>
    <w:rsid w:val="00E05167"/>
    <w:rsid w:val="00E05B64"/>
    <w:rsid w:val="00E060C4"/>
    <w:rsid w:val="00E0671E"/>
    <w:rsid w:val="00E06ACB"/>
    <w:rsid w:val="00E06ECC"/>
    <w:rsid w:val="00E06F57"/>
    <w:rsid w:val="00E07A39"/>
    <w:rsid w:val="00E07AF8"/>
    <w:rsid w:val="00E10108"/>
    <w:rsid w:val="00E11021"/>
    <w:rsid w:val="00E112FA"/>
    <w:rsid w:val="00E11899"/>
    <w:rsid w:val="00E121BF"/>
    <w:rsid w:val="00E12694"/>
    <w:rsid w:val="00E126AE"/>
    <w:rsid w:val="00E12776"/>
    <w:rsid w:val="00E127EE"/>
    <w:rsid w:val="00E139AE"/>
    <w:rsid w:val="00E13A2B"/>
    <w:rsid w:val="00E13BAF"/>
    <w:rsid w:val="00E13BC4"/>
    <w:rsid w:val="00E14363"/>
    <w:rsid w:val="00E14671"/>
    <w:rsid w:val="00E14700"/>
    <w:rsid w:val="00E147DA"/>
    <w:rsid w:val="00E14F71"/>
    <w:rsid w:val="00E152F2"/>
    <w:rsid w:val="00E15309"/>
    <w:rsid w:val="00E155B2"/>
    <w:rsid w:val="00E15F95"/>
    <w:rsid w:val="00E1607B"/>
    <w:rsid w:val="00E1639F"/>
    <w:rsid w:val="00E17E14"/>
    <w:rsid w:val="00E2009B"/>
    <w:rsid w:val="00E204E7"/>
    <w:rsid w:val="00E20919"/>
    <w:rsid w:val="00E21116"/>
    <w:rsid w:val="00E21A76"/>
    <w:rsid w:val="00E21DA7"/>
    <w:rsid w:val="00E2248C"/>
    <w:rsid w:val="00E22570"/>
    <w:rsid w:val="00E22B64"/>
    <w:rsid w:val="00E22E3E"/>
    <w:rsid w:val="00E23351"/>
    <w:rsid w:val="00E235F2"/>
    <w:rsid w:val="00E239FE"/>
    <w:rsid w:val="00E24120"/>
    <w:rsid w:val="00E2446D"/>
    <w:rsid w:val="00E24A54"/>
    <w:rsid w:val="00E24D08"/>
    <w:rsid w:val="00E25632"/>
    <w:rsid w:val="00E25766"/>
    <w:rsid w:val="00E26ED0"/>
    <w:rsid w:val="00E26FD1"/>
    <w:rsid w:val="00E27903"/>
    <w:rsid w:val="00E305AA"/>
    <w:rsid w:val="00E3082B"/>
    <w:rsid w:val="00E30C60"/>
    <w:rsid w:val="00E313E6"/>
    <w:rsid w:val="00E3150A"/>
    <w:rsid w:val="00E315DC"/>
    <w:rsid w:val="00E322A8"/>
    <w:rsid w:val="00E324D4"/>
    <w:rsid w:val="00E32CE4"/>
    <w:rsid w:val="00E32FE8"/>
    <w:rsid w:val="00E33199"/>
    <w:rsid w:val="00E3344C"/>
    <w:rsid w:val="00E34350"/>
    <w:rsid w:val="00E34568"/>
    <w:rsid w:val="00E35C87"/>
    <w:rsid w:val="00E35D40"/>
    <w:rsid w:val="00E36BF0"/>
    <w:rsid w:val="00E37483"/>
    <w:rsid w:val="00E40232"/>
    <w:rsid w:val="00E404ED"/>
    <w:rsid w:val="00E40DFE"/>
    <w:rsid w:val="00E40ED2"/>
    <w:rsid w:val="00E41378"/>
    <w:rsid w:val="00E4160A"/>
    <w:rsid w:val="00E422BC"/>
    <w:rsid w:val="00E4247E"/>
    <w:rsid w:val="00E42819"/>
    <w:rsid w:val="00E42E74"/>
    <w:rsid w:val="00E435C4"/>
    <w:rsid w:val="00E43B4B"/>
    <w:rsid w:val="00E44244"/>
    <w:rsid w:val="00E44CBA"/>
    <w:rsid w:val="00E45458"/>
    <w:rsid w:val="00E455C7"/>
    <w:rsid w:val="00E458AB"/>
    <w:rsid w:val="00E45A78"/>
    <w:rsid w:val="00E45EDC"/>
    <w:rsid w:val="00E45F73"/>
    <w:rsid w:val="00E461EA"/>
    <w:rsid w:val="00E468B0"/>
    <w:rsid w:val="00E47884"/>
    <w:rsid w:val="00E50567"/>
    <w:rsid w:val="00E505DF"/>
    <w:rsid w:val="00E50EB2"/>
    <w:rsid w:val="00E50EE9"/>
    <w:rsid w:val="00E51E81"/>
    <w:rsid w:val="00E521BB"/>
    <w:rsid w:val="00E525B4"/>
    <w:rsid w:val="00E52627"/>
    <w:rsid w:val="00E52853"/>
    <w:rsid w:val="00E52AEF"/>
    <w:rsid w:val="00E53106"/>
    <w:rsid w:val="00E53298"/>
    <w:rsid w:val="00E53730"/>
    <w:rsid w:val="00E53C0D"/>
    <w:rsid w:val="00E54E0F"/>
    <w:rsid w:val="00E54F7B"/>
    <w:rsid w:val="00E5564B"/>
    <w:rsid w:val="00E556E5"/>
    <w:rsid w:val="00E55B29"/>
    <w:rsid w:val="00E55C3D"/>
    <w:rsid w:val="00E55DE6"/>
    <w:rsid w:val="00E569BD"/>
    <w:rsid w:val="00E56B88"/>
    <w:rsid w:val="00E5705D"/>
    <w:rsid w:val="00E576CE"/>
    <w:rsid w:val="00E578CA"/>
    <w:rsid w:val="00E6063B"/>
    <w:rsid w:val="00E61757"/>
    <w:rsid w:val="00E61995"/>
    <w:rsid w:val="00E620D1"/>
    <w:rsid w:val="00E6211B"/>
    <w:rsid w:val="00E6282D"/>
    <w:rsid w:val="00E634C4"/>
    <w:rsid w:val="00E63838"/>
    <w:rsid w:val="00E63951"/>
    <w:rsid w:val="00E639EF"/>
    <w:rsid w:val="00E651D1"/>
    <w:rsid w:val="00E65310"/>
    <w:rsid w:val="00E65BCE"/>
    <w:rsid w:val="00E663CC"/>
    <w:rsid w:val="00E669F7"/>
    <w:rsid w:val="00E67042"/>
    <w:rsid w:val="00E67213"/>
    <w:rsid w:val="00E674DE"/>
    <w:rsid w:val="00E67DE7"/>
    <w:rsid w:val="00E67E4A"/>
    <w:rsid w:val="00E67EB7"/>
    <w:rsid w:val="00E707D1"/>
    <w:rsid w:val="00E70C63"/>
    <w:rsid w:val="00E70E7D"/>
    <w:rsid w:val="00E70EA2"/>
    <w:rsid w:val="00E713DB"/>
    <w:rsid w:val="00E72052"/>
    <w:rsid w:val="00E72357"/>
    <w:rsid w:val="00E7235D"/>
    <w:rsid w:val="00E723CC"/>
    <w:rsid w:val="00E72D6C"/>
    <w:rsid w:val="00E72E1A"/>
    <w:rsid w:val="00E73211"/>
    <w:rsid w:val="00E73BE9"/>
    <w:rsid w:val="00E740CE"/>
    <w:rsid w:val="00E7432C"/>
    <w:rsid w:val="00E74CD3"/>
    <w:rsid w:val="00E74D07"/>
    <w:rsid w:val="00E74DF6"/>
    <w:rsid w:val="00E74E2B"/>
    <w:rsid w:val="00E750BD"/>
    <w:rsid w:val="00E7572B"/>
    <w:rsid w:val="00E75FBE"/>
    <w:rsid w:val="00E7608D"/>
    <w:rsid w:val="00E765E5"/>
    <w:rsid w:val="00E76870"/>
    <w:rsid w:val="00E7697F"/>
    <w:rsid w:val="00E76A27"/>
    <w:rsid w:val="00E76F7D"/>
    <w:rsid w:val="00E7742F"/>
    <w:rsid w:val="00E77F8C"/>
    <w:rsid w:val="00E80DC1"/>
    <w:rsid w:val="00E81431"/>
    <w:rsid w:val="00E815CF"/>
    <w:rsid w:val="00E82452"/>
    <w:rsid w:val="00E82774"/>
    <w:rsid w:val="00E82AB8"/>
    <w:rsid w:val="00E82DBD"/>
    <w:rsid w:val="00E82EFB"/>
    <w:rsid w:val="00E83A47"/>
    <w:rsid w:val="00E83C37"/>
    <w:rsid w:val="00E840F7"/>
    <w:rsid w:val="00E842C2"/>
    <w:rsid w:val="00E8479F"/>
    <w:rsid w:val="00E84836"/>
    <w:rsid w:val="00E848DB"/>
    <w:rsid w:val="00E859D0"/>
    <w:rsid w:val="00E85CB7"/>
    <w:rsid w:val="00E868AB"/>
    <w:rsid w:val="00E87BF5"/>
    <w:rsid w:val="00E87EB9"/>
    <w:rsid w:val="00E902C9"/>
    <w:rsid w:val="00E90332"/>
    <w:rsid w:val="00E9045B"/>
    <w:rsid w:val="00E90570"/>
    <w:rsid w:val="00E90A1E"/>
    <w:rsid w:val="00E90B45"/>
    <w:rsid w:val="00E9199C"/>
    <w:rsid w:val="00E91C24"/>
    <w:rsid w:val="00E91CE4"/>
    <w:rsid w:val="00E91DCC"/>
    <w:rsid w:val="00E91FEA"/>
    <w:rsid w:val="00E92052"/>
    <w:rsid w:val="00E921D7"/>
    <w:rsid w:val="00E92331"/>
    <w:rsid w:val="00E9233E"/>
    <w:rsid w:val="00E92644"/>
    <w:rsid w:val="00E929F9"/>
    <w:rsid w:val="00E92C23"/>
    <w:rsid w:val="00E93A07"/>
    <w:rsid w:val="00E94114"/>
    <w:rsid w:val="00E94524"/>
    <w:rsid w:val="00E94B5C"/>
    <w:rsid w:val="00E9524D"/>
    <w:rsid w:val="00E95416"/>
    <w:rsid w:val="00E959C1"/>
    <w:rsid w:val="00E96704"/>
    <w:rsid w:val="00E967D9"/>
    <w:rsid w:val="00E971A0"/>
    <w:rsid w:val="00E97336"/>
    <w:rsid w:val="00E97B40"/>
    <w:rsid w:val="00E97C80"/>
    <w:rsid w:val="00EA00A8"/>
    <w:rsid w:val="00EA084A"/>
    <w:rsid w:val="00EA0996"/>
    <w:rsid w:val="00EA0E61"/>
    <w:rsid w:val="00EA1566"/>
    <w:rsid w:val="00EA1AAF"/>
    <w:rsid w:val="00EA297C"/>
    <w:rsid w:val="00EA3DD3"/>
    <w:rsid w:val="00EA3DEE"/>
    <w:rsid w:val="00EA434E"/>
    <w:rsid w:val="00EA5278"/>
    <w:rsid w:val="00EA6486"/>
    <w:rsid w:val="00EA67A4"/>
    <w:rsid w:val="00EA77C6"/>
    <w:rsid w:val="00EA7D62"/>
    <w:rsid w:val="00EB058A"/>
    <w:rsid w:val="00EB0A2C"/>
    <w:rsid w:val="00EB11B2"/>
    <w:rsid w:val="00EB1B2E"/>
    <w:rsid w:val="00EB23D7"/>
    <w:rsid w:val="00EB2477"/>
    <w:rsid w:val="00EB338D"/>
    <w:rsid w:val="00EB3508"/>
    <w:rsid w:val="00EB375D"/>
    <w:rsid w:val="00EB4587"/>
    <w:rsid w:val="00EB5013"/>
    <w:rsid w:val="00EB57FA"/>
    <w:rsid w:val="00EB58AB"/>
    <w:rsid w:val="00EB5A91"/>
    <w:rsid w:val="00EB5CCA"/>
    <w:rsid w:val="00EB5D9F"/>
    <w:rsid w:val="00EB634D"/>
    <w:rsid w:val="00EB7497"/>
    <w:rsid w:val="00EB74F4"/>
    <w:rsid w:val="00EB7558"/>
    <w:rsid w:val="00EB761C"/>
    <w:rsid w:val="00EC0135"/>
    <w:rsid w:val="00EC0294"/>
    <w:rsid w:val="00EC059B"/>
    <w:rsid w:val="00EC0717"/>
    <w:rsid w:val="00EC0731"/>
    <w:rsid w:val="00EC087B"/>
    <w:rsid w:val="00EC0E56"/>
    <w:rsid w:val="00EC0E86"/>
    <w:rsid w:val="00EC15EF"/>
    <w:rsid w:val="00EC166B"/>
    <w:rsid w:val="00EC24D5"/>
    <w:rsid w:val="00EC2E80"/>
    <w:rsid w:val="00EC2EC1"/>
    <w:rsid w:val="00EC32FD"/>
    <w:rsid w:val="00EC354D"/>
    <w:rsid w:val="00EC432F"/>
    <w:rsid w:val="00EC4649"/>
    <w:rsid w:val="00EC48C0"/>
    <w:rsid w:val="00EC57B9"/>
    <w:rsid w:val="00EC5A2A"/>
    <w:rsid w:val="00EC5B02"/>
    <w:rsid w:val="00EC6751"/>
    <w:rsid w:val="00EC6F39"/>
    <w:rsid w:val="00EC72BB"/>
    <w:rsid w:val="00EC72C1"/>
    <w:rsid w:val="00EC7A75"/>
    <w:rsid w:val="00EC7AFC"/>
    <w:rsid w:val="00EC7C4B"/>
    <w:rsid w:val="00EC7D5A"/>
    <w:rsid w:val="00EC7DA1"/>
    <w:rsid w:val="00ED0334"/>
    <w:rsid w:val="00ED0593"/>
    <w:rsid w:val="00ED07AF"/>
    <w:rsid w:val="00ED0D22"/>
    <w:rsid w:val="00ED1561"/>
    <w:rsid w:val="00ED185C"/>
    <w:rsid w:val="00ED18C9"/>
    <w:rsid w:val="00ED2103"/>
    <w:rsid w:val="00ED25C6"/>
    <w:rsid w:val="00ED2624"/>
    <w:rsid w:val="00ED27CE"/>
    <w:rsid w:val="00ED2E0C"/>
    <w:rsid w:val="00ED2F37"/>
    <w:rsid w:val="00ED3637"/>
    <w:rsid w:val="00ED3645"/>
    <w:rsid w:val="00ED389F"/>
    <w:rsid w:val="00ED3CBD"/>
    <w:rsid w:val="00ED4465"/>
    <w:rsid w:val="00ED4A6B"/>
    <w:rsid w:val="00ED4F03"/>
    <w:rsid w:val="00ED4F18"/>
    <w:rsid w:val="00ED56F6"/>
    <w:rsid w:val="00ED5909"/>
    <w:rsid w:val="00ED62B7"/>
    <w:rsid w:val="00ED64FB"/>
    <w:rsid w:val="00ED6653"/>
    <w:rsid w:val="00ED698F"/>
    <w:rsid w:val="00ED75AB"/>
    <w:rsid w:val="00ED7725"/>
    <w:rsid w:val="00ED7D5C"/>
    <w:rsid w:val="00EE0835"/>
    <w:rsid w:val="00EE106B"/>
    <w:rsid w:val="00EE14C4"/>
    <w:rsid w:val="00EE15E8"/>
    <w:rsid w:val="00EE1C22"/>
    <w:rsid w:val="00EE2A2E"/>
    <w:rsid w:val="00EE2B90"/>
    <w:rsid w:val="00EE3440"/>
    <w:rsid w:val="00EE3619"/>
    <w:rsid w:val="00EE3B3E"/>
    <w:rsid w:val="00EE3CDB"/>
    <w:rsid w:val="00EE4100"/>
    <w:rsid w:val="00EE413E"/>
    <w:rsid w:val="00EE42A7"/>
    <w:rsid w:val="00EE42B0"/>
    <w:rsid w:val="00EE442F"/>
    <w:rsid w:val="00EE5123"/>
    <w:rsid w:val="00EE5B89"/>
    <w:rsid w:val="00EE6695"/>
    <w:rsid w:val="00EE6772"/>
    <w:rsid w:val="00EE680A"/>
    <w:rsid w:val="00EE6D57"/>
    <w:rsid w:val="00EE7857"/>
    <w:rsid w:val="00EE7916"/>
    <w:rsid w:val="00EE7BF8"/>
    <w:rsid w:val="00EE7F56"/>
    <w:rsid w:val="00EF00BB"/>
    <w:rsid w:val="00EF0947"/>
    <w:rsid w:val="00EF0D9A"/>
    <w:rsid w:val="00EF1D13"/>
    <w:rsid w:val="00EF224F"/>
    <w:rsid w:val="00EF2402"/>
    <w:rsid w:val="00EF274E"/>
    <w:rsid w:val="00EF2BC9"/>
    <w:rsid w:val="00EF2FCC"/>
    <w:rsid w:val="00EF34B8"/>
    <w:rsid w:val="00EF371E"/>
    <w:rsid w:val="00EF489F"/>
    <w:rsid w:val="00EF4A4E"/>
    <w:rsid w:val="00EF4BAC"/>
    <w:rsid w:val="00EF5298"/>
    <w:rsid w:val="00EF56C9"/>
    <w:rsid w:val="00EF5F87"/>
    <w:rsid w:val="00EF6064"/>
    <w:rsid w:val="00EF6336"/>
    <w:rsid w:val="00EF6371"/>
    <w:rsid w:val="00EF6A60"/>
    <w:rsid w:val="00EF757D"/>
    <w:rsid w:val="00EF7835"/>
    <w:rsid w:val="00F00620"/>
    <w:rsid w:val="00F00AF0"/>
    <w:rsid w:val="00F017BF"/>
    <w:rsid w:val="00F0192F"/>
    <w:rsid w:val="00F02E7D"/>
    <w:rsid w:val="00F02FF3"/>
    <w:rsid w:val="00F03326"/>
    <w:rsid w:val="00F040FB"/>
    <w:rsid w:val="00F04757"/>
    <w:rsid w:val="00F04F0F"/>
    <w:rsid w:val="00F04F5C"/>
    <w:rsid w:val="00F04F9F"/>
    <w:rsid w:val="00F0544D"/>
    <w:rsid w:val="00F05882"/>
    <w:rsid w:val="00F05A5A"/>
    <w:rsid w:val="00F05FDA"/>
    <w:rsid w:val="00F063AB"/>
    <w:rsid w:val="00F0657B"/>
    <w:rsid w:val="00F065CA"/>
    <w:rsid w:val="00F06630"/>
    <w:rsid w:val="00F0694E"/>
    <w:rsid w:val="00F06E42"/>
    <w:rsid w:val="00F1022D"/>
    <w:rsid w:val="00F103E1"/>
    <w:rsid w:val="00F10656"/>
    <w:rsid w:val="00F106F6"/>
    <w:rsid w:val="00F1079C"/>
    <w:rsid w:val="00F11171"/>
    <w:rsid w:val="00F1127E"/>
    <w:rsid w:val="00F1164C"/>
    <w:rsid w:val="00F1275A"/>
    <w:rsid w:val="00F12C52"/>
    <w:rsid w:val="00F12EF5"/>
    <w:rsid w:val="00F13B1B"/>
    <w:rsid w:val="00F154B0"/>
    <w:rsid w:val="00F15653"/>
    <w:rsid w:val="00F15975"/>
    <w:rsid w:val="00F15C1E"/>
    <w:rsid w:val="00F16B49"/>
    <w:rsid w:val="00F175D3"/>
    <w:rsid w:val="00F2080C"/>
    <w:rsid w:val="00F2128C"/>
    <w:rsid w:val="00F213D2"/>
    <w:rsid w:val="00F21687"/>
    <w:rsid w:val="00F217B8"/>
    <w:rsid w:val="00F21BA2"/>
    <w:rsid w:val="00F22166"/>
    <w:rsid w:val="00F2317D"/>
    <w:rsid w:val="00F231D8"/>
    <w:rsid w:val="00F23285"/>
    <w:rsid w:val="00F23491"/>
    <w:rsid w:val="00F2362F"/>
    <w:rsid w:val="00F245B6"/>
    <w:rsid w:val="00F25546"/>
    <w:rsid w:val="00F257AE"/>
    <w:rsid w:val="00F258E9"/>
    <w:rsid w:val="00F25A8B"/>
    <w:rsid w:val="00F25D00"/>
    <w:rsid w:val="00F26438"/>
    <w:rsid w:val="00F264AD"/>
    <w:rsid w:val="00F27D17"/>
    <w:rsid w:val="00F27FAD"/>
    <w:rsid w:val="00F30150"/>
    <w:rsid w:val="00F3084D"/>
    <w:rsid w:val="00F30C07"/>
    <w:rsid w:val="00F30D4E"/>
    <w:rsid w:val="00F31D65"/>
    <w:rsid w:val="00F31E2E"/>
    <w:rsid w:val="00F32063"/>
    <w:rsid w:val="00F323A1"/>
    <w:rsid w:val="00F3412C"/>
    <w:rsid w:val="00F34224"/>
    <w:rsid w:val="00F3444F"/>
    <w:rsid w:val="00F344DD"/>
    <w:rsid w:val="00F34B8B"/>
    <w:rsid w:val="00F34CFA"/>
    <w:rsid w:val="00F35138"/>
    <w:rsid w:val="00F35454"/>
    <w:rsid w:val="00F35BAA"/>
    <w:rsid w:val="00F360B7"/>
    <w:rsid w:val="00F3639C"/>
    <w:rsid w:val="00F369DC"/>
    <w:rsid w:val="00F36D9D"/>
    <w:rsid w:val="00F36F89"/>
    <w:rsid w:val="00F37136"/>
    <w:rsid w:val="00F375D7"/>
    <w:rsid w:val="00F37609"/>
    <w:rsid w:val="00F377CB"/>
    <w:rsid w:val="00F378BC"/>
    <w:rsid w:val="00F37EC3"/>
    <w:rsid w:val="00F4007E"/>
    <w:rsid w:val="00F40332"/>
    <w:rsid w:val="00F40884"/>
    <w:rsid w:val="00F40D99"/>
    <w:rsid w:val="00F417E2"/>
    <w:rsid w:val="00F418C5"/>
    <w:rsid w:val="00F419F4"/>
    <w:rsid w:val="00F4207B"/>
    <w:rsid w:val="00F42D4B"/>
    <w:rsid w:val="00F42E3F"/>
    <w:rsid w:val="00F434C8"/>
    <w:rsid w:val="00F438C4"/>
    <w:rsid w:val="00F441DF"/>
    <w:rsid w:val="00F44DB7"/>
    <w:rsid w:val="00F44DF3"/>
    <w:rsid w:val="00F44EA0"/>
    <w:rsid w:val="00F44FB2"/>
    <w:rsid w:val="00F45490"/>
    <w:rsid w:val="00F45D9A"/>
    <w:rsid w:val="00F4619B"/>
    <w:rsid w:val="00F46215"/>
    <w:rsid w:val="00F464FF"/>
    <w:rsid w:val="00F46E2D"/>
    <w:rsid w:val="00F475BD"/>
    <w:rsid w:val="00F47EC7"/>
    <w:rsid w:val="00F47F8F"/>
    <w:rsid w:val="00F50E43"/>
    <w:rsid w:val="00F50F88"/>
    <w:rsid w:val="00F51F23"/>
    <w:rsid w:val="00F51F40"/>
    <w:rsid w:val="00F5211B"/>
    <w:rsid w:val="00F52DA4"/>
    <w:rsid w:val="00F53E17"/>
    <w:rsid w:val="00F55419"/>
    <w:rsid w:val="00F556C2"/>
    <w:rsid w:val="00F55D94"/>
    <w:rsid w:val="00F55F00"/>
    <w:rsid w:val="00F5617B"/>
    <w:rsid w:val="00F566F0"/>
    <w:rsid w:val="00F56C24"/>
    <w:rsid w:val="00F57F1F"/>
    <w:rsid w:val="00F60674"/>
    <w:rsid w:val="00F60C06"/>
    <w:rsid w:val="00F60EF1"/>
    <w:rsid w:val="00F61BE7"/>
    <w:rsid w:val="00F61FB7"/>
    <w:rsid w:val="00F62223"/>
    <w:rsid w:val="00F62C11"/>
    <w:rsid w:val="00F62E80"/>
    <w:rsid w:val="00F62FF3"/>
    <w:rsid w:val="00F63602"/>
    <w:rsid w:val="00F63A23"/>
    <w:rsid w:val="00F63A98"/>
    <w:rsid w:val="00F63F6B"/>
    <w:rsid w:val="00F643EB"/>
    <w:rsid w:val="00F6447A"/>
    <w:rsid w:val="00F64544"/>
    <w:rsid w:val="00F65AE6"/>
    <w:rsid w:val="00F65DBA"/>
    <w:rsid w:val="00F65ECE"/>
    <w:rsid w:val="00F6652D"/>
    <w:rsid w:val="00F66717"/>
    <w:rsid w:val="00F67519"/>
    <w:rsid w:val="00F67588"/>
    <w:rsid w:val="00F701F3"/>
    <w:rsid w:val="00F7046F"/>
    <w:rsid w:val="00F70478"/>
    <w:rsid w:val="00F70670"/>
    <w:rsid w:val="00F7072C"/>
    <w:rsid w:val="00F708A9"/>
    <w:rsid w:val="00F70BC0"/>
    <w:rsid w:val="00F7172A"/>
    <w:rsid w:val="00F71BCF"/>
    <w:rsid w:val="00F723D6"/>
    <w:rsid w:val="00F724E9"/>
    <w:rsid w:val="00F72742"/>
    <w:rsid w:val="00F72ADF"/>
    <w:rsid w:val="00F72FEF"/>
    <w:rsid w:val="00F73092"/>
    <w:rsid w:val="00F73143"/>
    <w:rsid w:val="00F731E5"/>
    <w:rsid w:val="00F737C5"/>
    <w:rsid w:val="00F75444"/>
    <w:rsid w:val="00F759BB"/>
    <w:rsid w:val="00F762F4"/>
    <w:rsid w:val="00F76329"/>
    <w:rsid w:val="00F76390"/>
    <w:rsid w:val="00F76617"/>
    <w:rsid w:val="00F76795"/>
    <w:rsid w:val="00F7694B"/>
    <w:rsid w:val="00F769A8"/>
    <w:rsid w:val="00F774DF"/>
    <w:rsid w:val="00F77858"/>
    <w:rsid w:val="00F80174"/>
    <w:rsid w:val="00F80475"/>
    <w:rsid w:val="00F80775"/>
    <w:rsid w:val="00F80D43"/>
    <w:rsid w:val="00F8178F"/>
    <w:rsid w:val="00F81E34"/>
    <w:rsid w:val="00F8224F"/>
    <w:rsid w:val="00F822BD"/>
    <w:rsid w:val="00F82EE2"/>
    <w:rsid w:val="00F831B0"/>
    <w:rsid w:val="00F8345B"/>
    <w:rsid w:val="00F83845"/>
    <w:rsid w:val="00F83949"/>
    <w:rsid w:val="00F83BAD"/>
    <w:rsid w:val="00F83D72"/>
    <w:rsid w:val="00F83E5F"/>
    <w:rsid w:val="00F8495A"/>
    <w:rsid w:val="00F8562D"/>
    <w:rsid w:val="00F85932"/>
    <w:rsid w:val="00F859F7"/>
    <w:rsid w:val="00F85BC0"/>
    <w:rsid w:val="00F8608A"/>
    <w:rsid w:val="00F86D2C"/>
    <w:rsid w:val="00F8723B"/>
    <w:rsid w:val="00F872B1"/>
    <w:rsid w:val="00F87F1D"/>
    <w:rsid w:val="00F87FE5"/>
    <w:rsid w:val="00F90894"/>
    <w:rsid w:val="00F90C35"/>
    <w:rsid w:val="00F91B1E"/>
    <w:rsid w:val="00F91D7D"/>
    <w:rsid w:val="00F91E8F"/>
    <w:rsid w:val="00F92DFD"/>
    <w:rsid w:val="00F93147"/>
    <w:rsid w:val="00F93744"/>
    <w:rsid w:val="00F9381B"/>
    <w:rsid w:val="00F93B24"/>
    <w:rsid w:val="00F93BA6"/>
    <w:rsid w:val="00F941CB"/>
    <w:rsid w:val="00F94448"/>
    <w:rsid w:val="00F94853"/>
    <w:rsid w:val="00F95388"/>
    <w:rsid w:val="00F95863"/>
    <w:rsid w:val="00F95D4A"/>
    <w:rsid w:val="00F95FB8"/>
    <w:rsid w:val="00F960AB"/>
    <w:rsid w:val="00F9638D"/>
    <w:rsid w:val="00F96938"/>
    <w:rsid w:val="00F96FED"/>
    <w:rsid w:val="00F9706E"/>
    <w:rsid w:val="00F97725"/>
    <w:rsid w:val="00F977C0"/>
    <w:rsid w:val="00F979F9"/>
    <w:rsid w:val="00F97F1D"/>
    <w:rsid w:val="00FA01FC"/>
    <w:rsid w:val="00FA0629"/>
    <w:rsid w:val="00FA0D4C"/>
    <w:rsid w:val="00FA1064"/>
    <w:rsid w:val="00FA1423"/>
    <w:rsid w:val="00FA16BB"/>
    <w:rsid w:val="00FA1843"/>
    <w:rsid w:val="00FA1A79"/>
    <w:rsid w:val="00FA25D2"/>
    <w:rsid w:val="00FA281A"/>
    <w:rsid w:val="00FA2A1D"/>
    <w:rsid w:val="00FA2C63"/>
    <w:rsid w:val="00FA3746"/>
    <w:rsid w:val="00FA3DC7"/>
    <w:rsid w:val="00FA40A7"/>
    <w:rsid w:val="00FA4365"/>
    <w:rsid w:val="00FA4554"/>
    <w:rsid w:val="00FA45A9"/>
    <w:rsid w:val="00FA47C4"/>
    <w:rsid w:val="00FA58E6"/>
    <w:rsid w:val="00FA5ADF"/>
    <w:rsid w:val="00FA5FCA"/>
    <w:rsid w:val="00FA61B0"/>
    <w:rsid w:val="00FA647E"/>
    <w:rsid w:val="00FA76E6"/>
    <w:rsid w:val="00FA7F5A"/>
    <w:rsid w:val="00FB0587"/>
    <w:rsid w:val="00FB0619"/>
    <w:rsid w:val="00FB0A6E"/>
    <w:rsid w:val="00FB0D82"/>
    <w:rsid w:val="00FB16C2"/>
    <w:rsid w:val="00FB210D"/>
    <w:rsid w:val="00FB2509"/>
    <w:rsid w:val="00FB2CC0"/>
    <w:rsid w:val="00FB2F1D"/>
    <w:rsid w:val="00FB31E9"/>
    <w:rsid w:val="00FB345A"/>
    <w:rsid w:val="00FB35B4"/>
    <w:rsid w:val="00FB438B"/>
    <w:rsid w:val="00FB501B"/>
    <w:rsid w:val="00FB5217"/>
    <w:rsid w:val="00FB6117"/>
    <w:rsid w:val="00FB6282"/>
    <w:rsid w:val="00FB6691"/>
    <w:rsid w:val="00FB6758"/>
    <w:rsid w:val="00FB6C2A"/>
    <w:rsid w:val="00FC00F7"/>
    <w:rsid w:val="00FC0119"/>
    <w:rsid w:val="00FC0534"/>
    <w:rsid w:val="00FC22B3"/>
    <w:rsid w:val="00FC29EB"/>
    <w:rsid w:val="00FC3B72"/>
    <w:rsid w:val="00FC3D77"/>
    <w:rsid w:val="00FC3DF9"/>
    <w:rsid w:val="00FC3EA7"/>
    <w:rsid w:val="00FC4267"/>
    <w:rsid w:val="00FC4D37"/>
    <w:rsid w:val="00FC4F88"/>
    <w:rsid w:val="00FC59D8"/>
    <w:rsid w:val="00FC5B18"/>
    <w:rsid w:val="00FC697B"/>
    <w:rsid w:val="00FC720A"/>
    <w:rsid w:val="00FC7222"/>
    <w:rsid w:val="00FC7478"/>
    <w:rsid w:val="00FC7610"/>
    <w:rsid w:val="00FC796C"/>
    <w:rsid w:val="00FD1186"/>
    <w:rsid w:val="00FD1749"/>
    <w:rsid w:val="00FD19E5"/>
    <w:rsid w:val="00FD4A0D"/>
    <w:rsid w:val="00FD4B46"/>
    <w:rsid w:val="00FD51B8"/>
    <w:rsid w:val="00FD542D"/>
    <w:rsid w:val="00FD5445"/>
    <w:rsid w:val="00FD5B07"/>
    <w:rsid w:val="00FD5B4C"/>
    <w:rsid w:val="00FD5CF6"/>
    <w:rsid w:val="00FD6388"/>
    <w:rsid w:val="00FD7044"/>
    <w:rsid w:val="00FD741E"/>
    <w:rsid w:val="00FD74B1"/>
    <w:rsid w:val="00FD76DF"/>
    <w:rsid w:val="00FE0CFD"/>
    <w:rsid w:val="00FE0FFF"/>
    <w:rsid w:val="00FE11CA"/>
    <w:rsid w:val="00FE139B"/>
    <w:rsid w:val="00FE1861"/>
    <w:rsid w:val="00FE2388"/>
    <w:rsid w:val="00FE2B42"/>
    <w:rsid w:val="00FE2E27"/>
    <w:rsid w:val="00FE2F81"/>
    <w:rsid w:val="00FE3AA2"/>
    <w:rsid w:val="00FE4AF2"/>
    <w:rsid w:val="00FE4B41"/>
    <w:rsid w:val="00FE4BAF"/>
    <w:rsid w:val="00FE4D7D"/>
    <w:rsid w:val="00FE5523"/>
    <w:rsid w:val="00FE6548"/>
    <w:rsid w:val="00FE6603"/>
    <w:rsid w:val="00FE67E1"/>
    <w:rsid w:val="00FE6AA7"/>
    <w:rsid w:val="00FE6CF5"/>
    <w:rsid w:val="00FE6F7B"/>
    <w:rsid w:val="00FE72E2"/>
    <w:rsid w:val="00FE72F0"/>
    <w:rsid w:val="00FE75C4"/>
    <w:rsid w:val="00FE787D"/>
    <w:rsid w:val="00FE79AB"/>
    <w:rsid w:val="00FE7AEF"/>
    <w:rsid w:val="00FE7E43"/>
    <w:rsid w:val="00FF0519"/>
    <w:rsid w:val="00FF08C9"/>
    <w:rsid w:val="00FF0F20"/>
    <w:rsid w:val="00FF17A1"/>
    <w:rsid w:val="00FF29EE"/>
    <w:rsid w:val="00FF2BD0"/>
    <w:rsid w:val="00FF3501"/>
    <w:rsid w:val="00FF36FE"/>
    <w:rsid w:val="00FF419B"/>
    <w:rsid w:val="00FF4750"/>
    <w:rsid w:val="00FF475E"/>
    <w:rsid w:val="00FF4A7C"/>
    <w:rsid w:val="00FF4C59"/>
    <w:rsid w:val="00FF4D1E"/>
    <w:rsid w:val="00FF5290"/>
    <w:rsid w:val="00FF52CE"/>
    <w:rsid w:val="00FF5326"/>
    <w:rsid w:val="00FF538D"/>
    <w:rsid w:val="00FF5487"/>
    <w:rsid w:val="00FF56A8"/>
    <w:rsid w:val="00FF59B9"/>
    <w:rsid w:val="00FF6532"/>
    <w:rsid w:val="00FF67B8"/>
    <w:rsid w:val="00FF7794"/>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f" fillcolor="white" stroke="f">
      <v:fill color="white" on="f"/>
      <v:stroke on="f"/>
      <o:colormru v:ext="edit" colors="#f8f8f8,#e7e6e6,#ff6,#f2f2f2,#deeaf6,#ff9"/>
    </o:shapedefaults>
    <o:shapelayout v:ext="edit">
      <o:idmap v:ext="edit" data="2"/>
    </o:shapelayout>
  </w:shapeDefaults>
  <w:decimalSymbol w:val="."/>
  <w:listSeparator w:val=","/>
  <w14:docId w14:val="24CC2E56"/>
  <w15:chartTrackingRefBased/>
  <w15:docId w15:val="{BC3B36CB-D3A2-4776-A502-64EC8D7E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D016A5"/>
    <w:pPr>
      <w:outlineLvl w:val="0"/>
    </w:pPr>
    <w:rPr>
      <w:sz w:val="40"/>
      <w:szCs w:val="40"/>
    </w:rPr>
  </w:style>
  <w:style w:type="paragraph" w:styleId="Heading2">
    <w:name w:val="heading 2"/>
    <w:basedOn w:val="Heading3"/>
    <w:next w:val="Normal"/>
    <w:link w:val="Heading2Char"/>
    <w:uiPriority w:val="9"/>
    <w:unhideWhenUsed/>
    <w:qFormat/>
    <w:rsid w:val="001E02B0"/>
    <w:pPr>
      <w:outlineLvl w:val="1"/>
    </w:pPr>
    <w:rPr>
      <w:sz w:val="36"/>
      <w:szCs w:val="36"/>
    </w:rPr>
  </w:style>
  <w:style w:type="paragraph" w:styleId="Heading3">
    <w:name w:val="heading 3"/>
    <w:basedOn w:val="Normal"/>
    <w:next w:val="Normal"/>
    <w:link w:val="Heading3Char"/>
    <w:uiPriority w:val="9"/>
    <w:unhideWhenUsed/>
    <w:qFormat/>
    <w:rsid w:val="00BE2132"/>
    <w:pPr>
      <w:spacing w:before="60" w:after="60" w:line="360" w:lineRule="exact"/>
      <w:ind w:left="86" w:right="43"/>
      <w:jc w:val="center"/>
      <w:outlineLvl w:val="2"/>
    </w:pPr>
    <w:rPr>
      <w:rFonts w:ascii="Aptos Narrow" w:hAnsi="Aptos Narrow"/>
      <w:b/>
      <w:bCs/>
      <w:color w:val="000000" w:themeColor="text1"/>
      <w:sz w:val="32"/>
      <w:szCs w:val="32"/>
    </w:rPr>
  </w:style>
  <w:style w:type="paragraph" w:styleId="Heading4">
    <w:name w:val="heading 4"/>
    <w:basedOn w:val="Heading3"/>
    <w:next w:val="Normal"/>
    <w:link w:val="Heading4Char"/>
    <w:uiPriority w:val="9"/>
    <w:unhideWhenUsed/>
    <w:qFormat/>
    <w:rsid w:val="00AB0E71"/>
    <w:pPr>
      <w:outlineLvl w:val="3"/>
    </w:pPr>
    <w:rPr>
      <w:sz w:val="28"/>
      <w:szCs w:val="28"/>
    </w:rPr>
  </w:style>
  <w:style w:type="paragraph" w:styleId="Heading5">
    <w:name w:val="heading 5"/>
    <w:basedOn w:val="Normal"/>
    <w:next w:val="Normal"/>
    <w:link w:val="Heading5Char"/>
    <w:uiPriority w:val="9"/>
    <w:unhideWhenUsed/>
    <w:qFormat/>
    <w:rsid w:val="00A717DD"/>
    <w:pPr>
      <w:widowControl w:val="0"/>
      <w:spacing w:before="240" w:line="360" w:lineRule="exact"/>
      <w:ind w:left="86" w:right="101"/>
      <w:jc w:val="center"/>
      <w:outlineLvl w:val="4"/>
    </w:pPr>
    <w:rPr>
      <w:rFonts w:ascii="Segoe Print" w:hAnsi="Segoe Print"/>
      <w:b/>
      <w:bCs/>
      <w:color w:val="365F91" w:themeColor="accent1" w:themeShade="BF"/>
      <w:sz w:val="28"/>
      <w:szCs w:val="28"/>
      <w:lang w:val="en-CA"/>
    </w:rPr>
  </w:style>
  <w:style w:type="paragraph" w:styleId="Heading6">
    <w:name w:val="heading 6"/>
    <w:basedOn w:val="Heading2"/>
    <w:next w:val="Normal"/>
    <w:link w:val="Heading6Char"/>
    <w:uiPriority w:val="9"/>
    <w:unhideWhenUsed/>
    <w:qFormat/>
    <w:rsid w:val="00DF17E9"/>
    <w:pPr>
      <w:pBdr>
        <w:bottom w:val="single" w:sz="4" w:space="5" w:color="A6A6A6"/>
      </w:pBdr>
      <w:jc w:val="left"/>
      <w:outlineLvl w:val="5"/>
    </w:pPr>
    <w:rPr>
      <w:b w:val="0"/>
      <w:color w:val="7F7F7F"/>
      <w:sz w:val="20"/>
      <w:szCs w:val="20"/>
    </w:rPr>
  </w:style>
  <w:style w:type="paragraph" w:styleId="Heading7">
    <w:name w:val="heading 7"/>
    <w:basedOn w:val="Normal"/>
    <w:next w:val="Normal"/>
    <w:link w:val="Heading7Char"/>
    <w:uiPriority w:val="9"/>
    <w:unhideWhenUsed/>
    <w:qFormat/>
    <w:rsid w:val="007A6C3E"/>
    <w:pPr>
      <w:keepNext/>
      <w:keepLines/>
      <w:spacing w:before="40" w:after="0"/>
      <w:outlineLvl w:val="6"/>
    </w:pPr>
    <w:rPr>
      <w:rFonts w:ascii="Calibri Light" w:eastAsia="Times New Roman" w:hAnsi="Calibri Light"/>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D016A5"/>
    <w:rPr>
      <w:rFonts w:ascii="Roboto Medium" w:hAnsi="Roboto Medium" w:cs="Calibri Light"/>
      <w:b/>
      <w:color w:val="262626"/>
      <w:sz w:val="40"/>
      <w:szCs w:val="40"/>
      <w:lang w:val="en-CA"/>
    </w:rPr>
  </w:style>
  <w:style w:type="character" w:customStyle="1" w:styleId="Heading2Char">
    <w:name w:val="Heading 2 Char"/>
    <w:link w:val="Heading2"/>
    <w:uiPriority w:val="9"/>
    <w:rsid w:val="001E02B0"/>
    <w:rPr>
      <w:rFonts w:ascii="Aptos Narrow" w:hAnsi="Aptos Narrow"/>
      <w:b/>
      <w:bCs/>
      <w:color w:val="000000" w:themeColor="text1"/>
      <w:sz w:val="36"/>
      <w:szCs w:val="36"/>
    </w:rPr>
  </w:style>
  <w:style w:type="character" w:customStyle="1" w:styleId="Heading3Char">
    <w:name w:val="Heading 3 Char"/>
    <w:link w:val="Heading3"/>
    <w:uiPriority w:val="9"/>
    <w:rsid w:val="00BE2132"/>
    <w:rPr>
      <w:rFonts w:ascii="Aptos Narrow" w:hAnsi="Aptos Narrow"/>
      <w:b/>
      <w:bCs/>
      <w:color w:val="000000" w:themeColor="text1"/>
      <w:sz w:val="32"/>
      <w:szCs w:val="32"/>
    </w:rPr>
  </w:style>
  <w:style w:type="paragraph" w:styleId="Title">
    <w:name w:val="Title"/>
    <w:basedOn w:val="Normal"/>
    <w:next w:val="Normal"/>
    <w:link w:val="TitleChar"/>
    <w:uiPriority w:val="10"/>
    <w:qFormat/>
    <w:rsid w:val="00D3474A"/>
    <w:pPr>
      <w:spacing w:after="0"/>
    </w:pPr>
    <w:rPr>
      <w:rFonts w:ascii="Arial Narrow" w:hAnsi="Arial Narrow"/>
      <w:sz w:val="124"/>
      <w:szCs w:val="124"/>
    </w:rPr>
  </w:style>
  <w:style w:type="character" w:customStyle="1" w:styleId="TitleChar">
    <w:name w:val="Title Char"/>
    <w:link w:val="Title"/>
    <w:uiPriority w:val="10"/>
    <w:rsid w:val="00D3474A"/>
    <w:rPr>
      <w:rFonts w:ascii="Arial Narrow" w:hAnsi="Arial Narrow"/>
      <w:sz w:val="124"/>
      <w:szCs w:val="124"/>
    </w:rPr>
  </w:style>
  <w:style w:type="character" w:customStyle="1" w:styleId="Heading4Char">
    <w:name w:val="Heading 4 Char"/>
    <w:link w:val="Heading4"/>
    <w:uiPriority w:val="9"/>
    <w:rsid w:val="00AB0E71"/>
    <w:rPr>
      <w:rFonts w:ascii="Aptos Narrow" w:hAnsi="Aptos Narrow"/>
      <w:b/>
      <w:bCs/>
      <w:color w:val="000000" w:themeColor="text1"/>
      <w:sz w:val="28"/>
      <w:szCs w:val="28"/>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uiPriority w:val="34"/>
    <w:qFormat/>
    <w:rsid w:val="00B82444"/>
    <w:pPr>
      <w:numPr>
        <w:numId w:val="2"/>
      </w:numPr>
      <w:spacing w:after="4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styleId="BalloonText">
    <w:name w:val="Balloon Text"/>
    <w:basedOn w:val="Normal"/>
    <w:link w:val="BalloonTextChar"/>
    <w:uiPriority w:val="99"/>
    <w:semiHidden/>
    <w:unhideWhenUsed/>
    <w:rsid w:val="00532B40"/>
    <w:pPr>
      <w:spacing w:after="0"/>
    </w:pPr>
    <w:rPr>
      <w:rFonts w:ascii="Segoe UI" w:hAnsi="Segoe UI" w:cs="Segoe UI"/>
      <w:sz w:val="18"/>
      <w:szCs w:val="18"/>
    </w:rPr>
  </w:style>
  <w:style w:type="character" w:customStyle="1" w:styleId="BalloonTextChar">
    <w:name w:val="Balloon Text Char"/>
    <w:link w:val="BalloonText"/>
    <w:uiPriority w:val="99"/>
    <w:semiHidden/>
    <w:rsid w:val="00532B40"/>
    <w:rPr>
      <w:rFonts w:ascii="Segoe UI" w:hAnsi="Segoe UI" w:cs="Segoe UI"/>
      <w:sz w:val="18"/>
      <w:szCs w:val="18"/>
    </w:rPr>
  </w:style>
  <w:style w:type="character" w:customStyle="1" w:styleId="tgc">
    <w:name w:val="_tgc"/>
    <w:rsid w:val="008B639A"/>
  </w:style>
  <w:style w:type="character" w:customStyle="1" w:styleId="Heading5Char">
    <w:name w:val="Heading 5 Char"/>
    <w:link w:val="Heading5"/>
    <w:uiPriority w:val="9"/>
    <w:rsid w:val="00A717DD"/>
    <w:rPr>
      <w:rFonts w:ascii="Segoe Print" w:hAnsi="Segoe Print"/>
      <w:b/>
      <w:bCs/>
      <w:color w:val="365F91" w:themeColor="accent1" w:themeShade="BF"/>
      <w:sz w:val="28"/>
      <w:szCs w:val="28"/>
      <w:lang w:val="en-CA"/>
    </w:rPr>
  </w:style>
  <w:style w:type="character" w:customStyle="1" w:styleId="Heading6Char">
    <w:name w:val="Heading 6 Char"/>
    <w:link w:val="Heading6"/>
    <w:uiPriority w:val="9"/>
    <w:rsid w:val="00DF17E9"/>
    <w:rPr>
      <w:rFonts w:ascii="Century Gothic" w:eastAsia="Times New Roman" w:hAnsi="Century Gothic" w:cs="Calibri Light"/>
      <w:color w:val="7F7F7F"/>
      <w:lang w:val="en-CA"/>
    </w:rPr>
  </w:style>
  <w:style w:type="character" w:styleId="FollowedHyperlink">
    <w:name w:val="FollowedHyperlink"/>
    <w:uiPriority w:val="99"/>
    <w:semiHidden/>
    <w:unhideWhenUsed/>
    <w:rsid w:val="00654F56"/>
    <w:rPr>
      <w:color w:val="954F72"/>
      <w:u w:val="single"/>
    </w:rPr>
  </w:style>
  <w:style w:type="character" w:customStyle="1" w:styleId="Heading7Char">
    <w:name w:val="Heading 7 Char"/>
    <w:link w:val="Heading7"/>
    <w:uiPriority w:val="9"/>
    <w:rsid w:val="007A6C3E"/>
    <w:rPr>
      <w:rFonts w:ascii="Calibri Light" w:eastAsia="Times New Roman" w:hAnsi="Calibri Light" w:cs="Times New Roman"/>
      <w:i/>
      <w:iCs/>
      <w:color w:val="243F60"/>
      <w:sz w:val="22"/>
      <w:szCs w:val="22"/>
    </w:rPr>
  </w:style>
  <w:style w:type="character" w:customStyle="1" w:styleId="renderedqtext">
    <w:name w:val="rendered_qtext"/>
    <w:rsid w:val="002C2B52"/>
  </w:style>
  <w:style w:type="character" w:customStyle="1" w:styleId="1jbip">
    <w:name w:val="_1jbip"/>
    <w:basedOn w:val="DefaultParagraphFont"/>
    <w:rsid w:val="00F47F8F"/>
  </w:style>
  <w:style w:type="paragraph" w:styleId="Quote">
    <w:name w:val="Quote"/>
    <w:basedOn w:val="Normal"/>
    <w:next w:val="Normal"/>
    <w:link w:val="QuoteChar"/>
    <w:uiPriority w:val="29"/>
    <w:qFormat/>
    <w:rsid w:val="001541FB"/>
    <w:rPr>
      <w:i/>
      <w:iCs/>
      <w:color w:val="000000"/>
      <w:lang w:val="en-CA"/>
    </w:rPr>
  </w:style>
  <w:style w:type="character" w:customStyle="1" w:styleId="QuoteChar">
    <w:name w:val="Quote Char"/>
    <w:link w:val="Quote"/>
    <w:uiPriority w:val="29"/>
    <w:rsid w:val="001541FB"/>
    <w:rPr>
      <w:i/>
      <w:iCs/>
      <w:color w:val="000000"/>
      <w:sz w:val="22"/>
      <w:szCs w:val="22"/>
      <w:lang w:val="en-CA"/>
    </w:rPr>
  </w:style>
  <w:style w:type="character" w:styleId="SubtleEmphasis">
    <w:name w:val="Subtle Emphasis"/>
    <w:uiPriority w:val="19"/>
    <w:qFormat/>
    <w:rsid w:val="001541FB"/>
    <w:rPr>
      <w:i/>
      <w:iCs/>
      <w:color w:val="808080"/>
    </w:rPr>
  </w:style>
  <w:style w:type="character" w:customStyle="1" w:styleId="e24kjd">
    <w:name w:val="e24kjd"/>
    <w:basedOn w:val="DefaultParagraphFont"/>
    <w:rsid w:val="00E83C37"/>
  </w:style>
  <w:style w:type="character" w:customStyle="1" w:styleId="inlineeditorvalue">
    <w:name w:val="inline_editor_value"/>
    <w:basedOn w:val="DefaultParagraphFont"/>
    <w:rsid w:val="00057E55"/>
  </w:style>
  <w:style w:type="character" w:customStyle="1" w:styleId="Title2">
    <w:name w:val="Title2"/>
    <w:basedOn w:val="DefaultParagraphFont"/>
    <w:rsid w:val="00EE42B0"/>
  </w:style>
  <w:style w:type="character" w:customStyle="1" w:styleId="wprm-recipe-ingredient-amount">
    <w:name w:val="wprm-recipe-ingredient-amount"/>
    <w:rsid w:val="006B1BE3"/>
  </w:style>
  <w:style w:type="character" w:customStyle="1" w:styleId="wprm-recipe-ingredient-name">
    <w:name w:val="wprm-recipe-ingredient-name"/>
    <w:rsid w:val="006B1BE3"/>
  </w:style>
  <w:style w:type="character" w:customStyle="1" w:styleId="wprm-recipe-ingredient-notes">
    <w:name w:val="wprm-recipe-ingredient-notes"/>
    <w:rsid w:val="006B1BE3"/>
  </w:style>
  <w:style w:type="character" w:customStyle="1" w:styleId="wprm-recipe-ingredient-unit">
    <w:name w:val="wprm-recipe-ingredient-unit"/>
    <w:rsid w:val="006B1BE3"/>
  </w:style>
  <w:style w:type="paragraph" w:styleId="IntenseQuote">
    <w:name w:val="Intense Quote"/>
    <w:basedOn w:val="Normal"/>
    <w:next w:val="Normal"/>
    <w:link w:val="IntenseQuoteChar"/>
    <w:uiPriority w:val="30"/>
    <w:qFormat/>
    <w:rsid w:val="00DC46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4669"/>
    <w:rPr>
      <w:i/>
      <w:iCs/>
      <w:color w:val="4F81BD" w:themeColor="accent1"/>
      <w:sz w:val="22"/>
      <w:szCs w:val="22"/>
    </w:rPr>
  </w:style>
  <w:style w:type="paragraph" w:customStyle="1" w:styleId="xmsonormal">
    <w:name w:val="x_msonormal"/>
    <w:basedOn w:val="Normal"/>
    <w:rsid w:val="0021790D"/>
    <w:pPr>
      <w:spacing w:before="100" w:beforeAutospacing="1" w:after="100" w:afterAutospacing="1"/>
    </w:pPr>
    <w:rPr>
      <w:rFonts w:ascii="Times New Roman" w:eastAsia="Times New Roman" w:hAnsi="Times New Roman"/>
      <w:sz w:val="24"/>
      <w:szCs w:val="24"/>
    </w:rPr>
  </w:style>
  <w:style w:type="character" w:customStyle="1" w:styleId="muxgbd">
    <w:name w:val="muxgbd"/>
    <w:basedOn w:val="DefaultParagraphFont"/>
    <w:rsid w:val="002E75CD"/>
  </w:style>
  <w:style w:type="character" w:styleId="UnresolvedMention">
    <w:name w:val="Unresolved Mention"/>
    <w:basedOn w:val="DefaultParagraphFont"/>
    <w:uiPriority w:val="99"/>
    <w:semiHidden/>
    <w:unhideWhenUsed/>
    <w:rsid w:val="00D51F9D"/>
    <w:rPr>
      <w:color w:val="605E5C"/>
      <w:shd w:val="clear" w:color="auto" w:fill="E1DFDD"/>
    </w:rPr>
  </w:style>
  <w:style w:type="paragraph" w:styleId="Subtitle">
    <w:name w:val="Subtitle"/>
    <w:basedOn w:val="Normal"/>
    <w:next w:val="Normal"/>
    <w:link w:val="SubtitleChar"/>
    <w:uiPriority w:val="11"/>
    <w:qFormat/>
    <w:rsid w:val="008D3D9E"/>
    <w:pPr>
      <w:spacing w:after="500"/>
    </w:pPr>
    <w:rPr>
      <w:rFonts w:ascii="Arial" w:eastAsiaTheme="minorEastAsia" w:hAnsi="Arial"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8D3D9E"/>
    <w:rPr>
      <w:rFonts w:ascii="Arial" w:eastAsiaTheme="minorEastAsia" w:hAnsi="Arial" w:cstheme="minorBidi"/>
      <w:caps/>
      <w:color w:val="595959" w:themeColor="text1" w:themeTint="A6"/>
      <w:spacing w:val="1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1004">
      <w:bodyDiv w:val="1"/>
      <w:marLeft w:val="0"/>
      <w:marRight w:val="0"/>
      <w:marTop w:val="0"/>
      <w:marBottom w:val="0"/>
      <w:divBdr>
        <w:top w:val="none" w:sz="0" w:space="0" w:color="auto"/>
        <w:left w:val="none" w:sz="0" w:space="0" w:color="auto"/>
        <w:bottom w:val="none" w:sz="0" w:space="0" w:color="auto"/>
        <w:right w:val="none" w:sz="0" w:space="0" w:color="auto"/>
      </w:divBdr>
    </w:div>
    <w:div w:id="4872218">
      <w:bodyDiv w:val="1"/>
      <w:marLeft w:val="0"/>
      <w:marRight w:val="0"/>
      <w:marTop w:val="0"/>
      <w:marBottom w:val="0"/>
      <w:divBdr>
        <w:top w:val="none" w:sz="0" w:space="0" w:color="auto"/>
        <w:left w:val="none" w:sz="0" w:space="0" w:color="auto"/>
        <w:bottom w:val="none" w:sz="0" w:space="0" w:color="auto"/>
        <w:right w:val="none" w:sz="0" w:space="0" w:color="auto"/>
      </w:divBdr>
    </w:div>
    <w:div w:id="15891261">
      <w:bodyDiv w:val="1"/>
      <w:marLeft w:val="0"/>
      <w:marRight w:val="0"/>
      <w:marTop w:val="0"/>
      <w:marBottom w:val="0"/>
      <w:divBdr>
        <w:top w:val="none" w:sz="0" w:space="0" w:color="auto"/>
        <w:left w:val="none" w:sz="0" w:space="0" w:color="auto"/>
        <w:bottom w:val="none" w:sz="0" w:space="0" w:color="auto"/>
        <w:right w:val="none" w:sz="0" w:space="0" w:color="auto"/>
      </w:divBdr>
    </w:div>
    <w:div w:id="27922287">
      <w:bodyDiv w:val="1"/>
      <w:marLeft w:val="0"/>
      <w:marRight w:val="0"/>
      <w:marTop w:val="0"/>
      <w:marBottom w:val="0"/>
      <w:divBdr>
        <w:top w:val="none" w:sz="0" w:space="0" w:color="auto"/>
        <w:left w:val="none" w:sz="0" w:space="0" w:color="auto"/>
        <w:bottom w:val="none" w:sz="0" w:space="0" w:color="auto"/>
        <w:right w:val="none" w:sz="0" w:space="0" w:color="auto"/>
      </w:divBdr>
    </w:div>
    <w:div w:id="32770582">
      <w:bodyDiv w:val="1"/>
      <w:marLeft w:val="0"/>
      <w:marRight w:val="0"/>
      <w:marTop w:val="0"/>
      <w:marBottom w:val="0"/>
      <w:divBdr>
        <w:top w:val="none" w:sz="0" w:space="0" w:color="auto"/>
        <w:left w:val="none" w:sz="0" w:space="0" w:color="auto"/>
        <w:bottom w:val="none" w:sz="0" w:space="0" w:color="auto"/>
        <w:right w:val="none" w:sz="0" w:space="0" w:color="auto"/>
      </w:divBdr>
    </w:div>
    <w:div w:id="38287611">
      <w:bodyDiv w:val="1"/>
      <w:marLeft w:val="0"/>
      <w:marRight w:val="0"/>
      <w:marTop w:val="0"/>
      <w:marBottom w:val="0"/>
      <w:divBdr>
        <w:top w:val="none" w:sz="0" w:space="0" w:color="auto"/>
        <w:left w:val="none" w:sz="0" w:space="0" w:color="auto"/>
        <w:bottom w:val="none" w:sz="0" w:space="0" w:color="auto"/>
        <w:right w:val="none" w:sz="0" w:space="0" w:color="auto"/>
      </w:divBdr>
    </w:div>
    <w:div w:id="41830570">
      <w:bodyDiv w:val="1"/>
      <w:marLeft w:val="0"/>
      <w:marRight w:val="0"/>
      <w:marTop w:val="0"/>
      <w:marBottom w:val="0"/>
      <w:divBdr>
        <w:top w:val="none" w:sz="0" w:space="0" w:color="auto"/>
        <w:left w:val="none" w:sz="0" w:space="0" w:color="auto"/>
        <w:bottom w:val="none" w:sz="0" w:space="0" w:color="auto"/>
        <w:right w:val="none" w:sz="0" w:space="0" w:color="auto"/>
      </w:divBdr>
    </w:div>
    <w:div w:id="53894761">
      <w:bodyDiv w:val="1"/>
      <w:marLeft w:val="0"/>
      <w:marRight w:val="0"/>
      <w:marTop w:val="0"/>
      <w:marBottom w:val="0"/>
      <w:divBdr>
        <w:top w:val="none" w:sz="0" w:space="0" w:color="auto"/>
        <w:left w:val="none" w:sz="0" w:space="0" w:color="auto"/>
        <w:bottom w:val="none" w:sz="0" w:space="0" w:color="auto"/>
        <w:right w:val="none" w:sz="0" w:space="0" w:color="auto"/>
      </w:divBdr>
    </w:div>
    <w:div w:id="54206217">
      <w:bodyDiv w:val="1"/>
      <w:marLeft w:val="0"/>
      <w:marRight w:val="0"/>
      <w:marTop w:val="0"/>
      <w:marBottom w:val="0"/>
      <w:divBdr>
        <w:top w:val="none" w:sz="0" w:space="0" w:color="auto"/>
        <w:left w:val="none" w:sz="0" w:space="0" w:color="auto"/>
        <w:bottom w:val="none" w:sz="0" w:space="0" w:color="auto"/>
        <w:right w:val="none" w:sz="0" w:space="0" w:color="auto"/>
      </w:divBdr>
    </w:div>
    <w:div w:id="63184556">
      <w:bodyDiv w:val="1"/>
      <w:marLeft w:val="0"/>
      <w:marRight w:val="0"/>
      <w:marTop w:val="0"/>
      <w:marBottom w:val="0"/>
      <w:divBdr>
        <w:top w:val="none" w:sz="0" w:space="0" w:color="auto"/>
        <w:left w:val="none" w:sz="0" w:space="0" w:color="auto"/>
        <w:bottom w:val="none" w:sz="0" w:space="0" w:color="auto"/>
        <w:right w:val="none" w:sz="0" w:space="0" w:color="auto"/>
      </w:divBdr>
    </w:div>
    <w:div w:id="71045765">
      <w:bodyDiv w:val="1"/>
      <w:marLeft w:val="0"/>
      <w:marRight w:val="0"/>
      <w:marTop w:val="0"/>
      <w:marBottom w:val="0"/>
      <w:divBdr>
        <w:top w:val="none" w:sz="0" w:space="0" w:color="auto"/>
        <w:left w:val="none" w:sz="0" w:space="0" w:color="auto"/>
        <w:bottom w:val="none" w:sz="0" w:space="0" w:color="auto"/>
        <w:right w:val="none" w:sz="0" w:space="0" w:color="auto"/>
      </w:divBdr>
    </w:div>
    <w:div w:id="84424272">
      <w:bodyDiv w:val="1"/>
      <w:marLeft w:val="0"/>
      <w:marRight w:val="0"/>
      <w:marTop w:val="0"/>
      <w:marBottom w:val="0"/>
      <w:divBdr>
        <w:top w:val="none" w:sz="0" w:space="0" w:color="auto"/>
        <w:left w:val="none" w:sz="0" w:space="0" w:color="auto"/>
        <w:bottom w:val="none" w:sz="0" w:space="0" w:color="auto"/>
        <w:right w:val="none" w:sz="0" w:space="0" w:color="auto"/>
      </w:divBdr>
    </w:div>
    <w:div w:id="103841721">
      <w:bodyDiv w:val="1"/>
      <w:marLeft w:val="0"/>
      <w:marRight w:val="0"/>
      <w:marTop w:val="0"/>
      <w:marBottom w:val="0"/>
      <w:divBdr>
        <w:top w:val="none" w:sz="0" w:space="0" w:color="auto"/>
        <w:left w:val="none" w:sz="0" w:space="0" w:color="auto"/>
        <w:bottom w:val="none" w:sz="0" w:space="0" w:color="auto"/>
        <w:right w:val="none" w:sz="0" w:space="0" w:color="auto"/>
      </w:divBdr>
    </w:div>
    <w:div w:id="104157770">
      <w:bodyDiv w:val="1"/>
      <w:marLeft w:val="0"/>
      <w:marRight w:val="0"/>
      <w:marTop w:val="0"/>
      <w:marBottom w:val="0"/>
      <w:divBdr>
        <w:top w:val="none" w:sz="0" w:space="0" w:color="auto"/>
        <w:left w:val="none" w:sz="0" w:space="0" w:color="auto"/>
        <w:bottom w:val="none" w:sz="0" w:space="0" w:color="auto"/>
        <w:right w:val="none" w:sz="0" w:space="0" w:color="auto"/>
      </w:divBdr>
    </w:div>
    <w:div w:id="117572824">
      <w:bodyDiv w:val="1"/>
      <w:marLeft w:val="0"/>
      <w:marRight w:val="0"/>
      <w:marTop w:val="0"/>
      <w:marBottom w:val="0"/>
      <w:divBdr>
        <w:top w:val="none" w:sz="0" w:space="0" w:color="auto"/>
        <w:left w:val="none" w:sz="0" w:space="0" w:color="auto"/>
        <w:bottom w:val="none" w:sz="0" w:space="0" w:color="auto"/>
        <w:right w:val="none" w:sz="0" w:space="0" w:color="auto"/>
      </w:divBdr>
    </w:div>
    <w:div w:id="120272881">
      <w:bodyDiv w:val="1"/>
      <w:marLeft w:val="0"/>
      <w:marRight w:val="0"/>
      <w:marTop w:val="0"/>
      <w:marBottom w:val="0"/>
      <w:divBdr>
        <w:top w:val="none" w:sz="0" w:space="0" w:color="auto"/>
        <w:left w:val="none" w:sz="0" w:space="0" w:color="auto"/>
        <w:bottom w:val="none" w:sz="0" w:space="0" w:color="auto"/>
        <w:right w:val="none" w:sz="0" w:space="0" w:color="auto"/>
      </w:divBdr>
    </w:div>
    <w:div w:id="122502112">
      <w:bodyDiv w:val="1"/>
      <w:marLeft w:val="0"/>
      <w:marRight w:val="0"/>
      <w:marTop w:val="0"/>
      <w:marBottom w:val="0"/>
      <w:divBdr>
        <w:top w:val="none" w:sz="0" w:space="0" w:color="auto"/>
        <w:left w:val="none" w:sz="0" w:space="0" w:color="auto"/>
        <w:bottom w:val="none" w:sz="0" w:space="0" w:color="auto"/>
        <w:right w:val="none" w:sz="0" w:space="0" w:color="auto"/>
      </w:divBdr>
    </w:div>
    <w:div w:id="127549568">
      <w:bodyDiv w:val="1"/>
      <w:marLeft w:val="0"/>
      <w:marRight w:val="0"/>
      <w:marTop w:val="0"/>
      <w:marBottom w:val="0"/>
      <w:divBdr>
        <w:top w:val="none" w:sz="0" w:space="0" w:color="auto"/>
        <w:left w:val="none" w:sz="0" w:space="0" w:color="auto"/>
        <w:bottom w:val="none" w:sz="0" w:space="0" w:color="auto"/>
        <w:right w:val="none" w:sz="0" w:space="0" w:color="auto"/>
      </w:divBdr>
    </w:div>
    <w:div w:id="129134503">
      <w:bodyDiv w:val="1"/>
      <w:marLeft w:val="0"/>
      <w:marRight w:val="0"/>
      <w:marTop w:val="0"/>
      <w:marBottom w:val="0"/>
      <w:divBdr>
        <w:top w:val="none" w:sz="0" w:space="0" w:color="auto"/>
        <w:left w:val="none" w:sz="0" w:space="0" w:color="auto"/>
        <w:bottom w:val="none" w:sz="0" w:space="0" w:color="auto"/>
        <w:right w:val="none" w:sz="0" w:space="0" w:color="auto"/>
      </w:divBdr>
    </w:div>
    <w:div w:id="135343476">
      <w:bodyDiv w:val="1"/>
      <w:marLeft w:val="0"/>
      <w:marRight w:val="0"/>
      <w:marTop w:val="0"/>
      <w:marBottom w:val="0"/>
      <w:divBdr>
        <w:top w:val="none" w:sz="0" w:space="0" w:color="auto"/>
        <w:left w:val="none" w:sz="0" w:space="0" w:color="auto"/>
        <w:bottom w:val="none" w:sz="0" w:space="0" w:color="auto"/>
        <w:right w:val="none" w:sz="0" w:space="0" w:color="auto"/>
      </w:divBdr>
    </w:div>
    <w:div w:id="138809447">
      <w:bodyDiv w:val="1"/>
      <w:marLeft w:val="0"/>
      <w:marRight w:val="0"/>
      <w:marTop w:val="0"/>
      <w:marBottom w:val="0"/>
      <w:divBdr>
        <w:top w:val="none" w:sz="0" w:space="0" w:color="auto"/>
        <w:left w:val="none" w:sz="0" w:space="0" w:color="auto"/>
        <w:bottom w:val="none" w:sz="0" w:space="0" w:color="auto"/>
        <w:right w:val="none" w:sz="0" w:space="0" w:color="auto"/>
      </w:divBdr>
      <w:divsChild>
        <w:div w:id="1280182179">
          <w:marLeft w:val="0"/>
          <w:marRight w:val="0"/>
          <w:marTop w:val="0"/>
          <w:marBottom w:val="0"/>
          <w:divBdr>
            <w:top w:val="none" w:sz="0" w:space="0" w:color="auto"/>
            <w:left w:val="none" w:sz="0" w:space="0" w:color="auto"/>
            <w:bottom w:val="none" w:sz="0" w:space="0" w:color="auto"/>
            <w:right w:val="none" w:sz="0" w:space="0" w:color="auto"/>
          </w:divBdr>
          <w:divsChild>
            <w:div w:id="507796795">
              <w:marLeft w:val="0"/>
              <w:marRight w:val="0"/>
              <w:marTop w:val="0"/>
              <w:marBottom w:val="0"/>
              <w:divBdr>
                <w:top w:val="none" w:sz="0" w:space="0" w:color="auto"/>
                <w:left w:val="none" w:sz="0" w:space="0" w:color="auto"/>
                <w:bottom w:val="none" w:sz="0" w:space="0" w:color="auto"/>
                <w:right w:val="none" w:sz="0" w:space="0" w:color="auto"/>
              </w:divBdr>
              <w:divsChild>
                <w:div w:id="22482122">
                  <w:marLeft w:val="0"/>
                  <w:marRight w:val="0"/>
                  <w:marTop w:val="0"/>
                  <w:marBottom w:val="0"/>
                  <w:divBdr>
                    <w:top w:val="none" w:sz="0" w:space="0" w:color="auto"/>
                    <w:left w:val="none" w:sz="0" w:space="0" w:color="auto"/>
                    <w:bottom w:val="none" w:sz="0" w:space="0" w:color="auto"/>
                    <w:right w:val="none" w:sz="0" w:space="0" w:color="auto"/>
                  </w:divBdr>
                  <w:divsChild>
                    <w:div w:id="617563174">
                      <w:marLeft w:val="0"/>
                      <w:marRight w:val="0"/>
                      <w:marTop w:val="0"/>
                      <w:marBottom w:val="0"/>
                      <w:divBdr>
                        <w:top w:val="none" w:sz="0" w:space="0" w:color="auto"/>
                        <w:left w:val="none" w:sz="0" w:space="0" w:color="auto"/>
                        <w:bottom w:val="none" w:sz="0" w:space="0" w:color="auto"/>
                        <w:right w:val="none" w:sz="0" w:space="0" w:color="auto"/>
                      </w:divBdr>
                      <w:divsChild>
                        <w:div w:id="1068070635">
                          <w:marLeft w:val="0"/>
                          <w:marRight w:val="0"/>
                          <w:marTop w:val="0"/>
                          <w:marBottom w:val="0"/>
                          <w:divBdr>
                            <w:top w:val="none" w:sz="0" w:space="0" w:color="auto"/>
                            <w:left w:val="none" w:sz="0" w:space="0" w:color="auto"/>
                            <w:bottom w:val="none" w:sz="0" w:space="0" w:color="auto"/>
                            <w:right w:val="none" w:sz="0" w:space="0" w:color="auto"/>
                          </w:divBdr>
                          <w:divsChild>
                            <w:div w:id="143399889">
                              <w:marLeft w:val="0"/>
                              <w:marRight w:val="0"/>
                              <w:marTop w:val="0"/>
                              <w:marBottom w:val="0"/>
                              <w:divBdr>
                                <w:top w:val="none" w:sz="0" w:space="0" w:color="auto"/>
                                <w:left w:val="none" w:sz="0" w:space="0" w:color="auto"/>
                                <w:bottom w:val="none" w:sz="0" w:space="0" w:color="auto"/>
                                <w:right w:val="none" w:sz="0" w:space="0" w:color="auto"/>
                              </w:divBdr>
                              <w:divsChild>
                                <w:div w:id="2100591274">
                                  <w:marLeft w:val="0"/>
                                  <w:marRight w:val="0"/>
                                  <w:marTop w:val="0"/>
                                  <w:marBottom w:val="0"/>
                                  <w:divBdr>
                                    <w:top w:val="none" w:sz="0" w:space="0" w:color="auto"/>
                                    <w:left w:val="none" w:sz="0" w:space="0" w:color="auto"/>
                                    <w:bottom w:val="none" w:sz="0" w:space="0" w:color="auto"/>
                                    <w:right w:val="none" w:sz="0" w:space="0" w:color="auto"/>
                                  </w:divBdr>
                                  <w:divsChild>
                                    <w:div w:id="2448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6491">
                          <w:marLeft w:val="0"/>
                          <w:marRight w:val="0"/>
                          <w:marTop w:val="0"/>
                          <w:marBottom w:val="0"/>
                          <w:divBdr>
                            <w:top w:val="none" w:sz="0" w:space="0" w:color="auto"/>
                            <w:left w:val="none" w:sz="0" w:space="0" w:color="auto"/>
                            <w:bottom w:val="none" w:sz="0" w:space="0" w:color="auto"/>
                            <w:right w:val="none" w:sz="0" w:space="0" w:color="auto"/>
                          </w:divBdr>
                          <w:divsChild>
                            <w:div w:id="1912545465">
                              <w:marLeft w:val="0"/>
                              <w:marRight w:val="0"/>
                              <w:marTop w:val="0"/>
                              <w:marBottom w:val="0"/>
                              <w:divBdr>
                                <w:top w:val="none" w:sz="0" w:space="0" w:color="auto"/>
                                <w:left w:val="none" w:sz="0" w:space="0" w:color="auto"/>
                                <w:bottom w:val="none" w:sz="0" w:space="0" w:color="auto"/>
                                <w:right w:val="none" w:sz="0" w:space="0" w:color="auto"/>
                              </w:divBdr>
                              <w:divsChild>
                                <w:div w:id="12552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86747">
      <w:bodyDiv w:val="1"/>
      <w:marLeft w:val="0"/>
      <w:marRight w:val="0"/>
      <w:marTop w:val="0"/>
      <w:marBottom w:val="0"/>
      <w:divBdr>
        <w:top w:val="none" w:sz="0" w:space="0" w:color="auto"/>
        <w:left w:val="none" w:sz="0" w:space="0" w:color="auto"/>
        <w:bottom w:val="none" w:sz="0" w:space="0" w:color="auto"/>
        <w:right w:val="none" w:sz="0" w:space="0" w:color="auto"/>
      </w:divBdr>
    </w:div>
    <w:div w:id="151482899">
      <w:bodyDiv w:val="1"/>
      <w:marLeft w:val="0"/>
      <w:marRight w:val="0"/>
      <w:marTop w:val="0"/>
      <w:marBottom w:val="0"/>
      <w:divBdr>
        <w:top w:val="none" w:sz="0" w:space="0" w:color="auto"/>
        <w:left w:val="none" w:sz="0" w:space="0" w:color="auto"/>
        <w:bottom w:val="none" w:sz="0" w:space="0" w:color="auto"/>
        <w:right w:val="none" w:sz="0" w:space="0" w:color="auto"/>
      </w:divBdr>
    </w:div>
    <w:div w:id="167256017">
      <w:bodyDiv w:val="1"/>
      <w:marLeft w:val="0"/>
      <w:marRight w:val="0"/>
      <w:marTop w:val="0"/>
      <w:marBottom w:val="0"/>
      <w:divBdr>
        <w:top w:val="none" w:sz="0" w:space="0" w:color="auto"/>
        <w:left w:val="none" w:sz="0" w:space="0" w:color="auto"/>
        <w:bottom w:val="none" w:sz="0" w:space="0" w:color="auto"/>
        <w:right w:val="none" w:sz="0" w:space="0" w:color="auto"/>
      </w:divBdr>
    </w:div>
    <w:div w:id="169297770">
      <w:bodyDiv w:val="1"/>
      <w:marLeft w:val="0"/>
      <w:marRight w:val="0"/>
      <w:marTop w:val="0"/>
      <w:marBottom w:val="0"/>
      <w:divBdr>
        <w:top w:val="none" w:sz="0" w:space="0" w:color="auto"/>
        <w:left w:val="none" w:sz="0" w:space="0" w:color="auto"/>
        <w:bottom w:val="none" w:sz="0" w:space="0" w:color="auto"/>
        <w:right w:val="none" w:sz="0" w:space="0" w:color="auto"/>
      </w:divBdr>
    </w:div>
    <w:div w:id="175846056">
      <w:bodyDiv w:val="1"/>
      <w:marLeft w:val="0"/>
      <w:marRight w:val="0"/>
      <w:marTop w:val="0"/>
      <w:marBottom w:val="0"/>
      <w:divBdr>
        <w:top w:val="none" w:sz="0" w:space="0" w:color="auto"/>
        <w:left w:val="none" w:sz="0" w:space="0" w:color="auto"/>
        <w:bottom w:val="none" w:sz="0" w:space="0" w:color="auto"/>
        <w:right w:val="none" w:sz="0" w:space="0" w:color="auto"/>
      </w:divBdr>
    </w:div>
    <w:div w:id="176848820">
      <w:bodyDiv w:val="1"/>
      <w:marLeft w:val="0"/>
      <w:marRight w:val="0"/>
      <w:marTop w:val="0"/>
      <w:marBottom w:val="0"/>
      <w:divBdr>
        <w:top w:val="none" w:sz="0" w:space="0" w:color="auto"/>
        <w:left w:val="none" w:sz="0" w:space="0" w:color="auto"/>
        <w:bottom w:val="none" w:sz="0" w:space="0" w:color="auto"/>
        <w:right w:val="none" w:sz="0" w:space="0" w:color="auto"/>
      </w:divBdr>
    </w:div>
    <w:div w:id="178593160">
      <w:bodyDiv w:val="1"/>
      <w:marLeft w:val="0"/>
      <w:marRight w:val="0"/>
      <w:marTop w:val="0"/>
      <w:marBottom w:val="0"/>
      <w:divBdr>
        <w:top w:val="none" w:sz="0" w:space="0" w:color="auto"/>
        <w:left w:val="none" w:sz="0" w:space="0" w:color="auto"/>
        <w:bottom w:val="none" w:sz="0" w:space="0" w:color="auto"/>
        <w:right w:val="none" w:sz="0" w:space="0" w:color="auto"/>
      </w:divBdr>
    </w:div>
    <w:div w:id="184371656">
      <w:bodyDiv w:val="1"/>
      <w:marLeft w:val="0"/>
      <w:marRight w:val="0"/>
      <w:marTop w:val="0"/>
      <w:marBottom w:val="0"/>
      <w:divBdr>
        <w:top w:val="none" w:sz="0" w:space="0" w:color="auto"/>
        <w:left w:val="none" w:sz="0" w:space="0" w:color="auto"/>
        <w:bottom w:val="none" w:sz="0" w:space="0" w:color="auto"/>
        <w:right w:val="none" w:sz="0" w:space="0" w:color="auto"/>
      </w:divBdr>
    </w:div>
    <w:div w:id="187525345">
      <w:bodyDiv w:val="1"/>
      <w:marLeft w:val="0"/>
      <w:marRight w:val="0"/>
      <w:marTop w:val="0"/>
      <w:marBottom w:val="0"/>
      <w:divBdr>
        <w:top w:val="none" w:sz="0" w:space="0" w:color="auto"/>
        <w:left w:val="none" w:sz="0" w:space="0" w:color="auto"/>
        <w:bottom w:val="none" w:sz="0" w:space="0" w:color="auto"/>
        <w:right w:val="none" w:sz="0" w:space="0" w:color="auto"/>
      </w:divBdr>
    </w:div>
    <w:div w:id="200017391">
      <w:bodyDiv w:val="1"/>
      <w:marLeft w:val="0"/>
      <w:marRight w:val="0"/>
      <w:marTop w:val="0"/>
      <w:marBottom w:val="0"/>
      <w:divBdr>
        <w:top w:val="none" w:sz="0" w:space="0" w:color="auto"/>
        <w:left w:val="none" w:sz="0" w:space="0" w:color="auto"/>
        <w:bottom w:val="none" w:sz="0" w:space="0" w:color="auto"/>
        <w:right w:val="none" w:sz="0" w:space="0" w:color="auto"/>
      </w:divBdr>
    </w:div>
    <w:div w:id="216745947">
      <w:bodyDiv w:val="1"/>
      <w:marLeft w:val="0"/>
      <w:marRight w:val="0"/>
      <w:marTop w:val="0"/>
      <w:marBottom w:val="0"/>
      <w:divBdr>
        <w:top w:val="none" w:sz="0" w:space="0" w:color="auto"/>
        <w:left w:val="none" w:sz="0" w:space="0" w:color="auto"/>
        <w:bottom w:val="none" w:sz="0" w:space="0" w:color="auto"/>
        <w:right w:val="none" w:sz="0" w:space="0" w:color="auto"/>
      </w:divBdr>
    </w:div>
    <w:div w:id="233122464">
      <w:bodyDiv w:val="1"/>
      <w:marLeft w:val="0"/>
      <w:marRight w:val="0"/>
      <w:marTop w:val="0"/>
      <w:marBottom w:val="0"/>
      <w:divBdr>
        <w:top w:val="none" w:sz="0" w:space="0" w:color="auto"/>
        <w:left w:val="none" w:sz="0" w:space="0" w:color="auto"/>
        <w:bottom w:val="none" w:sz="0" w:space="0" w:color="auto"/>
        <w:right w:val="none" w:sz="0" w:space="0" w:color="auto"/>
      </w:divBdr>
    </w:div>
    <w:div w:id="243806077">
      <w:bodyDiv w:val="1"/>
      <w:marLeft w:val="0"/>
      <w:marRight w:val="0"/>
      <w:marTop w:val="0"/>
      <w:marBottom w:val="0"/>
      <w:divBdr>
        <w:top w:val="none" w:sz="0" w:space="0" w:color="auto"/>
        <w:left w:val="none" w:sz="0" w:space="0" w:color="auto"/>
        <w:bottom w:val="none" w:sz="0" w:space="0" w:color="auto"/>
        <w:right w:val="none" w:sz="0" w:space="0" w:color="auto"/>
      </w:divBdr>
    </w:div>
    <w:div w:id="244800346">
      <w:bodyDiv w:val="1"/>
      <w:marLeft w:val="0"/>
      <w:marRight w:val="0"/>
      <w:marTop w:val="0"/>
      <w:marBottom w:val="0"/>
      <w:divBdr>
        <w:top w:val="none" w:sz="0" w:space="0" w:color="auto"/>
        <w:left w:val="none" w:sz="0" w:space="0" w:color="auto"/>
        <w:bottom w:val="none" w:sz="0" w:space="0" w:color="auto"/>
        <w:right w:val="none" w:sz="0" w:space="0" w:color="auto"/>
      </w:divBdr>
    </w:div>
    <w:div w:id="249899782">
      <w:bodyDiv w:val="1"/>
      <w:marLeft w:val="0"/>
      <w:marRight w:val="0"/>
      <w:marTop w:val="0"/>
      <w:marBottom w:val="0"/>
      <w:divBdr>
        <w:top w:val="none" w:sz="0" w:space="0" w:color="auto"/>
        <w:left w:val="none" w:sz="0" w:space="0" w:color="auto"/>
        <w:bottom w:val="none" w:sz="0" w:space="0" w:color="auto"/>
        <w:right w:val="none" w:sz="0" w:space="0" w:color="auto"/>
      </w:divBdr>
    </w:div>
    <w:div w:id="260334355">
      <w:bodyDiv w:val="1"/>
      <w:marLeft w:val="0"/>
      <w:marRight w:val="0"/>
      <w:marTop w:val="0"/>
      <w:marBottom w:val="0"/>
      <w:divBdr>
        <w:top w:val="none" w:sz="0" w:space="0" w:color="auto"/>
        <w:left w:val="none" w:sz="0" w:space="0" w:color="auto"/>
        <w:bottom w:val="none" w:sz="0" w:space="0" w:color="auto"/>
        <w:right w:val="none" w:sz="0" w:space="0" w:color="auto"/>
      </w:divBdr>
    </w:div>
    <w:div w:id="261913700">
      <w:bodyDiv w:val="1"/>
      <w:marLeft w:val="0"/>
      <w:marRight w:val="0"/>
      <w:marTop w:val="0"/>
      <w:marBottom w:val="0"/>
      <w:divBdr>
        <w:top w:val="none" w:sz="0" w:space="0" w:color="auto"/>
        <w:left w:val="none" w:sz="0" w:space="0" w:color="auto"/>
        <w:bottom w:val="none" w:sz="0" w:space="0" w:color="auto"/>
        <w:right w:val="none" w:sz="0" w:space="0" w:color="auto"/>
      </w:divBdr>
    </w:div>
    <w:div w:id="262038698">
      <w:bodyDiv w:val="1"/>
      <w:marLeft w:val="0"/>
      <w:marRight w:val="0"/>
      <w:marTop w:val="0"/>
      <w:marBottom w:val="0"/>
      <w:divBdr>
        <w:top w:val="none" w:sz="0" w:space="0" w:color="auto"/>
        <w:left w:val="none" w:sz="0" w:space="0" w:color="auto"/>
        <w:bottom w:val="none" w:sz="0" w:space="0" w:color="auto"/>
        <w:right w:val="none" w:sz="0" w:space="0" w:color="auto"/>
      </w:divBdr>
    </w:div>
    <w:div w:id="268241068">
      <w:bodyDiv w:val="1"/>
      <w:marLeft w:val="0"/>
      <w:marRight w:val="0"/>
      <w:marTop w:val="0"/>
      <w:marBottom w:val="0"/>
      <w:divBdr>
        <w:top w:val="none" w:sz="0" w:space="0" w:color="auto"/>
        <w:left w:val="none" w:sz="0" w:space="0" w:color="auto"/>
        <w:bottom w:val="none" w:sz="0" w:space="0" w:color="auto"/>
        <w:right w:val="none" w:sz="0" w:space="0" w:color="auto"/>
      </w:divBdr>
    </w:div>
    <w:div w:id="287129448">
      <w:bodyDiv w:val="1"/>
      <w:marLeft w:val="0"/>
      <w:marRight w:val="0"/>
      <w:marTop w:val="0"/>
      <w:marBottom w:val="0"/>
      <w:divBdr>
        <w:top w:val="none" w:sz="0" w:space="0" w:color="auto"/>
        <w:left w:val="none" w:sz="0" w:space="0" w:color="auto"/>
        <w:bottom w:val="none" w:sz="0" w:space="0" w:color="auto"/>
        <w:right w:val="none" w:sz="0" w:space="0" w:color="auto"/>
      </w:divBdr>
    </w:div>
    <w:div w:id="296838655">
      <w:bodyDiv w:val="1"/>
      <w:marLeft w:val="0"/>
      <w:marRight w:val="0"/>
      <w:marTop w:val="0"/>
      <w:marBottom w:val="0"/>
      <w:divBdr>
        <w:top w:val="none" w:sz="0" w:space="0" w:color="auto"/>
        <w:left w:val="none" w:sz="0" w:space="0" w:color="auto"/>
        <w:bottom w:val="none" w:sz="0" w:space="0" w:color="auto"/>
        <w:right w:val="none" w:sz="0" w:space="0" w:color="auto"/>
      </w:divBdr>
      <w:divsChild>
        <w:div w:id="933172527">
          <w:marLeft w:val="0"/>
          <w:marRight w:val="0"/>
          <w:marTop w:val="0"/>
          <w:marBottom w:val="0"/>
          <w:divBdr>
            <w:top w:val="none" w:sz="0" w:space="0" w:color="auto"/>
            <w:left w:val="none" w:sz="0" w:space="0" w:color="auto"/>
            <w:bottom w:val="none" w:sz="0" w:space="0" w:color="auto"/>
            <w:right w:val="none" w:sz="0" w:space="0" w:color="auto"/>
          </w:divBdr>
        </w:div>
        <w:div w:id="814954963">
          <w:marLeft w:val="0"/>
          <w:marRight w:val="0"/>
          <w:marTop w:val="0"/>
          <w:marBottom w:val="0"/>
          <w:divBdr>
            <w:top w:val="none" w:sz="0" w:space="0" w:color="auto"/>
            <w:left w:val="none" w:sz="0" w:space="0" w:color="auto"/>
            <w:bottom w:val="none" w:sz="0" w:space="0" w:color="auto"/>
            <w:right w:val="none" w:sz="0" w:space="0" w:color="auto"/>
          </w:divBdr>
        </w:div>
        <w:div w:id="2026132620">
          <w:marLeft w:val="0"/>
          <w:marRight w:val="0"/>
          <w:marTop w:val="0"/>
          <w:marBottom w:val="0"/>
          <w:divBdr>
            <w:top w:val="none" w:sz="0" w:space="0" w:color="auto"/>
            <w:left w:val="none" w:sz="0" w:space="0" w:color="auto"/>
            <w:bottom w:val="none" w:sz="0" w:space="0" w:color="auto"/>
            <w:right w:val="none" w:sz="0" w:space="0" w:color="auto"/>
          </w:divBdr>
        </w:div>
        <w:div w:id="734814699">
          <w:marLeft w:val="0"/>
          <w:marRight w:val="0"/>
          <w:marTop w:val="0"/>
          <w:marBottom w:val="0"/>
          <w:divBdr>
            <w:top w:val="none" w:sz="0" w:space="0" w:color="auto"/>
            <w:left w:val="none" w:sz="0" w:space="0" w:color="auto"/>
            <w:bottom w:val="none" w:sz="0" w:space="0" w:color="auto"/>
            <w:right w:val="none" w:sz="0" w:space="0" w:color="auto"/>
          </w:divBdr>
        </w:div>
        <w:div w:id="130944994">
          <w:marLeft w:val="0"/>
          <w:marRight w:val="0"/>
          <w:marTop w:val="0"/>
          <w:marBottom w:val="0"/>
          <w:divBdr>
            <w:top w:val="none" w:sz="0" w:space="0" w:color="auto"/>
            <w:left w:val="none" w:sz="0" w:space="0" w:color="auto"/>
            <w:bottom w:val="none" w:sz="0" w:space="0" w:color="auto"/>
            <w:right w:val="none" w:sz="0" w:space="0" w:color="auto"/>
          </w:divBdr>
        </w:div>
        <w:div w:id="1852378820">
          <w:marLeft w:val="0"/>
          <w:marRight w:val="0"/>
          <w:marTop w:val="0"/>
          <w:marBottom w:val="0"/>
          <w:divBdr>
            <w:top w:val="none" w:sz="0" w:space="0" w:color="auto"/>
            <w:left w:val="none" w:sz="0" w:space="0" w:color="auto"/>
            <w:bottom w:val="none" w:sz="0" w:space="0" w:color="auto"/>
            <w:right w:val="none" w:sz="0" w:space="0" w:color="auto"/>
          </w:divBdr>
        </w:div>
      </w:divsChild>
    </w:div>
    <w:div w:id="302126701">
      <w:bodyDiv w:val="1"/>
      <w:marLeft w:val="0"/>
      <w:marRight w:val="0"/>
      <w:marTop w:val="0"/>
      <w:marBottom w:val="0"/>
      <w:divBdr>
        <w:top w:val="none" w:sz="0" w:space="0" w:color="auto"/>
        <w:left w:val="none" w:sz="0" w:space="0" w:color="auto"/>
        <w:bottom w:val="none" w:sz="0" w:space="0" w:color="auto"/>
        <w:right w:val="none" w:sz="0" w:space="0" w:color="auto"/>
      </w:divBdr>
    </w:div>
    <w:div w:id="302584697">
      <w:bodyDiv w:val="1"/>
      <w:marLeft w:val="0"/>
      <w:marRight w:val="0"/>
      <w:marTop w:val="0"/>
      <w:marBottom w:val="0"/>
      <w:divBdr>
        <w:top w:val="none" w:sz="0" w:space="0" w:color="auto"/>
        <w:left w:val="none" w:sz="0" w:space="0" w:color="auto"/>
        <w:bottom w:val="none" w:sz="0" w:space="0" w:color="auto"/>
        <w:right w:val="none" w:sz="0" w:space="0" w:color="auto"/>
      </w:divBdr>
    </w:div>
    <w:div w:id="321392043">
      <w:bodyDiv w:val="1"/>
      <w:marLeft w:val="0"/>
      <w:marRight w:val="0"/>
      <w:marTop w:val="0"/>
      <w:marBottom w:val="0"/>
      <w:divBdr>
        <w:top w:val="none" w:sz="0" w:space="0" w:color="auto"/>
        <w:left w:val="none" w:sz="0" w:space="0" w:color="auto"/>
        <w:bottom w:val="none" w:sz="0" w:space="0" w:color="auto"/>
        <w:right w:val="none" w:sz="0" w:space="0" w:color="auto"/>
      </w:divBdr>
    </w:div>
    <w:div w:id="331415671">
      <w:bodyDiv w:val="1"/>
      <w:marLeft w:val="0"/>
      <w:marRight w:val="0"/>
      <w:marTop w:val="0"/>
      <w:marBottom w:val="0"/>
      <w:divBdr>
        <w:top w:val="none" w:sz="0" w:space="0" w:color="auto"/>
        <w:left w:val="none" w:sz="0" w:space="0" w:color="auto"/>
        <w:bottom w:val="none" w:sz="0" w:space="0" w:color="auto"/>
        <w:right w:val="none" w:sz="0" w:space="0" w:color="auto"/>
      </w:divBdr>
    </w:div>
    <w:div w:id="335572377">
      <w:bodyDiv w:val="1"/>
      <w:marLeft w:val="0"/>
      <w:marRight w:val="0"/>
      <w:marTop w:val="0"/>
      <w:marBottom w:val="0"/>
      <w:divBdr>
        <w:top w:val="none" w:sz="0" w:space="0" w:color="auto"/>
        <w:left w:val="none" w:sz="0" w:space="0" w:color="auto"/>
        <w:bottom w:val="none" w:sz="0" w:space="0" w:color="auto"/>
        <w:right w:val="none" w:sz="0" w:space="0" w:color="auto"/>
      </w:divBdr>
    </w:div>
    <w:div w:id="350256170">
      <w:bodyDiv w:val="1"/>
      <w:marLeft w:val="0"/>
      <w:marRight w:val="0"/>
      <w:marTop w:val="0"/>
      <w:marBottom w:val="0"/>
      <w:divBdr>
        <w:top w:val="none" w:sz="0" w:space="0" w:color="auto"/>
        <w:left w:val="none" w:sz="0" w:space="0" w:color="auto"/>
        <w:bottom w:val="none" w:sz="0" w:space="0" w:color="auto"/>
        <w:right w:val="none" w:sz="0" w:space="0" w:color="auto"/>
      </w:divBdr>
    </w:div>
    <w:div w:id="358625022">
      <w:bodyDiv w:val="1"/>
      <w:marLeft w:val="0"/>
      <w:marRight w:val="0"/>
      <w:marTop w:val="0"/>
      <w:marBottom w:val="0"/>
      <w:divBdr>
        <w:top w:val="none" w:sz="0" w:space="0" w:color="auto"/>
        <w:left w:val="none" w:sz="0" w:space="0" w:color="auto"/>
        <w:bottom w:val="none" w:sz="0" w:space="0" w:color="auto"/>
        <w:right w:val="none" w:sz="0" w:space="0" w:color="auto"/>
      </w:divBdr>
    </w:div>
    <w:div w:id="387996281">
      <w:bodyDiv w:val="1"/>
      <w:marLeft w:val="0"/>
      <w:marRight w:val="0"/>
      <w:marTop w:val="0"/>
      <w:marBottom w:val="0"/>
      <w:divBdr>
        <w:top w:val="none" w:sz="0" w:space="0" w:color="auto"/>
        <w:left w:val="none" w:sz="0" w:space="0" w:color="auto"/>
        <w:bottom w:val="none" w:sz="0" w:space="0" w:color="auto"/>
        <w:right w:val="none" w:sz="0" w:space="0" w:color="auto"/>
      </w:divBdr>
    </w:div>
    <w:div w:id="411123114">
      <w:bodyDiv w:val="1"/>
      <w:marLeft w:val="0"/>
      <w:marRight w:val="0"/>
      <w:marTop w:val="0"/>
      <w:marBottom w:val="0"/>
      <w:divBdr>
        <w:top w:val="none" w:sz="0" w:space="0" w:color="auto"/>
        <w:left w:val="none" w:sz="0" w:space="0" w:color="auto"/>
        <w:bottom w:val="none" w:sz="0" w:space="0" w:color="auto"/>
        <w:right w:val="none" w:sz="0" w:space="0" w:color="auto"/>
      </w:divBdr>
    </w:div>
    <w:div w:id="416754924">
      <w:bodyDiv w:val="1"/>
      <w:marLeft w:val="0"/>
      <w:marRight w:val="0"/>
      <w:marTop w:val="0"/>
      <w:marBottom w:val="0"/>
      <w:divBdr>
        <w:top w:val="none" w:sz="0" w:space="0" w:color="auto"/>
        <w:left w:val="none" w:sz="0" w:space="0" w:color="auto"/>
        <w:bottom w:val="none" w:sz="0" w:space="0" w:color="auto"/>
        <w:right w:val="none" w:sz="0" w:space="0" w:color="auto"/>
      </w:divBdr>
    </w:div>
    <w:div w:id="421872709">
      <w:bodyDiv w:val="1"/>
      <w:marLeft w:val="0"/>
      <w:marRight w:val="0"/>
      <w:marTop w:val="0"/>
      <w:marBottom w:val="0"/>
      <w:divBdr>
        <w:top w:val="none" w:sz="0" w:space="0" w:color="auto"/>
        <w:left w:val="none" w:sz="0" w:space="0" w:color="auto"/>
        <w:bottom w:val="none" w:sz="0" w:space="0" w:color="auto"/>
        <w:right w:val="none" w:sz="0" w:space="0" w:color="auto"/>
      </w:divBdr>
    </w:div>
    <w:div w:id="425922711">
      <w:bodyDiv w:val="1"/>
      <w:marLeft w:val="0"/>
      <w:marRight w:val="0"/>
      <w:marTop w:val="0"/>
      <w:marBottom w:val="0"/>
      <w:divBdr>
        <w:top w:val="none" w:sz="0" w:space="0" w:color="auto"/>
        <w:left w:val="none" w:sz="0" w:space="0" w:color="auto"/>
        <w:bottom w:val="none" w:sz="0" w:space="0" w:color="auto"/>
        <w:right w:val="none" w:sz="0" w:space="0" w:color="auto"/>
      </w:divBdr>
    </w:div>
    <w:div w:id="438332473">
      <w:bodyDiv w:val="1"/>
      <w:marLeft w:val="0"/>
      <w:marRight w:val="0"/>
      <w:marTop w:val="0"/>
      <w:marBottom w:val="0"/>
      <w:divBdr>
        <w:top w:val="none" w:sz="0" w:space="0" w:color="auto"/>
        <w:left w:val="none" w:sz="0" w:space="0" w:color="auto"/>
        <w:bottom w:val="none" w:sz="0" w:space="0" w:color="auto"/>
        <w:right w:val="none" w:sz="0" w:space="0" w:color="auto"/>
      </w:divBdr>
    </w:div>
    <w:div w:id="461928809">
      <w:bodyDiv w:val="1"/>
      <w:marLeft w:val="0"/>
      <w:marRight w:val="0"/>
      <w:marTop w:val="0"/>
      <w:marBottom w:val="0"/>
      <w:divBdr>
        <w:top w:val="none" w:sz="0" w:space="0" w:color="auto"/>
        <w:left w:val="none" w:sz="0" w:space="0" w:color="auto"/>
        <w:bottom w:val="none" w:sz="0" w:space="0" w:color="auto"/>
        <w:right w:val="none" w:sz="0" w:space="0" w:color="auto"/>
      </w:divBdr>
      <w:divsChild>
        <w:div w:id="819419797">
          <w:marLeft w:val="0"/>
          <w:marRight w:val="0"/>
          <w:marTop w:val="300"/>
          <w:marBottom w:val="0"/>
          <w:divBdr>
            <w:top w:val="none" w:sz="0" w:space="0" w:color="auto"/>
            <w:left w:val="none" w:sz="0" w:space="0" w:color="auto"/>
            <w:bottom w:val="none" w:sz="0" w:space="0" w:color="auto"/>
            <w:right w:val="none" w:sz="0" w:space="0" w:color="auto"/>
          </w:divBdr>
        </w:div>
      </w:divsChild>
    </w:div>
    <w:div w:id="464742118">
      <w:bodyDiv w:val="1"/>
      <w:marLeft w:val="0"/>
      <w:marRight w:val="0"/>
      <w:marTop w:val="0"/>
      <w:marBottom w:val="0"/>
      <w:divBdr>
        <w:top w:val="none" w:sz="0" w:space="0" w:color="auto"/>
        <w:left w:val="none" w:sz="0" w:space="0" w:color="auto"/>
        <w:bottom w:val="none" w:sz="0" w:space="0" w:color="auto"/>
        <w:right w:val="none" w:sz="0" w:space="0" w:color="auto"/>
      </w:divBdr>
    </w:div>
    <w:div w:id="468743989">
      <w:bodyDiv w:val="1"/>
      <w:marLeft w:val="0"/>
      <w:marRight w:val="0"/>
      <w:marTop w:val="0"/>
      <w:marBottom w:val="0"/>
      <w:divBdr>
        <w:top w:val="none" w:sz="0" w:space="0" w:color="auto"/>
        <w:left w:val="none" w:sz="0" w:space="0" w:color="auto"/>
        <w:bottom w:val="none" w:sz="0" w:space="0" w:color="auto"/>
        <w:right w:val="none" w:sz="0" w:space="0" w:color="auto"/>
      </w:divBdr>
    </w:div>
    <w:div w:id="470709959">
      <w:bodyDiv w:val="1"/>
      <w:marLeft w:val="0"/>
      <w:marRight w:val="0"/>
      <w:marTop w:val="0"/>
      <w:marBottom w:val="0"/>
      <w:divBdr>
        <w:top w:val="none" w:sz="0" w:space="0" w:color="auto"/>
        <w:left w:val="none" w:sz="0" w:space="0" w:color="auto"/>
        <w:bottom w:val="none" w:sz="0" w:space="0" w:color="auto"/>
        <w:right w:val="none" w:sz="0" w:space="0" w:color="auto"/>
      </w:divBdr>
    </w:div>
    <w:div w:id="476265029">
      <w:bodyDiv w:val="1"/>
      <w:marLeft w:val="0"/>
      <w:marRight w:val="0"/>
      <w:marTop w:val="0"/>
      <w:marBottom w:val="0"/>
      <w:divBdr>
        <w:top w:val="none" w:sz="0" w:space="0" w:color="auto"/>
        <w:left w:val="none" w:sz="0" w:space="0" w:color="auto"/>
        <w:bottom w:val="none" w:sz="0" w:space="0" w:color="auto"/>
        <w:right w:val="none" w:sz="0" w:space="0" w:color="auto"/>
      </w:divBdr>
    </w:div>
    <w:div w:id="477377760">
      <w:bodyDiv w:val="1"/>
      <w:marLeft w:val="0"/>
      <w:marRight w:val="0"/>
      <w:marTop w:val="0"/>
      <w:marBottom w:val="0"/>
      <w:divBdr>
        <w:top w:val="none" w:sz="0" w:space="0" w:color="auto"/>
        <w:left w:val="none" w:sz="0" w:space="0" w:color="auto"/>
        <w:bottom w:val="none" w:sz="0" w:space="0" w:color="auto"/>
        <w:right w:val="none" w:sz="0" w:space="0" w:color="auto"/>
      </w:divBdr>
    </w:div>
    <w:div w:id="477655112">
      <w:bodyDiv w:val="1"/>
      <w:marLeft w:val="0"/>
      <w:marRight w:val="0"/>
      <w:marTop w:val="0"/>
      <w:marBottom w:val="0"/>
      <w:divBdr>
        <w:top w:val="none" w:sz="0" w:space="0" w:color="auto"/>
        <w:left w:val="none" w:sz="0" w:space="0" w:color="auto"/>
        <w:bottom w:val="none" w:sz="0" w:space="0" w:color="auto"/>
        <w:right w:val="none" w:sz="0" w:space="0" w:color="auto"/>
      </w:divBdr>
    </w:div>
    <w:div w:id="490145031">
      <w:bodyDiv w:val="1"/>
      <w:marLeft w:val="0"/>
      <w:marRight w:val="0"/>
      <w:marTop w:val="0"/>
      <w:marBottom w:val="0"/>
      <w:divBdr>
        <w:top w:val="none" w:sz="0" w:space="0" w:color="auto"/>
        <w:left w:val="none" w:sz="0" w:space="0" w:color="auto"/>
        <w:bottom w:val="none" w:sz="0" w:space="0" w:color="auto"/>
        <w:right w:val="none" w:sz="0" w:space="0" w:color="auto"/>
      </w:divBdr>
    </w:div>
    <w:div w:id="495389010">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499929177">
      <w:bodyDiv w:val="1"/>
      <w:marLeft w:val="0"/>
      <w:marRight w:val="0"/>
      <w:marTop w:val="0"/>
      <w:marBottom w:val="0"/>
      <w:divBdr>
        <w:top w:val="none" w:sz="0" w:space="0" w:color="auto"/>
        <w:left w:val="none" w:sz="0" w:space="0" w:color="auto"/>
        <w:bottom w:val="none" w:sz="0" w:space="0" w:color="auto"/>
        <w:right w:val="none" w:sz="0" w:space="0" w:color="auto"/>
      </w:divBdr>
    </w:div>
    <w:div w:id="500314663">
      <w:bodyDiv w:val="1"/>
      <w:marLeft w:val="0"/>
      <w:marRight w:val="0"/>
      <w:marTop w:val="0"/>
      <w:marBottom w:val="0"/>
      <w:divBdr>
        <w:top w:val="none" w:sz="0" w:space="0" w:color="auto"/>
        <w:left w:val="none" w:sz="0" w:space="0" w:color="auto"/>
        <w:bottom w:val="none" w:sz="0" w:space="0" w:color="auto"/>
        <w:right w:val="none" w:sz="0" w:space="0" w:color="auto"/>
      </w:divBdr>
    </w:div>
    <w:div w:id="513687415">
      <w:bodyDiv w:val="1"/>
      <w:marLeft w:val="0"/>
      <w:marRight w:val="0"/>
      <w:marTop w:val="0"/>
      <w:marBottom w:val="0"/>
      <w:divBdr>
        <w:top w:val="none" w:sz="0" w:space="0" w:color="auto"/>
        <w:left w:val="none" w:sz="0" w:space="0" w:color="auto"/>
        <w:bottom w:val="none" w:sz="0" w:space="0" w:color="auto"/>
        <w:right w:val="none" w:sz="0" w:space="0" w:color="auto"/>
      </w:divBdr>
    </w:div>
    <w:div w:id="517086865">
      <w:bodyDiv w:val="1"/>
      <w:marLeft w:val="0"/>
      <w:marRight w:val="0"/>
      <w:marTop w:val="0"/>
      <w:marBottom w:val="0"/>
      <w:divBdr>
        <w:top w:val="none" w:sz="0" w:space="0" w:color="auto"/>
        <w:left w:val="none" w:sz="0" w:space="0" w:color="auto"/>
        <w:bottom w:val="none" w:sz="0" w:space="0" w:color="auto"/>
        <w:right w:val="none" w:sz="0" w:space="0" w:color="auto"/>
      </w:divBdr>
    </w:div>
    <w:div w:id="530847627">
      <w:bodyDiv w:val="1"/>
      <w:marLeft w:val="0"/>
      <w:marRight w:val="0"/>
      <w:marTop w:val="0"/>
      <w:marBottom w:val="0"/>
      <w:divBdr>
        <w:top w:val="none" w:sz="0" w:space="0" w:color="auto"/>
        <w:left w:val="none" w:sz="0" w:space="0" w:color="auto"/>
        <w:bottom w:val="none" w:sz="0" w:space="0" w:color="auto"/>
        <w:right w:val="none" w:sz="0" w:space="0" w:color="auto"/>
      </w:divBdr>
    </w:div>
    <w:div w:id="545412045">
      <w:bodyDiv w:val="1"/>
      <w:marLeft w:val="0"/>
      <w:marRight w:val="0"/>
      <w:marTop w:val="0"/>
      <w:marBottom w:val="0"/>
      <w:divBdr>
        <w:top w:val="none" w:sz="0" w:space="0" w:color="auto"/>
        <w:left w:val="none" w:sz="0" w:space="0" w:color="auto"/>
        <w:bottom w:val="none" w:sz="0" w:space="0" w:color="auto"/>
        <w:right w:val="none" w:sz="0" w:space="0" w:color="auto"/>
      </w:divBdr>
    </w:div>
    <w:div w:id="547641452">
      <w:bodyDiv w:val="1"/>
      <w:marLeft w:val="0"/>
      <w:marRight w:val="0"/>
      <w:marTop w:val="0"/>
      <w:marBottom w:val="0"/>
      <w:divBdr>
        <w:top w:val="none" w:sz="0" w:space="0" w:color="auto"/>
        <w:left w:val="none" w:sz="0" w:space="0" w:color="auto"/>
        <w:bottom w:val="none" w:sz="0" w:space="0" w:color="auto"/>
        <w:right w:val="none" w:sz="0" w:space="0" w:color="auto"/>
      </w:divBdr>
    </w:div>
    <w:div w:id="555895630">
      <w:bodyDiv w:val="1"/>
      <w:marLeft w:val="0"/>
      <w:marRight w:val="0"/>
      <w:marTop w:val="0"/>
      <w:marBottom w:val="0"/>
      <w:divBdr>
        <w:top w:val="none" w:sz="0" w:space="0" w:color="auto"/>
        <w:left w:val="none" w:sz="0" w:space="0" w:color="auto"/>
        <w:bottom w:val="none" w:sz="0" w:space="0" w:color="auto"/>
        <w:right w:val="none" w:sz="0" w:space="0" w:color="auto"/>
      </w:divBdr>
    </w:div>
    <w:div w:id="559480889">
      <w:bodyDiv w:val="1"/>
      <w:marLeft w:val="0"/>
      <w:marRight w:val="0"/>
      <w:marTop w:val="0"/>
      <w:marBottom w:val="0"/>
      <w:divBdr>
        <w:top w:val="none" w:sz="0" w:space="0" w:color="auto"/>
        <w:left w:val="none" w:sz="0" w:space="0" w:color="auto"/>
        <w:bottom w:val="none" w:sz="0" w:space="0" w:color="auto"/>
        <w:right w:val="none" w:sz="0" w:space="0" w:color="auto"/>
      </w:divBdr>
    </w:div>
    <w:div w:id="575869730">
      <w:bodyDiv w:val="1"/>
      <w:marLeft w:val="0"/>
      <w:marRight w:val="0"/>
      <w:marTop w:val="0"/>
      <w:marBottom w:val="0"/>
      <w:divBdr>
        <w:top w:val="none" w:sz="0" w:space="0" w:color="auto"/>
        <w:left w:val="none" w:sz="0" w:space="0" w:color="auto"/>
        <w:bottom w:val="none" w:sz="0" w:space="0" w:color="auto"/>
        <w:right w:val="none" w:sz="0" w:space="0" w:color="auto"/>
      </w:divBdr>
    </w:div>
    <w:div w:id="583879989">
      <w:bodyDiv w:val="1"/>
      <w:marLeft w:val="0"/>
      <w:marRight w:val="0"/>
      <w:marTop w:val="0"/>
      <w:marBottom w:val="0"/>
      <w:divBdr>
        <w:top w:val="none" w:sz="0" w:space="0" w:color="auto"/>
        <w:left w:val="none" w:sz="0" w:space="0" w:color="auto"/>
        <w:bottom w:val="none" w:sz="0" w:space="0" w:color="auto"/>
        <w:right w:val="none" w:sz="0" w:space="0" w:color="auto"/>
      </w:divBdr>
    </w:div>
    <w:div w:id="585959882">
      <w:bodyDiv w:val="1"/>
      <w:marLeft w:val="0"/>
      <w:marRight w:val="0"/>
      <w:marTop w:val="0"/>
      <w:marBottom w:val="0"/>
      <w:divBdr>
        <w:top w:val="none" w:sz="0" w:space="0" w:color="auto"/>
        <w:left w:val="none" w:sz="0" w:space="0" w:color="auto"/>
        <w:bottom w:val="none" w:sz="0" w:space="0" w:color="auto"/>
        <w:right w:val="none" w:sz="0" w:space="0" w:color="auto"/>
      </w:divBdr>
    </w:div>
    <w:div w:id="592130106">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610207699">
      <w:bodyDiv w:val="1"/>
      <w:marLeft w:val="0"/>
      <w:marRight w:val="0"/>
      <w:marTop w:val="0"/>
      <w:marBottom w:val="0"/>
      <w:divBdr>
        <w:top w:val="none" w:sz="0" w:space="0" w:color="auto"/>
        <w:left w:val="none" w:sz="0" w:space="0" w:color="auto"/>
        <w:bottom w:val="none" w:sz="0" w:space="0" w:color="auto"/>
        <w:right w:val="none" w:sz="0" w:space="0" w:color="auto"/>
      </w:divBdr>
    </w:div>
    <w:div w:id="610862882">
      <w:bodyDiv w:val="1"/>
      <w:marLeft w:val="0"/>
      <w:marRight w:val="0"/>
      <w:marTop w:val="0"/>
      <w:marBottom w:val="0"/>
      <w:divBdr>
        <w:top w:val="none" w:sz="0" w:space="0" w:color="auto"/>
        <w:left w:val="none" w:sz="0" w:space="0" w:color="auto"/>
        <w:bottom w:val="none" w:sz="0" w:space="0" w:color="auto"/>
        <w:right w:val="none" w:sz="0" w:space="0" w:color="auto"/>
      </w:divBdr>
    </w:div>
    <w:div w:id="615328631">
      <w:bodyDiv w:val="1"/>
      <w:marLeft w:val="0"/>
      <w:marRight w:val="0"/>
      <w:marTop w:val="0"/>
      <w:marBottom w:val="0"/>
      <w:divBdr>
        <w:top w:val="none" w:sz="0" w:space="0" w:color="auto"/>
        <w:left w:val="none" w:sz="0" w:space="0" w:color="auto"/>
        <w:bottom w:val="none" w:sz="0" w:space="0" w:color="auto"/>
        <w:right w:val="none" w:sz="0" w:space="0" w:color="auto"/>
      </w:divBdr>
    </w:div>
    <w:div w:id="620037940">
      <w:bodyDiv w:val="1"/>
      <w:marLeft w:val="0"/>
      <w:marRight w:val="0"/>
      <w:marTop w:val="0"/>
      <w:marBottom w:val="0"/>
      <w:divBdr>
        <w:top w:val="none" w:sz="0" w:space="0" w:color="auto"/>
        <w:left w:val="none" w:sz="0" w:space="0" w:color="auto"/>
        <w:bottom w:val="none" w:sz="0" w:space="0" w:color="auto"/>
        <w:right w:val="none" w:sz="0" w:space="0" w:color="auto"/>
      </w:divBdr>
    </w:div>
    <w:div w:id="623854011">
      <w:bodyDiv w:val="1"/>
      <w:marLeft w:val="0"/>
      <w:marRight w:val="0"/>
      <w:marTop w:val="0"/>
      <w:marBottom w:val="0"/>
      <w:divBdr>
        <w:top w:val="none" w:sz="0" w:space="0" w:color="auto"/>
        <w:left w:val="none" w:sz="0" w:space="0" w:color="auto"/>
        <w:bottom w:val="none" w:sz="0" w:space="0" w:color="auto"/>
        <w:right w:val="none" w:sz="0" w:space="0" w:color="auto"/>
      </w:divBdr>
    </w:div>
    <w:div w:id="631785263">
      <w:bodyDiv w:val="1"/>
      <w:marLeft w:val="0"/>
      <w:marRight w:val="0"/>
      <w:marTop w:val="0"/>
      <w:marBottom w:val="0"/>
      <w:divBdr>
        <w:top w:val="none" w:sz="0" w:space="0" w:color="auto"/>
        <w:left w:val="none" w:sz="0" w:space="0" w:color="auto"/>
        <w:bottom w:val="none" w:sz="0" w:space="0" w:color="auto"/>
        <w:right w:val="none" w:sz="0" w:space="0" w:color="auto"/>
      </w:divBdr>
    </w:div>
    <w:div w:id="632439845">
      <w:bodyDiv w:val="1"/>
      <w:marLeft w:val="0"/>
      <w:marRight w:val="0"/>
      <w:marTop w:val="0"/>
      <w:marBottom w:val="0"/>
      <w:divBdr>
        <w:top w:val="none" w:sz="0" w:space="0" w:color="auto"/>
        <w:left w:val="none" w:sz="0" w:space="0" w:color="auto"/>
        <w:bottom w:val="none" w:sz="0" w:space="0" w:color="auto"/>
        <w:right w:val="none" w:sz="0" w:space="0" w:color="auto"/>
      </w:divBdr>
    </w:div>
    <w:div w:id="632561874">
      <w:bodyDiv w:val="1"/>
      <w:marLeft w:val="0"/>
      <w:marRight w:val="0"/>
      <w:marTop w:val="0"/>
      <w:marBottom w:val="0"/>
      <w:divBdr>
        <w:top w:val="none" w:sz="0" w:space="0" w:color="auto"/>
        <w:left w:val="none" w:sz="0" w:space="0" w:color="auto"/>
        <w:bottom w:val="none" w:sz="0" w:space="0" w:color="auto"/>
        <w:right w:val="none" w:sz="0" w:space="0" w:color="auto"/>
      </w:divBdr>
    </w:div>
    <w:div w:id="649136332">
      <w:bodyDiv w:val="1"/>
      <w:marLeft w:val="0"/>
      <w:marRight w:val="0"/>
      <w:marTop w:val="0"/>
      <w:marBottom w:val="0"/>
      <w:divBdr>
        <w:top w:val="none" w:sz="0" w:space="0" w:color="auto"/>
        <w:left w:val="none" w:sz="0" w:space="0" w:color="auto"/>
        <w:bottom w:val="none" w:sz="0" w:space="0" w:color="auto"/>
        <w:right w:val="none" w:sz="0" w:space="0" w:color="auto"/>
      </w:divBdr>
    </w:div>
    <w:div w:id="661660570">
      <w:bodyDiv w:val="1"/>
      <w:marLeft w:val="0"/>
      <w:marRight w:val="0"/>
      <w:marTop w:val="0"/>
      <w:marBottom w:val="0"/>
      <w:divBdr>
        <w:top w:val="none" w:sz="0" w:space="0" w:color="auto"/>
        <w:left w:val="none" w:sz="0" w:space="0" w:color="auto"/>
        <w:bottom w:val="none" w:sz="0" w:space="0" w:color="auto"/>
        <w:right w:val="none" w:sz="0" w:space="0" w:color="auto"/>
      </w:divBdr>
    </w:div>
    <w:div w:id="671418023">
      <w:bodyDiv w:val="1"/>
      <w:marLeft w:val="0"/>
      <w:marRight w:val="0"/>
      <w:marTop w:val="0"/>
      <w:marBottom w:val="0"/>
      <w:divBdr>
        <w:top w:val="none" w:sz="0" w:space="0" w:color="auto"/>
        <w:left w:val="none" w:sz="0" w:space="0" w:color="auto"/>
        <w:bottom w:val="none" w:sz="0" w:space="0" w:color="auto"/>
        <w:right w:val="none" w:sz="0" w:space="0" w:color="auto"/>
      </w:divBdr>
    </w:div>
    <w:div w:id="671875274">
      <w:bodyDiv w:val="1"/>
      <w:marLeft w:val="0"/>
      <w:marRight w:val="0"/>
      <w:marTop w:val="0"/>
      <w:marBottom w:val="0"/>
      <w:divBdr>
        <w:top w:val="none" w:sz="0" w:space="0" w:color="auto"/>
        <w:left w:val="none" w:sz="0" w:space="0" w:color="auto"/>
        <w:bottom w:val="none" w:sz="0" w:space="0" w:color="auto"/>
        <w:right w:val="none" w:sz="0" w:space="0" w:color="auto"/>
      </w:divBdr>
    </w:div>
    <w:div w:id="690763858">
      <w:bodyDiv w:val="1"/>
      <w:marLeft w:val="0"/>
      <w:marRight w:val="0"/>
      <w:marTop w:val="0"/>
      <w:marBottom w:val="0"/>
      <w:divBdr>
        <w:top w:val="none" w:sz="0" w:space="0" w:color="auto"/>
        <w:left w:val="none" w:sz="0" w:space="0" w:color="auto"/>
        <w:bottom w:val="none" w:sz="0" w:space="0" w:color="auto"/>
        <w:right w:val="none" w:sz="0" w:space="0" w:color="auto"/>
      </w:divBdr>
    </w:div>
    <w:div w:id="692268754">
      <w:bodyDiv w:val="1"/>
      <w:marLeft w:val="0"/>
      <w:marRight w:val="0"/>
      <w:marTop w:val="0"/>
      <w:marBottom w:val="0"/>
      <w:divBdr>
        <w:top w:val="none" w:sz="0" w:space="0" w:color="auto"/>
        <w:left w:val="none" w:sz="0" w:space="0" w:color="auto"/>
        <w:bottom w:val="none" w:sz="0" w:space="0" w:color="auto"/>
        <w:right w:val="none" w:sz="0" w:space="0" w:color="auto"/>
      </w:divBdr>
    </w:div>
    <w:div w:id="694379995">
      <w:bodyDiv w:val="1"/>
      <w:marLeft w:val="0"/>
      <w:marRight w:val="0"/>
      <w:marTop w:val="0"/>
      <w:marBottom w:val="0"/>
      <w:divBdr>
        <w:top w:val="none" w:sz="0" w:space="0" w:color="auto"/>
        <w:left w:val="none" w:sz="0" w:space="0" w:color="auto"/>
        <w:bottom w:val="none" w:sz="0" w:space="0" w:color="auto"/>
        <w:right w:val="none" w:sz="0" w:space="0" w:color="auto"/>
      </w:divBdr>
    </w:div>
    <w:div w:id="709961203">
      <w:bodyDiv w:val="1"/>
      <w:marLeft w:val="0"/>
      <w:marRight w:val="0"/>
      <w:marTop w:val="0"/>
      <w:marBottom w:val="0"/>
      <w:divBdr>
        <w:top w:val="none" w:sz="0" w:space="0" w:color="auto"/>
        <w:left w:val="none" w:sz="0" w:space="0" w:color="auto"/>
        <w:bottom w:val="none" w:sz="0" w:space="0" w:color="auto"/>
        <w:right w:val="none" w:sz="0" w:space="0" w:color="auto"/>
      </w:divBdr>
    </w:div>
    <w:div w:id="710422550">
      <w:bodyDiv w:val="1"/>
      <w:marLeft w:val="0"/>
      <w:marRight w:val="0"/>
      <w:marTop w:val="0"/>
      <w:marBottom w:val="0"/>
      <w:divBdr>
        <w:top w:val="none" w:sz="0" w:space="0" w:color="auto"/>
        <w:left w:val="none" w:sz="0" w:space="0" w:color="auto"/>
        <w:bottom w:val="none" w:sz="0" w:space="0" w:color="auto"/>
        <w:right w:val="none" w:sz="0" w:space="0" w:color="auto"/>
      </w:divBdr>
    </w:div>
    <w:div w:id="717900656">
      <w:bodyDiv w:val="1"/>
      <w:marLeft w:val="0"/>
      <w:marRight w:val="0"/>
      <w:marTop w:val="0"/>
      <w:marBottom w:val="0"/>
      <w:divBdr>
        <w:top w:val="none" w:sz="0" w:space="0" w:color="auto"/>
        <w:left w:val="none" w:sz="0" w:space="0" w:color="auto"/>
        <w:bottom w:val="none" w:sz="0" w:space="0" w:color="auto"/>
        <w:right w:val="none" w:sz="0" w:space="0" w:color="auto"/>
      </w:divBdr>
    </w:div>
    <w:div w:id="719982420">
      <w:bodyDiv w:val="1"/>
      <w:marLeft w:val="0"/>
      <w:marRight w:val="0"/>
      <w:marTop w:val="0"/>
      <w:marBottom w:val="0"/>
      <w:divBdr>
        <w:top w:val="none" w:sz="0" w:space="0" w:color="auto"/>
        <w:left w:val="none" w:sz="0" w:space="0" w:color="auto"/>
        <w:bottom w:val="none" w:sz="0" w:space="0" w:color="auto"/>
        <w:right w:val="none" w:sz="0" w:space="0" w:color="auto"/>
      </w:divBdr>
    </w:div>
    <w:div w:id="726490519">
      <w:bodyDiv w:val="1"/>
      <w:marLeft w:val="0"/>
      <w:marRight w:val="0"/>
      <w:marTop w:val="0"/>
      <w:marBottom w:val="0"/>
      <w:divBdr>
        <w:top w:val="none" w:sz="0" w:space="0" w:color="auto"/>
        <w:left w:val="none" w:sz="0" w:space="0" w:color="auto"/>
        <w:bottom w:val="none" w:sz="0" w:space="0" w:color="auto"/>
        <w:right w:val="none" w:sz="0" w:space="0" w:color="auto"/>
      </w:divBdr>
    </w:div>
    <w:div w:id="726534491">
      <w:bodyDiv w:val="1"/>
      <w:marLeft w:val="0"/>
      <w:marRight w:val="0"/>
      <w:marTop w:val="0"/>
      <w:marBottom w:val="0"/>
      <w:divBdr>
        <w:top w:val="none" w:sz="0" w:space="0" w:color="auto"/>
        <w:left w:val="none" w:sz="0" w:space="0" w:color="auto"/>
        <w:bottom w:val="none" w:sz="0" w:space="0" w:color="auto"/>
        <w:right w:val="none" w:sz="0" w:space="0" w:color="auto"/>
      </w:divBdr>
    </w:div>
    <w:div w:id="739985843">
      <w:bodyDiv w:val="1"/>
      <w:marLeft w:val="0"/>
      <w:marRight w:val="0"/>
      <w:marTop w:val="0"/>
      <w:marBottom w:val="0"/>
      <w:divBdr>
        <w:top w:val="none" w:sz="0" w:space="0" w:color="auto"/>
        <w:left w:val="none" w:sz="0" w:space="0" w:color="auto"/>
        <w:bottom w:val="none" w:sz="0" w:space="0" w:color="auto"/>
        <w:right w:val="none" w:sz="0" w:space="0" w:color="auto"/>
      </w:divBdr>
    </w:div>
    <w:div w:id="742794964">
      <w:bodyDiv w:val="1"/>
      <w:marLeft w:val="0"/>
      <w:marRight w:val="0"/>
      <w:marTop w:val="0"/>
      <w:marBottom w:val="0"/>
      <w:divBdr>
        <w:top w:val="none" w:sz="0" w:space="0" w:color="auto"/>
        <w:left w:val="none" w:sz="0" w:space="0" w:color="auto"/>
        <w:bottom w:val="none" w:sz="0" w:space="0" w:color="auto"/>
        <w:right w:val="none" w:sz="0" w:space="0" w:color="auto"/>
      </w:divBdr>
    </w:div>
    <w:div w:id="744498237">
      <w:bodyDiv w:val="1"/>
      <w:marLeft w:val="0"/>
      <w:marRight w:val="0"/>
      <w:marTop w:val="0"/>
      <w:marBottom w:val="0"/>
      <w:divBdr>
        <w:top w:val="none" w:sz="0" w:space="0" w:color="auto"/>
        <w:left w:val="none" w:sz="0" w:space="0" w:color="auto"/>
        <w:bottom w:val="none" w:sz="0" w:space="0" w:color="auto"/>
        <w:right w:val="none" w:sz="0" w:space="0" w:color="auto"/>
      </w:divBdr>
    </w:div>
    <w:div w:id="746461125">
      <w:bodyDiv w:val="1"/>
      <w:marLeft w:val="0"/>
      <w:marRight w:val="0"/>
      <w:marTop w:val="0"/>
      <w:marBottom w:val="0"/>
      <w:divBdr>
        <w:top w:val="none" w:sz="0" w:space="0" w:color="auto"/>
        <w:left w:val="none" w:sz="0" w:space="0" w:color="auto"/>
        <w:bottom w:val="none" w:sz="0" w:space="0" w:color="auto"/>
        <w:right w:val="none" w:sz="0" w:space="0" w:color="auto"/>
      </w:divBdr>
    </w:div>
    <w:div w:id="748232450">
      <w:bodyDiv w:val="1"/>
      <w:marLeft w:val="0"/>
      <w:marRight w:val="0"/>
      <w:marTop w:val="0"/>
      <w:marBottom w:val="0"/>
      <w:divBdr>
        <w:top w:val="none" w:sz="0" w:space="0" w:color="auto"/>
        <w:left w:val="none" w:sz="0" w:space="0" w:color="auto"/>
        <w:bottom w:val="none" w:sz="0" w:space="0" w:color="auto"/>
        <w:right w:val="none" w:sz="0" w:space="0" w:color="auto"/>
      </w:divBdr>
    </w:div>
    <w:div w:id="751854717">
      <w:bodyDiv w:val="1"/>
      <w:marLeft w:val="0"/>
      <w:marRight w:val="0"/>
      <w:marTop w:val="0"/>
      <w:marBottom w:val="0"/>
      <w:divBdr>
        <w:top w:val="none" w:sz="0" w:space="0" w:color="auto"/>
        <w:left w:val="none" w:sz="0" w:space="0" w:color="auto"/>
        <w:bottom w:val="none" w:sz="0" w:space="0" w:color="auto"/>
        <w:right w:val="none" w:sz="0" w:space="0" w:color="auto"/>
      </w:divBdr>
    </w:div>
    <w:div w:id="752629454">
      <w:bodyDiv w:val="1"/>
      <w:marLeft w:val="0"/>
      <w:marRight w:val="0"/>
      <w:marTop w:val="0"/>
      <w:marBottom w:val="0"/>
      <w:divBdr>
        <w:top w:val="none" w:sz="0" w:space="0" w:color="auto"/>
        <w:left w:val="none" w:sz="0" w:space="0" w:color="auto"/>
        <w:bottom w:val="none" w:sz="0" w:space="0" w:color="auto"/>
        <w:right w:val="none" w:sz="0" w:space="0" w:color="auto"/>
      </w:divBdr>
    </w:div>
    <w:div w:id="760183742">
      <w:bodyDiv w:val="1"/>
      <w:marLeft w:val="0"/>
      <w:marRight w:val="0"/>
      <w:marTop w:val="0"/>
      <w:marBottom w:val="0"/>
      <w:divBdr>
        <w:top w:val="none" w:sz="0" w:space="0" w:color="auto"/>
        <w:left w:val="none" w:sz="0" w:space="0" w:color="auto"/>
        <w:bottom w:val="none" w:sz="0" w:space="0" w:color="auto"/>
        <w:right w:val="none" w:sz="0" w:space="0" w:color="auto"/>
      </w:divBdr>
    </w:div>
    <w:div w:id="763837672">
      <w:bodyDiv w:val="1"/>
      <w:marLeft w:val="0"/>
      <w:marRight w:val="0"/>
      <w:marTop w:val="0"/>
      <w:marBottom w:val="0"/>
      <w:divBdr>
        <w:top w:val="none" w:sz="0" w:space="0" w:color="auto"/>
        <w:left w:val="none" w:sz="0" w:space="0" w:color="auto"/>
        <w:bottom w:val="none" w:sz="0" w:space="0" w:color="auto"/>
        <w:right w:val="none" w:sz="0" w:space="0" w:color="auto"/>
      </w:divBdr>
    </w:div>
    <w:div w:id="783378022">
      <w:bodyDiv w:val="1"/>
      <w:marLeft w:val="0"/>
      <w:marRight w:val="0"/>
      <w:marTop w:val="0"/>
      <w:marBottom w:val="0"/>
      <w:divBdr>
        <w:top w:val="none" w:sz="0" w:space="0" w:color="auto"/>
        <w:left w:val="none" w:sz="0" w:space="0" w:color="auto"/>
        <w:bottom w:val="none" w:sz="0" w:space="0" w:color="auto"/>
        <w:right w:val="none" w:sz="0" w:space="0" w:color="auto"/>
      </w:divBdr>
    </w:div>
    <w:div w:id="792359765">
      <w:bodyDiv w:val="1"/>
      <w:marLeft w:val="0"/>
      <w:marRight w:val="0"/>
      <w:marTop w:val="0"/>
      <w:marBottom w:val="0"/>
      <w:divBdr>
        <w:top w:val="none" w:sz="0" w:space="0" w:color="auto"/>
        <w:left w:val="none" w:sz="0" w:space="0" w:color="auto"/>
        <w:bottom w:val="none" w:sz="0" w:space="0" w:color="auto"/>
        <w:right w:val="none" w:sz="0" w:space="0" w:color="auto"/>
      </w:divBdr>
    </w:div>
    <w:div w:id="793789367">
      <w:bodyDiv w:val="1"/>
      <w:marLeft w:val="0"/>
      <w:marRight w:val="0"/>
      <w:marTop w:val="0"/>
      <w:marBottom w:val="0"/>
      <w:divBdr>
        <w:top w:val="none" w:sz="0" w:space="0" w:color="auto"/>
        <w:left w:val="none" w:sz="0" w:space="0" w:color="auto"/>
        <w:bottom w:val="none" w:sz="0" w:space="0" w:color="auto"/>
        <w:right w:val="none" w:sz="0" w:space="0" w:color="auto"/>
      </w:divBdr>
    </w:div>
    <w:div w:id="806432702">
      <w:bodyDiv w:val="1"/>
      <w:marLeft w:val="0"/>
      <w:marRight w:val="0"/>
      <w:marTop w:val="0"/>
      <w:marBottom w:val="0"/>
      <w:divBdr>
        <w:top w:val="none" w:sz="0" w:space="0" w:color="auto"/>
        <w:left w:val="none" w:sz="0" w:space="0" w:color="auto"/>
        <w:bottom w:val="none" w:sz="0" w:space="0" w:color="auto"/>
        <w:right w:val="none" w:sz="0" w:space="0" w:color="auto"/>
      </w:divBdr>
    </w:div>
    <w:div w:id="807819110">
      <w:bodyDiv w:val="1"/>
      <w:marLeft w:val="0"/>
      <w:marRight w:val="0"/>
      <w:marTop w:val="0"/>
      <w:marBottom w:val="0"/>
      <w:divBdr>
        <w:top w:val="none" w:sz="0" w:space="0" w:color="auto"/>
        <w:left w:val="none" w:sz="0" w:space="0" w:color="auto"/>
        <w:bottom w:val="none" w:sz="0" w:space="0" w:color="auto"/>
        <w:right w:val="none" w:sz="0" w:space="0" w:color="auto"/>
      </w:divBdr>
    </w:div>
    <w:div w:id="823744597">
      <w:bodyDiv w:val="1"/>
      <w:marLeft w:val="0"/>
      <w:marRight w:val="0"/>
      <w:marTop w:val="0"/>
      <w:marBottom w:val="0"/>
      <w:divBdr>
        <w:top w:val="none" w:sz="0" w:space="0" w:color="auto"/>
        <w:left w:val="none" w:sz="0" w:space="0" w:color="auto"/>
        <w:bottom w:val="none" w:sz="0" w:space="0" w:color="auto"/>
        <w:right w:val="none" w:sz="0" w:space="0" w:color="auto"/>
      </w:divBdr>
    </w:div>
    <w:div w:id="826357274">
      <w:bodyDiv w:val="1"/>
      <w:marLeft w:val="0"/>
      <w:marRight w:val="0"/>
      <w:marTop w:val="0"/>
      <w:marBottom w:val="0"/>
      <w:divBdr>
        <w:top w:val="none" w:sz="0" w:space="0" w:color="auto"/>
        <w:left w:val="none" w:sz="0" w:space="0" w:color="auto"/>
        <w:bottom w:val="none" w:sz="0" w:space="0" w:color="auto"/>
        <w:right w:val="none" w:sz="0" w:space="0" w:color="auto"/>
      </w:divBdr>
    </w:div>
    <w:div w:id="828591817">
      <w:bodyDiv w:val="1"/>
      <w:marLeft w:val="0"/>
      <w:marRight w:val="0"/>
      <w:marTop w:val="0"/>
      <w:marBottom w:val="0"/>
      <w:divBdr>
        <w:top w:val="none" w:sz="0" w:space="0" w:color="auto"/>
        <w:left w:val="none" w:sz="0" w:space="0" w:color="auto"/>
        <w:bottom w:val="none" w:sz="0" w:space="0" w:color="auto"/>
        <w:right w:val="none" w:sz="0" w:space="0" w:color="auto"/>
      </w:divBdr>
    </w:div>
    <w:div w:id="837622935">
      <w:bodyDiv w:val="1"/>
      <w:marLeft w:val="0"/>
      <w:marRight w:val="0"/>
      <w:marTop w:val="0"/>
      <w:marBottom w:val="0"/>
      <w:divBdr>
        <w:top w:val="none" w:sz="0" w:space="0" w:color="auto"/>
        <w:left w:val="none" w:sz="0" w:space="0" w:color="auto"/>
        <w:bottom w:val="none" w:sz="0" w:space="0" w:color="auto"/>
        <w:right w:val="none" w:sz="0" w:space="0" w:color="auto"/>
      </w:divBdr>
    </w:div>
    <w:div w:id="842744274">
      <w:bodyDiv w:val="1"/>
      <w:marLeft w:val="0"/>
      <w:marRight w:val="0"/>
      <w:marTop w:val="0"/>
      <w:marBottom w:val="0"/>
      <w:divBdr>
        <w:top w:val="none" w:sz="0" w:space="0" w:color="auto"/>
        <w:left w:val="none" w:sz="0" w:space="0" w:color="auto"/>
        <w:bottom w:val="none" w:sz="0" w:space="0" w:color="auto"/>
        <w:right w:val="none" w:sz="0" w:space="0" w:color="auto"/>
      </w:divBdr>
    </w:div>
    <w:div w:id="853688393">
      <w:bodyDiv w:val="1"/>
      <w:marLeft w:val="0"/>
      <w:marRight w:val="0"/>
      <w:marTop w:val="0"/>
      <w:marBottom w:val="0"/>
      <w:divBdr>
        <w:top w:val="none" w:sz="0" w:space="0" w:color="auto"/>
        <w:left w:val="none" w:sz="0" w:space="0" w:color="auto"/>
        <w:bottom w:val="none" w:sz="0" w:space="0" w:color="auto"/>
        <w:right w:val="none" w:sz="0" w:space="0" w:color="auto"/>
      </w:divBdr>
    </w:div>
    <w:div w:id="857427860">
      <w:bodyDiv w:val="1"/>
      <w:marLeft w:val="0"/>
      <w:marRight w:val="0"/>
      <w:marTop w:val="0"/>
      <w:marBottom w:val="0"/>
      <w:divBdr>
        <w:top w:val="none" w:sz="0" w:space="0" w:color="auto"/>
        <w:left w:val="none" w:sz="0" w:space="0" w:color="auto"/>
        <w:bottom w:val="none" w:sz="0" w:space="0" w:color="auto"/>
        <w:right w:val="none" w:sz="0" w:space="0" w:color="auto"/>
      </w:divBdr>
    </w:div>
    <w:div w:id="858664478">
      <w:bodyDiv w:val="1"/>
      <w:marLeft w:val="0"/>
      <w:marRight w:val="0"/>
      <w:marTop w:val="0"/>
      <w:marBottom w:val="0"/>
      <w:divBdr>
        <w:top w:val="none" w:sz="0" w:space="0" w:color="auto"/>
        <w:left w:val="none" w:sz="0" w:space="0" w:color="auto"/>
        <w:bottom w:val="none" w:sz="0" w:space="0" w:color="auto"/>
        <w:right w:val="none" w:sz="0" w:space="0" w:color="auto"/>
      </w:divBdr>
    </w:div>
    <w:div w:id="859590898">
      <w:bodyDiv w:val="1"/>
      <w:marLeft w:val="0"/>
      <w:marRight w:val="0"/>
      <w:marTop w:val="0"/>
      <w:marBottom w:val="0"/>
      <w:divBdr>
        <w:top w:val="none" w:sz="0" w:space="0" w:color="auto"/>
        <w:left w:val="none" w:sz="0" w:space="0" w:color="auto"/>
        <w:bottom w:val="none" w:sz="0" w:space="0" w:color="auto"/>
        <w:right w:val="none" w:sz="0" w:space="0" w:color="auto"/>
      </w:divBdr>
    </w:div>
    <w:div w:id="859706946">
      <w:bodyDiv w:val="1"/>
      <w:marLeft w:val="0"/>
      <w:marRight w:val="0"/>
      <w:marTop w:val="0"/>
      <w:marBottom w:val="0"/>
      <w:divBdr>
        <w:top w:val="none" w:sz="0" w:space="0" w:color="auto"/>
        <w:left w:val="none" w:sz="0" w:space="0" w:color="auto"/>
        <w:bottom w:val="none" w:sz="0" w:space="0" w:color="auto"/>
        <w:right w:val="none" w:sz="0" w:space="0" w:color="auto"/>
      </w:divBdr>
    </w:div>
    <w:div w:id="862128184">
      <w:bodyDiv w:val="1"/>
      <w:marLeft w:val="0"/>
      <w:marRight w:val="0"/>
      <w:marTop w:val="0"/>
      <w:marBottom w:val="0"/>
      <w:divBdr>
        <w:top w:val="none" w:sz="0" w:space="0" w:color="auto"/>
        <w:left w:val="none" w:sz="0" w:space="0" w:color="auto"/>
        <w:bottom w:val="none" w:sz="0" w:space="0" w:color="auto"/>
        <w:right w:val="none" w:sz="0" w:space="0" w:color="auto"/>
      </w:divBdr>
    </w:div>
    <w:div w:id="870529450">
      <w:bodyDiv w:val="1"/>
      <w:marLeft w:val="0"/>
      <w:marRight w:val="0"/>
      <w:marTop w:val="0"/>
      <w:marBottom w:val="0"/>
      <w:divBdr>
        <w:top w:val="none" w:sz="0" w:space="0" w:color="auto"/>
        <w:left w:val="none" w:sz="0" w:space="0" w:color="auto"/>
        <w:bottom w:val="none" w:sz="0" w:space="0" w:color="auto"/>
        <w:right w:val="none" w:sz="0" w:space="0" w:color="auto"/>
      </w:divBdr>
    </w:div>
    <w:div w:id="874544625">
      <w:bodyDiv w:val="1"/>
      <w:marLeft w:val="0"/>
      <w:marRight w:val="0"/>
      <w:marTop w:val="0"/>
      <w:marBottom w:val="0"/>
      <w:divBdr>
        <w:top w:val="none" w:sz="0" w:space="0" w:color="auto"/>
        <w:left w:val="none" w:sz="0" w:space="0" w:color="auto"/>
        <w:bottom w:val="none" w:sz="0" w:space="0" w:color="auto"/>
        <w:right w:val="none" w:sz="0" w:space="0" w:color="auto"/>
      </w:divBdr>
    </w:div>
    <w:div w:id="875045513">
      <w:bodyDiv w:val="1"/>
      <w:marLeft w:val="0"/>
      <w:marRight w:val="0"/>
      <w:marTop w:val="0"/>
      <w:marBottom w:val="0"/>
      <w:divBdr>
        <w:top w:val="none" w:sz="0" w:space="0" w:color="auto"/>
        <w:left w:val="none" w:sz="0" w:space="0" w:color="auto"/>
        <w:bottom w:val="none" w:sz="0" w:space="0" w:color="auto"/>
        <w:right w:val="none" w:sz="0" w:space="0" w:color="auto"/>
      </w:divBdr>
    </w:div>
    <w:div w:id="883953688">
      <w:bodyDiv w:val="1"/>
      <w:marLeft w:val="0"/>
      <w:marRight w:val="0"/>
      <w:marTop w:val="0"/>
      <w:marBottom w:val="0"/>
      <w:divBdr>
        <w:top w:val="none" w:sz="0" w:space="0" w:color="auto"/>
        <w:left w:val="none" w:sz="0" w:space="0" w:color="auto"/>
        <w:bottom w:val="none" w:sz="0" w:space="0" w:color="auto"/>
        <w:right w:val="none" w:sz="0" w:space="0" w:color="auto"/>
      </w:divBdr>
    </w:div>
    <w:div w:id="888228171">
      <w:bodyDiv w:val="1"/>
      <w:marLeft w:val="0"/>
      <w:marRight w:val="0"/>
      <w:marTop w:val="0"/>
      <w:marBottom w:val="0"/>
      <w:divBdr>
        <w:top w:val="none" w:sz="0" w:space="0" w:color="auto"/>
        <w:left w:val="none" w:sz="0" w:space="0" w:color="auto"/>
        <w:bottom w:val="none" w:sz="0" w:space="0" w:color="auto"/>
        <w:right w:val="none" w:sz="0" w:space="0" w:color="auto"/>
      </w:divBdr>
    </w:div>
    <w:div w:id="890115011">
      <w:bodyDiv w:val="1"/>
      <w:marLeft w:val="0"/>
      <w:marRight w:val="0"/>
      <w:marTop w:val="0"/>
      <w:marBottom w:val="0"/>
      <w:divBdr>
        <w:top w:val="none" w:sz="0" w:space="0" w:color="auto"/>
        <w:left w:val="none" w:sz="0" w:space="0" w:color="auto"/>
        <w:bottom w:val="none" w:sz="0" w:space="0" w:color="auto"/>
        <w:right w:val="none" w:sz="0" w:space="0" w:color="auto"/>
      </w:divBdr>
    </w:div>
    <w:div w:id="896093789">
      <w:bodyDiv w:val="1"/>
      <w:marLeft w:val="0"/>
      <w:marRight w:val="0"/>
      <w:marTop w:val="0"/>
      <w:marBottom w:val="0"/>
      <w:divBdr>
        <w:top w:val="none" w:sz="0" w:space="0" w:color="auto"/>
        <w:left w:val="none" w:sz="0" w:space="0" w:color="auto"/>
        <w:bottom w:val="none" w:sz="0" w:space="0" w:color="auto"/>
        <w:right w:val="none" w:sz="0" w:space="0" w:color="auto"/>
      </w:divBdr>
    </w:div>
    <w:div w:id="897323754">
      <w:bodyDiv w:val="1"/>
      <w:marLeft w:val="0"/>
      <w:marRight w:val="0"/>
      <w:marTop w:val="0"/>
      <w:marBottom w:val="0"/>
      <w:divBdr>
        <w:top w:val="none" w:sz="0" w:space="0" w:color="auto"/>
        <w:left w:val="none" w:sz="0" w:space="0" w:color="auto"/>
        <w:bottom w:val="none" w:sz="0" w:space="0" w:color="auto"/>
        <w:right w:val="none" w:sz="0" w:space="0" w:color="auto"/>
      </w:divBdr>
    </w:div>
    <w:div w:id="907228771">
      <w:bodyDiv w:val="1"/>
      <w:marLeft w:val="0"/>
      <w:marRight w:val="0"/>
      <w:marTop w:val="0"/>
      <w:marBottom w:val="0"/>
      <w:divBdr>
        <w:top w:val="none" w:sz="0" w:space="0" w:color="auto"/>
        <w:left w:val="none" w:sz="0" w:space="0" w:color="auto"/>
        <w:bottom w:val="none" w:sz="0" w:space="0" w:color="auto"/>
        <w:right w:val="none" w:sz="0" w:space="0" w:color="auto"/>
      </w:divBdr>
    </w:div>
    <w:div w:id="923957217">
      <w:bodyDiv w:val="1"/>
      <w:marLeft w:val="0"/>
      <w:marRight w:val="0"/>
      <w:marTop w:val="0"/>
      <w:marBottom w:val="0"/>
      <w:divBdr>
        <w:top w:val="none" w:sz="0" w:space="0" w:color="auto"/>
        <w:left w:val="none" w:sz="0" w:space="0" w:color="auto"/>
        <w:bottom w:val="none" w:sz="0" w:space="0" w:color="auto"/>
        <w:right w:val="none" w:sz="0" w:space="0" w:color="auto"/>
      </w:divBdr>
    </w:div>
    <w:div w:id="937759429">
      <w:bodyDiv w:val="1"/>
      <w:marLeft w:val="0"/>
      <w:marRight w:val="0"/>
      <w:marTop w:val="0"/>
      <w:marBottom w:val="0"/>
      <w:divBdr>
        <w:top w:val="none" w:sz="0" w:space="0" w:color="auto"/>
        <w:left w:val="none" w:sz="0" w:space="0" w:color="auto"/>
        <w:bottom w:val="none" w:sz="0" w:space="0" w:color="auto"/>
        <w:right w:val="none" w:sz="0" w:space="0" w:color="auto"/>
      </w:divBdr>
    </w:div>
    <w:div w:id="942614516">
      <w:bodyDiv w:val="1"/>
      <w:marLeft w:val="0"/>
      <w:marRight w:val="0"/>
      <w:marTop w:val="0"/>
      <w:marBottom w:val="0"/>
      <w:divBdr>
        <w:top w:val="none" w:sz="0" w:space="0" w:color="auto"/>
        <w:left w:val="none" w:sz="0" w:space="0" w:color="auto"/>
        <w:bottom w:val="none" w:sz="0" w:space="0" w:color="auto"/>
        <w:right w:val="none" w:sz="0" w:space="0" w:color="auto"/>
      </w:divBdr>
    </w:div>
    <w:div w:id="944193779">
      <w:bodyDiv w:val="1"/>
      <w:marLeft w:val="0"/>
      <w:marRight w:val="0"/>
      <w:marTop w:val="0"/>
      <w:marBottom w:val="0"/>
      <w:divBdr>
        <w:top w:val="none" w:sz="0" w:space="0" w:color="auto"/>
        <w:left w:val="none" w:sz="0" w:space="0" w:color="auto"/>
        <w:bottom w:val="none" w:sz="0" w:space="0" w:color="auto"/>
        <w:right w:val="none" w:sz="0" w:space="0" w:color="auto"/>
      </w:divBdr>
    </w:div>
    <w:div w:id="953098448">
      <w:bodyDiv w:val="1"/>
      <w:marLeft w:val="0"/>
      <w:marRight w:val="0"/>
      <w:marTop w:val="0"/>
      <w:marBottom w:val="0"/>
      <w:divBdr>
        <w:top w:val="none" w:sz="0" w:space="0" w:color="auto"/>
        <w:left w:val="none" w:sz="0" w:space="0" w:color="auto"/>
        <w:bottom w:val="none" w:sz="0" w:space="0" w:color="auto"/>
        <w:right w:val="none" w:sz="0" w:space="0" w:color="auto"/>
      </w:divBdr>
    </w:div>
    <w:div w:id="967587408">
      <w:bodyDiv w:val="1"/>
      <w:marLeft w:val="0"/>
      <w:marRight w:val="0"/>
      <w:marTop w:val="0"/>
      <w:marBottom w:val="0"/>
      <w:divBdr>
        <w:top w:val="none" w:sz="0" w:space="0" w:color="auto"/>
        <w:left w:val="none" w:sz="0" w:space="0" w:color="auto"/>
        <w:bottom w:val="none" w:sz="0" w:space="0" w:color="auto"/>
        <w:right w:val="none" w:sz="0" w:space="0" w:color="auto"/>
      </w:divBdr>
    </w:div>
    <w:div w:id="975378080">
      <w:bodyDiv w:val="1"/>
      <w:marLeft w:val="0"/>
      <w:marRight w:val="0"/>
      <w:marTop w:val="0"/>
      <w:marBottom w:val="0"/>
      <w:divBdr>
        <w:top w:val="none" w:sz="0" w:space="0" w:color="auto"/>
        <w:left w:val="none" w:sz="0" w:space="0" w:color="auto"/>
        <w:bottom w:val="none" w:sz="0" w:space="0" w:color="auto"/>
        <w:right w:val="none" w:sz="0" w:space="0" w:color="auto"/>
      </w:divBdr>
      <w:divsChild>
        <w:div w:id="860584107">
          <w:marLeft w:val="0"/>
          <w:marRight w:val="0"/>
          <w:marTop w:val="0"/>
          <w:marBottom w:val="0"/>
          <w:divBdr>
            <w:top w:val="none" w:sz="0" w:space="0" w:color="auto"/>
            <w:left w:val="none" w:sz="0" w:space="0" w:color="auto"/>
            <w:bottom w:val="none" w:sz="0" w:space="0" w:color="auto"/>
            <w:right w:val="none" w:sz="0" w:space="0" w:color="auto"/>
          </w:divBdr>
          <w:divsChild>
            <w:div w:id="1505440091">
              <w:marLeft w:val="0"/>
              <w:marRight w:val="0"/>
              <w:marTop w:val="0"/>
              <w:marBottom w:val="0"/>
              <w:divBdr>
                <w:top w:val="none" w:sz="0" w:space="0" w:color="auto"/>
                <w:left w:val="none" w:sz="0" w:space="0" w:color="auto"/>
                <w:bottom w:val="none" w:sz="0" w:space="0" w:color="auto"/>
                <w:right w:val="none" w:sz="0" w:space="0" w:color="auto"/>
              </w:divBdr>
              <w:divsChild>
                <w:div w:id="145099739">
                  <w:marLeft w:val="0"/>
                  <w:marRight w:val="0"/>
                  <w:marTop w:val="0"/>
                  <w:marBottom w:val="0"/>
                  <w:divBdr>
                    <w:top w:val="none" w:sz="0" w:space="0" w:color="auto"/>
                    <w:left w:val="none" w:sz="0" w:space="0" w:color="auto"/>
                    <w:bottom w:val="none" w:sz="0" w:space="0" w:color="auto"/>
                    <w:right w:val="none" w:sz="0" w:space="0" w:color="auto"/>
                  </w:divBdr>
                </w:div>
                <w:div w:id="2043312744">
                  <w:marLeft w:val="0"/>
                  <w:marRight w:val="0"/>
                  <w:marTop w:val="0"/>
                  <w:marBottom w:val="0"/>
                  <w:divBdr>
                    <w:top w:val="none" w:sz="0" w:space="0" w:color="auto"/>
                    <w:left w:val="none" w:sz="0" w:space="0" w:color="auto"/>
                    <w:bottom w:val="none" w:sz="0" w:space="0" w:color="auto"/>
                    <w:right w:val="none" w:sz="0" w:space="0" w:color="auto"/>
                  </w:divBdr>
                </w:div>
              </w:divsChild>
            </w:div>
            <w:div w:id="2138989129">
              <w:marLeft w:val="0"/>
              <w:marRight w:val="0"/>
              <w:marTop w:val="0"/>
              <w:marBottom w:val="0"/>
              <w:divBdr>
                <w:top w:val="none" w:sz="0" w:space="0" w:color="auto"/>
                <w:left w:val="none" w:sz="0" w:space="0" w:color="auto"/>
                <w:bottom w:val="none" w:sz="0" w:space="0" w:color="auto"/>
                <w:right w:val="none" w:sz="0" w:space="0" w:color="auto"/>
              </w:divBdr>
            </w:div>
          </w:divsChild>
        </w:div>
        <w:div w:id="1833718294">
          <w:marLeft w:val="0"/>
          <w:marRight w:val="0"/>
          <w:marTop w:val="0"/>
          <w:marBottom w:val="0"/>
          <w:divBdr>
            <w:top w:val="none" w:sz="0" w:space="0" w:color="auto"/>
            <w:left w:val="none" w:sz="0" w:space="0" w:color="auto"/>
            <w:bottom w:val="none" w:sz="0" w:space="0" w:color="auto"/>
            <w:right w:val="none" w:sz="0" w:space="0" w:color="auto"/>
          </w:divBdr>
          <w:divsChild>
            <w:div w:id="1460567064">
              <w:marLeft w:val="0"/>
              <w:marRight w:val="0"/>
              <w:marTop w:val="0"/>
              <w:marBottom w:val="0"/>
              <w:divBdr>
                <w:top w:val="none" w:sz="0" w:space="0" w:color="auto"/>
                <w:left w:val="none" w:sz="0" w:space="0" w:color="auto"/>
                <w:bottom w:val="none" w:sz="0" w:space="0" w:color="auto"/>
                <w:right w:val="none" w:sz="0" w:space="0" w:color="auto"/>
              </w:divBdr>
            </w:div>
            <w:div w:id="18078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102">
      <w:bodyDiv w:val="1"/>
      <w:marLeft w:val="0"/>
      <w:marRight w:val="0"/>
      <w:marTop w:val="0"/>
      <w:marBottom w:val="0"/>
      <w:divBdr>
        <w:top w:val="none" w:sz="0" w:space="0" w:color="auto"/>
        <w:left w:val="none" w:sz="0" w:space="0" w:color="auto"/>
        <w:bottom w:val="none" w:sz="0" w:space="0" w:color="auto"/>
        <w:right w:val="none" w:sz="0" w:space="0" w:color="auto"/>
      </w:divBdr>
    </w:div>
    <w:div w:id="993532806">
      <w:bodyDiv w:val="1"/>
      <w:marLeft w:val="0"/>
      <w:marRight w:val="0"/>
      <w:marTop w:val="0"/>
      <w:marBottom w:val="0"/>
      <w:divBdr>
        <w:top w:val="none" w:sz="0" w:space="0" w:color="auto"/>
        <w:left w:val="none" w:sz="0" w:space="0" w:color="auto"/>
        <w:bottom w:val="none" w:sz="0" w:space="0" w:color="auto"/>
        <w:right w:val="none" w:sz="0" w:space="0" w:color="auto"/>
      </w:divBdr>
    </w:div>
    <w:div w:id="993604362">
      <w:bodyDiv w:val="1"/>
      <w:marLeft w:val="0"/>
      <w:marRight w:val="0"/>
      <w:marTop w:val="0"/>
      <w:marBottom w:val="0"/>
      <w:divBdr>
        <w:top w:val="none" w:sz="0" w:space="0" w:color="auto"/>
        <w:left w:val="none" w:sz="0" w:space="0" w:color="auto"/>
        <w:bottom w:val="none" w:sz="0" w:space="0" w:color="auto"/>
        <w:right w:val="none" w:sz="0" w:space="0" w:color="auto"/>
      </w:divBdr>
    </w:div>
    <w:div w:id="996804973">
      <w:bodyDiv w:val="1"/>
      <w:marLeft w:val="0"/>
      <w:marRight w:val="0"/>
      <w:marTop w:val="0"/>
      <w:marBottom w:val="0"/>
      <w:divBdr>
        <w:top w:val="none" w:sz="0" w:space="0" w:color="auto"/>
        <w:left w:val="none" w:sz="0" w:space="0" w:color="auto"/>
        <w:bottom w:val="none" w:sz="0" w:space="0" w:color="auto"/>
        <w:right w:val="none" w:sz="0" w:space="0" w:color="auto"/>
      </w:divBdr>
    </w:div>
    <w:div w:id="1007706612">
      <w:bodyDiv w:val="1"/>
      <w:marLeft w:val="0"/>
      <w:marRight w:val="0"/>
      <w:marTop w:val="0"/>
      <w:marBottom w:val="0"/>
      <w:divBdr>
        <w:top w:val="none" w:sz="0" w:space="0" w:color="auto"/>
        <w:left w:val="none" w:sz="0" w:space="0" w:color="auto"/>
        <w:bottom w:val="none" w:sz="0" w:space="0" w:color="auto"/>
        <w:right w:val="none" w:sz="0" w:space="0" w:color="auto"/>
      </w:divBdr>
    </w:div>
    <w:div w:id="1007714199">
      <w:bodyDiv w:val="1"/>
      <w:marLeft w:val="0"/>
      <w:marRight w:val="0"/>
      <w:marTop w:val="0"/>
      <w:marBottom w:val="0"/>
      <w:divBdr>
        <w:top w:val="none" w:sz="0" w:space="0" w:color="auto"/>
        <w:left w:val="none" w:sz="0" w:space="0" w:color="auto"/>
        <w:bottom w:val="none" w:sz="0" w:space="0" w:color="auto"/>
        <w:right w:val="none" w:sz="0" w:space="0" w:color="auto"/>
      </w:divBdr>
    </w:div>
    <w:div w:id="1014696125">
      <w:bodyDiv w:val="1"/>
      <w:marLeft w:val="0"/>
      <w:marRight w:val="0"/>
      <w:marTop w:val="0"/>
      <w:marBottom w:val="0"/>
      <w:divBdr>
        <w:top w:val="none" w:sz="0" w:space="0" w:color="auto"/>
        <w:left w:val="none" w:sz="0" w:space="0" w:color="auto"/>
        <w:bottom w:val="none" w:sz="0" w:space="0" w:color="auto"/>
        <w:right w:val="none" w:sz="0" w:space="0" w:color="auto"/>
      </w:divBdr>
    </w:div>
    <w:div w:id="1022781236">
      <w:bodyDiv w:val="1"/>
      <w:marLeft w:val="0"/>
      <w:marRight w:val="0"/>
      <w:marTop w:val="0"/>
      <w:marBottom w:val="0"/>
      <w:divBdr>
        <w:top w:val="none" w:sz="0" w:space="0" w:color="auto"/>
        <w:left w:val="none" w:sz="0" w:space="0" w:color="auto"/>
        <w:bottom w:val="none" w:sz="0" w:space="0" w:color="auto"/>
        <w:right w:val="none" w:sz="0" w:space="0" w:color="auto"/>
      </w:divBdr>
    </w:div>
    <w:div w:id="1022979649">
      <w:bodyDiv w:val="1"/>
      <w:marLeft w:val="0"/>
      <w:marRight w:val="0"/>
      <w:marTop w:val="0"/>
      <w:marBottom w:val="0"/>
      <w:divBdr>
        <w:top w:val="none" w:sz="0" w:space="0" w:color="auto"/>
        <w:left w:val="none" w:sz="0" w:space="0" w:color="auto"/>
        <w:bottom w:val="none" w:sz="0" w:space="0" w:color="auto"/>
        <w:right w:val="none" w:sz="0" w:space="0" w:color="auto"/>
      </w:divBdr>
    </w:div>
    <w:div w:id="1033656319">
      <w:bodyDiv w:val="1"/>
      <w:marLeft w:val="0"/>
      <w:marRight w:val="0"/>
      <w:marTop w:val="0"/>
      <w:marBottom w:val="0"/>
      <w:divBdr>
        <w:top w:val="none" w:sz="0" w:space="0" w:color="auto"/>
        <w:left w:val="none" w:sz="0" w:space="0" w:color="auto"/>
        <w:bottom w:val="none" w:sz="0" w:space="0" w:color="auto"/>
        <w:right w:val="none" w:sz="0" w:space="0" w:color="auto"/>
      </w:divBdr>
    </w:div>
    <w:div w:id="1037124313">
      <w:bodyDiv w:val="1"/>
      <w:marLeft w:val="0"/>
      <w:marRight w:val="0"/>
      <w:marTop w:val="0"/>
      <w:marBottom w:val="0"/>
      <w:divBdr>
        <w:top w:val="none" w:sz="0" w:space="0" w:color="auto"/>
        <w:left w:val="none" w:sz="0" w:space="0" w:color="auto"/>
        <w:bottom w:val="none" w:sz="0" w:space="0" w:color="auto"/>
        <w:right w:val="none" w:sz="0" w:space="0" w:color="auto"/>
      </w:divBdr>
    </w:div>
    <w:div w:id="1045566289">
      <w:bodyDiv w:val="1"/>
      <w:marLeft w:val="0"/>
      <w:marRight w:val="0"/>
      <w:marTop w:val="0"/>
      <w:marBottom w:val="0"/>
      <w:divBdr>
        <w:top w:val="none" w:sz="0" w:space="0" w:color="auto"/>
        <w:left w:val="none" w:sz="0" w:space="0" w:color="auto"/>
        <w:bottom w:val="none" w:sz="0" w:space="0" w:color="auto"/>
        <w:right w:val="none" w:sz="0" w:space="0" w:color="auto"/>
      </w:divBdr>
    </w:div>
    <w:div w:id="1056512254">
      <w:bodyDiv w:val="1"/>
      <w:marLeft w:val="0"/>
      <w:marRight w:val="0"/>
      <w:marTop w:val="0"/>
      <w:marBottom w:val="0"/>
      <w:divBdr>
        <w:top w:val="none" w:sz="0" w:space="0" w:color="auto"/>
        <w:left w:val="none" w:sz="0" w:space="0" w:color="auto"/>
        <w:bottom w:val="none" w:sz="0" w:space="0" w:color="auto"/>
        <w:right w:val="none" w:sz="0" w:space="0" w:color="auto"/>
      </w:divBdr>
    </w:div>
    <w:div w:id="1059674219">
      <w:bodyDiv w:val="1"/>
      <w:marLeft w:val="0"/>
      <w:marRight w:val="0"/>
      <w:marTop w:val="0"/>
      <w:marBottom w:val="0"/>
      <w:divBdr>
        <w:top w:val="none" w:sz="0" w:space="0" w:color="auto"/>
        <w:left w:val="none" w:sz="0" w:space="0" w:color="auto"/>
        <w:bottom w:val="none" w:sz="0" w:space="0" w:color="auto"/>
        <w:right w:val="none" w:sz="0" w:space="0" w:color="auto"/>
      </w:divBdr>
    </w:div>
    <w:div w:id="1072971951">
      <w:bodyDiv w:val="1"/>
      <w:marLeft w:val="0"/>
      <w:marRight w:val="0"/>
      <w:marTop w:val="0"/>
      <w:marBottom w:val="0"/>
      <w:divBdr>
        <w:top w:val="none" w:sz="0" w:space="0" w:color="auto"/>
        <w:left w:val="none" w:sz="0" w:space="0" w:color="auto"/>
        <w:bottom w:val="none" w:sz="0" w:space="0" w:color="auto"/>
        <w:right w:val="none" w:sz="0" w:space="0" w:color="auto"/>
      </w:divBdr>
    </w:div>
    <w:div w:id="1074277911">
      <w:bodyDiv w:val="1"/>
      <w:marLeft w:val="0"/>
      <w:marRight w:val="0"/>
      <w:marTop w:val="0"/>
      <w:marBottom w:val="0"/>
      <w:divBdr>
        <w:top w:val="none" w:sz="0" w:space="0" w:color="auto"/>
        <w:left w:val="none" w:sz="0" w:space="0" w:color="auto"/>
        <w:bottom w:val="none" w:sz="0" w:space="0" w:color="auto"/>
        <w:right w:val="none" w:sz="0" w:space="0" w:color="auto"/>
      </w:divBdr>
    </w:div>
    <w:div w:id="1087766855">
      <w:bodyDiv w:val="1"/>
      <w:marLeft w:val="0"/>
      <w:marRight w:val="0"/>
      <w:marTop w:val="0"/>
      <w:marBottom w:val="0"/>
      <w:divBdr>
        <w:top w:val="none" w:sz="0" w:space="0" w:color="auto"/>
        <w:left w:val="none" w:sz="0" w:space="0" w:color="auto"/>
        <w:bottom w:val="none" w:sz="0" w:space="0" w:color="auto"/>
        <w:right w:val="none" w:sz="0" w:space="0" w:color="auto"/>
      </w:divBdr>
    </w:div>
    <w:div w:id="1090151865">
      <w:bodyDiv w:val="1"/>
      <w:marLeft w:val="0"/>
      <w:marRight w:val="0"/>
      <w:marTop w:val="0"/>
      <w:marBottom w:val="0"/>
      <w:divBdr>
        <w:top w:val="none" w:sz="0" w:space="0" w:color="auto"/>
        <w:left w:val="none" w:sz="0" w:space="0" w:color="auto"/>
        <w:bottom w:val="none" w:sz="0" w:space="0" w:color="auto"/>
        <w:right w:val="none" w:sz="0" w:space="0" w:color="auto"/>
      </w:divBdr>
    </w:div>
    <w:div w:id="1092555658">
      <w:bodyDiv w:val="1"/>
      <w:marLeft w:val="0"/>
      <w:marRight w:val="0"/>
      <w:marTop w:val="0"/>
      <w:marBottom w:val="0"/>
      <w:divBdr>
        <w:top w:val="none" w:sz="0" w:space="0" w:color="auto"/>
        <w:left w:val="none" w:sz="0" w:space="0" w:color="auto"/>
        <w:bottom w:val="none" w:sz="0" w:space="0" w:color="auto"/>
        <w:right w:val="none" w:sz="0" w:space="0" w:color="auto"/>
      </w:divBdr>
    </w:div>
    <w:div w:id="1097215008">
      <w:bodyDiv w:val="1"/>
      <w:marLeft w:val="0"/>
      <w:marRight w:val="0"/>
      <w:marTop w:val="0"/>
      <w:marBottom w:val="0"/>
      <w:divBdr>
        <w:top w:val="none" w:sz="0" w:space="0" w:color="auto"/>
        <w:left w:val="none" w:sz="0" w:space="0" w:color="auto"/>
        <w:bottom w:val="none" w:sz="0" w:space="0" w:color="auto"/>
        <w:right w:val="none" w:sz="0" w:space="0" w:color="auto"/>
      </w:divBdr>
    </w:div>
    <w:div w:id="1112437116">
      <w:bodyDiv w:val="1"/>
      <w:marLeft w:val="0"/>
      <w:marRight w:val="0"/>
      <w:marTop w:val="0"/>
      <w:marBottom w:val="0"/>
      <w:divBdr>
        <w:top w:val="none" w:sz="0" w:space="0" w:color="auto"/>
        <w:left w:val="none" w:sz="0" w:space="0" w:color="auto"/>
        <w:bottom w:val="none" w:sz="0" w:space="0" w:color="auto"/>
        <w:right w:val="none" w:sz="0" w:space="0" w:color="auto"/>
      </w:divBdr>
    </w:div>
    <w:div w:id="1129782118">
      <w:bodyDiv w:val="1"/>
      <w:marLeft w:val="0"/>
      <w:marRight w:val="0"/>
      <w:marTop w:val="0"/>
      <w:marBottom w:val="0"/>
      <w:divBdr>
        <w:top w:val="none" w:sz="0" w:space="0" w:color="auto"/>
        <w:left w:val="none" w:sz="0" w:space="0" w:color="auto"/>
        <w:bottom w:val="none" w:sz="0" w:space="0" w:color="auto"/>
        <w:right w:val="none" w:sz="0" w:space="0" w:color="auto"/>
      </w:divBdr>
    </w:div>
    <w:div w:id="1133673216">
      <w:bodyDiv w:val="1"/>
      <w:marLeft w:val="0"/>
      <w:marRight w:val="0"/>
      <w:marTop w:val="0"/>
      <w:marBottom w:val="0"/>
      <w:divBdr>
        <w:top w:val="none" w:sz="0" w:space="0" w:color="auto"/>
        <w:left w:val="none" w:sz="0" w:space="0" w:color="auto"/>
        <w:bottom w:val="none" w:sz="0" w:space="0" w:color="auto"/>
        <w:right w:val="none" w:sz="0" w:space="0" w:color="auto"/>
      </w:divBdr>
    </w:div>
    <w:div w:id="1138107159">
      <w:bodyDiv w:val="1"/>
      <w:marLeft w:val="0"/>
      <w:marRight w:val="0"/>
      <w:marTop w:val="0"/>
      <w:marBottom w:val="0"/>
      <w:divBdr>
        <w:top w:val="none" w:sz="0" w:space="0" w:color="auto"/>
        <w:left w:val="none" w:sz="0" w:space="0" w:color="auto"/>
        <w:bottom w:val="none" w:sz="0" w:space="0" w:color="auto"/>
        <w:right w:val="none" w:sz="0" w:space="0" w:color="auto"/>
      </w:divBdr>
    </w:div>
    <w:div w:id="1145121669">
      <w:bodyDiv w:val="1"/>
      <w:marLeft w:val="0"/>
      <w:marRight w:val="0"/>
      <w:marTop w:val="0"/>
      <w:marBottom w:val="0"/>
      <w:divBdr>
        <w:top w:val="none" w:sz="0" w:space="0" w:color="auto"/>
        <w:left w:val="none" w:sz="0" w:space="0" w:color="auto"/>
        <w:bottom w:val="none" w:sz="0" w:space="0" w:color="auto"/>
        <w:right w:val="none" w:sz="0" w:space="0" w:color="auto"/>
      </w:divBdr>
    </w:div>
    <w:div w:id="1151872290">
      <w:bodyDiv w:val="1"/>
      <w:marLeft w:val="0"/>
      <w:marRight w:val="0"/>
      <w:marTop w:val="0"/>
      <w:marBottom w:val="0"/>
      <w:divBdr>
        <w:top w:val="none" w:sz="0" w:space="0" w:color="auto"/>
        <w:left w:val="none" w:sz="0" w:space="0" w:color="auto"/>
        <w:bottom w:val="none" w:sz="0" w:space="0" w:color="auto"/>
        <w:right w:val="none" w:sz="0" w:space="0" w:color="auto"/>
      </w:divBdr>
    </w:div>
    <w:div w:id="1156074767">
      <w:bodyDiv w:val="1"/>
      <w:marLeft w:val="0"/>
      <w:marRight w:val="0"/>
      <w:marTop w:val="0"/>
      <w:marBottom w:val="0"/>
      <w:divBdr>
        <w:top w:val="none" w:sz="0" w:space="0" w:color="auto"/>
        <w:left w:val="none" w:sz="0" w:space="0" w:color="auto"/>
        <w:bottom w:val="none" w:sz="0" w:space="0" w:color="auto"/>
        <w:right w:val="none" w:sz="0" w:space="0" w:color="auto"/>
      </w:divBdr>
    </w:div>
    <w:div w:id="1156723856">
      <w:bodyDiv w:val="1"/>
      <w:marLeft w:val="0"/>
      <w:marRight w:val="0"/>
      <w:marTop w:val="0"/>
      <w:marBottom w:val="0"/>
      <w:divBdr>
        <w:top w:val="none" w:sz="0" w:space="0" w:color="auto"/>
        <w:left w:val="none" w:sz="0" w:space="0" w:color="auto"/>
        <w:bottom w:val="none" w:sz="0" w:space="0" w:color="auto"/>
        <w:right w:val="none" w:sz="0" w:space="0" w:color="auto"/>
      </w:divBdr>
    </w:div>
    <w:div w:id="1160928255">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181">
      <w:bodyDiv w:val="1"/>
      <w:marLeft w:val="0"/>
      <w:marRight w:val="0"/>
      <w:marTop w:val="0"/>
      <w:marBottom w:val="0"/>
      <w:divBdr>
        <w:top w:val="none" w:sz="0" w:space="0" w:color="auto"/>
        <w:left w:val="none" w:sz="0" w:space="0" w:color="auto"/>
        <w:bottom w:val="none" w:sz="0" w:space="0" w:color="auto"/>
        <w:right w:val="none" w:sz="0" w:space="0" w:color="auto"/>
      </w:divBdr>
      <w:divsChild>
        <w:div w:id="546187345">
          <w:marLeft w:val="0"/>
          <w:marRight w:val="0"/>
          <w:marTop w:val="0"/>
          <w:marBottom w:val="0"/>
          <w:divBdr>
            <w:top w:val="none" w:sz="0" w:space="0" w:color="auto"/>
            <w:left w:val="none" w:sz="0" w:space="0" w:color="auto"/>
            <w:bottom w:val="none" w:sz="0" w:space="0" w:color="auto"/>
            <w:right w:val="none" w:sz="0" w:space="0" w:color="auto"/>
          </w:divBdr>
          <w:divsChild>
            <w:div w:id="1204058842">
              <w:marLeft w:val="0"/>
              <w:marRight w:val="0"/>
              <w:marTop w:val="0"/>
              <w:marBottom w:val="0"/>
              <w:divBdr>
                <w:top w:val="none" w:sz="0" w:space="0" w:color="auto"/>
                <w:left w:val="none" w:sz="0" w:space="0" w:color="auto"/>
                <w:bottom w:val="none" w:sz="0" w:space="0" w:color="auto"/>
                <w:right w:val="none" w:sz="0" w:space="0" w:color="auto"/>
              </w:divBdr>
              <w:divsChild>
                <w:div w:id="1636181984">
                  <w:marLeft w:val="0"/>
                  <w:marRight w:val="0"/>
                  <w:marTop w:val="0"/>
                  <w:marBottom w:val="0"/>
                  <w:divBdr>
                    <w:top w:val="none" w:sz="0" w:space="0" w:color="auto"/>
                    <w:left w:val="none" w:sz="0" w:space="0" w:color="auto"/>
                    <w:bottom w:val="none" w:sz="0" w:space="0" w:color="auto"/>
                    <w:right w:val="none" w:sz="0" w:space="0" w:color="auto"/>
                  </w:divBdr>
                  <w:divsChild>
                    <w:div w:id="1115906711">
                      <w:marLeft w:val="0"/>
                      <w:marRight w:val="0"/>
                      <w:marTop w:val="0"/>
                      <w:marBottom w:val="0"/>
                      <w:divBdr>
                        <w:top w:val="none" w:sz="0" w:space="0" w:color="auto"/>
                        <w:left w:val="none" w:sz="0" w:space="0" w:color="auto"/>
                        <w:bottom w:val="none" w:sz="0" w:space="0" w:color="auto"/>
                        <w:right w:val="none" w:sz="0" w:space="0" w:color="auto"/>
                      </w:divBdr>
                      <w:divsChild>
                        <w:div w:id="161817555">
                          <w:marLeft w:val="0"/>
                          <w:marRight w:val="0"/>
                          <w:marTop w:val="0"/>
                          <w:marBottom w:val="0"/>
                          <w:divBdr>
                            <w:top w:val="none" w:sz="0" w:space="0" w:color="auto"/>
                            <w:left w:val="none" w:sz="0" w:space="0" w:color="auto"/>
                            <w:bottom w:val="none" w:sz="0" w:space="0" w:color="auto"/>
                            <w:right w:val="none" w:sz="0" w:space="0" w:color="auto"/>
                          </w:divBdr>
                          <w:divsChild>
                            <w:div w:id="2110735315">
                              <w:marLeft w:val="0"/>
                              <w:marRight w:val="0"/>
                              <w:marTop w:val="0"/>
                              <w:marBottom w:val="0"/>
                              <w:divBdr>
                                <w:top w:val="none" w:sz="0" w:space="0" w:color="auto"/>
                                <w:left w:val="none" w:sz="0" w:space="0" w:color="auto"/>
                                <w:bottom w:val="none" w:sz="0" w:space="0" w:color="auto"/>
                                <w:right w:val="none" w:sz="0" w:space="0" w:color="auto"/>
                              </w:divBdr>
                              <w:divsChild>
                                <w:div w:id="1771199825">
                                  <w:marLeft w:val="0"/>
                                  <w:marRight w:val="0"/>
                                  <w:marTop w:val="0"/>
                                  <w:marBottom w:val="0"/>
                                  <w:divBdr>
                                    <w:top w:val="none" w:sz="0" w:space="0" w:color="auto"/>
                                    <w:left w:val="none" w:sz="0" w:space="0" w:color="auto"/>
                                    <w:bottom w:val="none" w:sz="0" w:space="0" w:color="auto"/>
                                    <w:right w:val="none" w:sz="0" w:space="0" w:color="auto"/>
                                  </w:divBdr>
                                  <w:divsChild>
                                    <w:div w:id="2464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9162">
                          <w:marLeft w:val="0"/>
                          <w:marRight w:val="0"/>
                          <w:marTop w:val="0"/>
                          <w:marBottom w:val="0"/>
                          <w:divBdr>
                            <w:top w:val="none" w:sz="0" w:space="0" w:color="auto"/>
                            <w:left w:val="none" w:sz="0" w:space="0" w:color="auto"/>
                            <w:bottom w:val="none" w:sz="0" w:space="0" w:color="auto"/>
                            <w:right w:val="none" w:sz="0" w:space="0" w:color="auto"/>
                          </w:divBdr>
                          <w:divsChild>
                            <w:div w:id="1819760916">
                              <w:marLeft w:val="0"/>
                              <w:marRight w:val="0"/>
                              <w:marTop w:val="0"/>
                              <w:marBottom w:val="0"/>
                              <w:divBdr>
                                <w:top w:val="none" w:sz="0" w:space="0" w:color="auto"/>
                                <w:left w:val="none" w:sz="0" w:space="0" w:color="auto"/>
                                <w:bottom w:val="none" w:sz="0" w:space="0" w:color="auto"/>
                                <w:right w:val="none" w:sz="0" w:space="0" w:color="auto"/>
                              </w:divBdr>
                              <w:divsChild>
                                <w:div w:id="15973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250693">
      <w:bodyDiv w:val="1"/>
      <w:marLeft w:val="0"/>
      <w:marRight w:val="0"/>
      <w:marTop w:val="0"/>
      <w:marBottom w:val="0"/>
      <w:divBdr>
        <w:top w:val="none" w:sz="0" w:space="0" w:color="auto"/>
        <w:left w:val="none" w:sz="0" w:space="0" w:color="auto"/>
        <w:bottom w:val="none" w:sz="0" w:space="0" w:color="auto"/>
        <w:right w:val="none" w:sz="0" w:space="0" w:color="auto"/>
      </w:divBdr>
    </w:div>
    <w:div w:id="1175727785">
      <w:bodyDiv w:val="1"/>
      <w:marLeft w:val="0"/>
      <w:marRight w:val="0"/>
      <w:marTop w:val="0"/>
      <w:marBottom w:val="0"/>
      <w:divBdr>
        <w:top w:val="none" w:sz="0" w:space="0" w:color="auto"/>
        <w:left w:val="none" w:sz="0" w:space="0" w:color="auto"/>
        <w:bottom w:val="none" w:sz="0" w:space="0" w:color="auto"/>
        <w:right w:val="none" w:sz="0" w:space="0" w:color="auto"/>
      </w:divBdr>
    </w:div>
    <w:div w:id="1180506816">
      <w:bodyDiv w:val="1"/>
      <w:marLeft w:val="0"/>
      <w:marRight w:val="0"/>
      <w:marTop w:val="0"/>
      <w:marBottom w:val="0"/>
      <w:divBdr>
        <w:top w:val="none" w:sz="0" w:space="0" w:color="auto"/>
        <w:left w:val="none" w:sz="0" w:space="0" w:color="auto"/>
        <w:bottom w:val="none" w:sz="0" w:space="0" w:color="auto"/>
        <w:right w:val="none" w:sz="0" w:space="0" w:color="auto"/>
      </w:divBdr>
    </w:div>
    <w:div w:id="1185096626">
      <w:bodyDiv w:val="1"/>
      <w:marLeft w:val="0"/>
      <w:marRight w:val="0"/>
      <w:marTop w:val="0"/>
      <w:marBottom w:val="0"/>
      <w:divBdr>
        <w:top w:val="none" w:sz="0" w:space="0" w:color="auto"/>
        <w:left w:val="none" w:sz="0" w:space="0" w:color="auto"/>
        <w:bottom w:val="none" w:sz="0" w:space="0" w:color="auto"/>
        <w:right w:val="none" w:sz="0" w:space="0" w:color="auto"/>
      </w:divBdr>
    </w:div>
    <w:div w:id="1188522148">
      <w:bodyDiv w:val="1"/>
      <w:marLeft w:val="0"/>
      <w:marRight w:val="0"/>
      <w:marTop w:val="0"/>
      <w:marBottom w:val="0"/>
      <w:divBdr>
        <w:top w:val="none" w:sz="0" w:space="0" w:color="auto"/>
        <w:left w:val="none" w:sz="0" w:space="0" w:color="auto"/>
        <w:bottom w:val="none" w:sz="0" w:space="0" w:color="auto"/>
        <w:right w:val="none" w:sz="0" w:space="0" w:color="auto"/>
      </w:divBdr>
    </w:div>
    <w:div w:id="1190798561">
      <w:bodyDiv w:val="1"/>
      <w:marLeft w:val="0"/>
      <w:marRight w:val="0"/>
      <w:marTop w:val="0"/>
      <w:marBottom w:val="0"/>
      <w:divBdr>
        <w:top w:val="none" w:sz="0" w:space="0" w:color="auto"/>
        <w:left w:val="none" w:sz="0" w:space="0" w:color="auto"/>
        <w:bottom w:val="none" w:sz="0" w:space="0" w:color="auto"/>
        <w:right w:val="none" w:sz="0" w:space="0" w:color="auto"/>
      </w:divBdr>
    </w:div>
    <w:div w:id="1195774229">
      <w:bodyDiv w:val="1"/>
      <w:marLeft w:val="0"/>
      <w:marRight w:val="0"/>
      <w:marTop w:val="0"/>
      <w:marBottom w:val="0"/>
      <w:divBdr>
        <w:top w:val="none" w:sz="0" w:space="0" w:color="auto"/>
        <w:left w:val="none" w:sz="0" w:space="0" w:color="auto"/>
        <w:bottom w:val="none" w:sz="0" w:space="0" w:color="auto"/>
        <w:right w:val="none" w:sz="0" w:space="0" w:color="auto"/>
      </w:divBdr>
    </w:div>
    <w:div w:id="1196507909">
      <w:bodyDiv w:val="1"/>
      <w:marLeft w:val="0"/>
      <w:marRight w:val="0"/>
      <w:marTop w:val="0"/>
      <w:marBottom w:val="0"/>
      <w:divBdr>
        <w:top w:val="none" w:sz="0" w:space="0" w:color="auto"/>
        <w:left w:val="none" w:sz="0" w:space="0" w:color="auto"/>
        <w:bottom w:val="none" w:sz="0" w:space="0" w:color="auto"/>
        <w:right w:val="none" w:sz="0" w:space="0" w:color="auto"/>
      </w:divBdr>
    </w:div>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 w:id="1203401059">
      <w:bodyDiv w:val="1"/>
      <w:marLeft w:val="0"/>
      <w:marRight w:val="0"/>
      <w:marTop w:val="0"/>
      <w:marBottom w:val="0"/>
      <w:divBdr>
        <w:top w:val="none" w:sz="0" w:space="0" w:color="auto"/>
        <w:left w:val="none" w:sz="0" w:space="0" w:color="auto"/>
        <w:bottom w:val="none" w:sz="0" w:space="0" w:color="auto"/>
        <w:right w:val="none" w:sz="0" w:space="0" w:color="auto"/>
      </w:divBdr>
    </w:div>
    <w:div w:id="1208686669">
      <w:bodyDiv w:val="1"/>
      <w:marLeft w:val="0"/>
      <w:marRight w:val="0"/>
      <w:marTop w:val="0"/>
      <w:marBottom w:val="0"/>
      <w:divBdr>
        <w:top w:val="none" w:sz="0" w:space="0" w:color="auto"/>
        <w:left w:val="none" w:sz="0" w:space="0" w:color="auto"/>
        <w:bottom w:val="none" w:sz="0" w:space="0" w:color="auto"/>
        <w:right w:val="none" w:sz="0" w:space="0" w:color="auto"/>
      </w:divBdr>
    </w:div>
    <w:div w:id="1217661558">
      <w:bodyDiv w:val="1"/>
      <w:marLeft w:val="0"/>
      <w:marRight w:val="0"/>
      <w:marTop w:val="0"/>
      <w:marBottom w:val="0"/>
      <w:divBdr>
        <w:top w:val="none" w:sz="0" w:space="0" w:color="auto"/>
        <w:left w:val="none" w:sz="0" w:space="0" w:color="auto"/>
        <w:bottom w:val="none" w:sz="0" w:space="0" w:color="auto"/>
        <w:right w:val="none" w:sz="0" w:space="0" w:color="auto"/>
      </w:divBdr>
    </w:div>
    <w:div w:id="1224486263">
      <w:bodyDiv w:val="1"/>
      <w:marLeft w:val="0"/>
      <w:marRight w:val="0"/>
      <w:marTop w:val="0"/>
      <w:marBottom w:val="0"/>
      <w:divBdr>
        <w:top w:val="none" w:sz="0" w:space="0" w:color="auto"/>
        <w:left w:val="none" w:sz="0" w:space="0" w:color="auto"/>
        <w:bottom w:val="none" w:sz="0" w:space="0" w:color="auto"/>
        <w:right w:val="none" w:sz="0" w:space="0" w:color="auto"/>
      </w:divBdr>
    </w:div>
    <w:div w:id="1235505986">
      <w:bodyDiv w:val="1"/>
      <w:marLeft w:val="0"/>
      <w:marRight w:val="0"/>
      <w:marTop w:val="0"/>
      <w:marBottom w:val="0"/>
      <w:divBdr>
        <w:top w:val="none" w:sz="0" w:space="0" w:color="auto"/>
        <w:left w:val="none" w:sz="0" w:space="0" w:color="auto"/>
        <w:bottom w:val="none" w:sz="0" w:space="0" w:color="auto"/>
        <w:right w:val="none" w:sz="0" w:space="0" w:color="auto"/>
      </w:divBdr>
    </w:div>
    <w:div w:id="1237858223">
      <w:bodyDiv w:val="1"/>
      <w:marLeft w:val="0"/>
      <w:marRight w:val="0"/>
      <w:marTop w:val="0"/>
      <w:marBottom w:val="0"/>
      <w:divBdr>
        <w:top w:val="none" w:sz="0" w:space="0" w:color="auto"/>
        <w:left w:val="none" w:sz="0" w:space="0" w:color="auto"/>
        <w:bottom w:val="none" w:sz="0" w:space="0" w:color="auto"/>
        <w:right w:val="none" w:sz="0" w:space="0" w:color="auto"/>
      </w:divBdr>
    </w:div>
    <w:div w:id="1238902949">
      <w:bodyDiv w:val="1"/>
      <w:marLeft w:val="0"/>
      <w:marRight w:val="0"/>
      <w:marTop w:val="0"/>
      <w:marBottom w:val="0"/>
      <w:divBdr>
        <w:top w:val="none" w:sz="0" w:space="0" w:color="auto"/>
        <w:left w:val="none" w:sz="0" w:space="0" w:color="auto"/>
        <w:bottom w:val="none" w:sz="0" w:space="0" w:color="auto"/>
        <w:right w:val="none" w:sz="0" w:space="0" w:color="auto"/>
      </w:divBdr>
    </w:div>
    <w:div w:id="1240098849">
      <w:bodyDiv w:val="1"/>
      <w:marLeft w:val="0"/>
      <w:marRight w:val="0"/>
      <w:marTop w:val="0"/>
      <w:marBottom w:val="0"/>
      <w:divBdr>
        <w:top w:val="none" w:sz="0" w:space="0" w:color="auto"/>
        <w:left w:val="none" w:sz="0" w:space="0" w:color="auto"/>
        <w:bottom w:val="none" w:sz="0" w:space="0" w:color="auto"/>
        <w:right w:val="none" w:sz="0" w:space="0" w:color="auto"/>
      </w:divBdr>
    </w:div>
    <w:div w:id="1251309979">
      <w:bodyDiv w:val="1"/>
      <w:marLeft w:val="0"/>
      <w:marRight w:val="0"/>
      <w:marTop w:val="0"/>
      <w:marBottom w:val="0"/>
      <w:divBdr>
        <w:top w:val="none" w:sz="0" w:space="0" w:color="auto"/>
        <w:left w:val="none" w:sz="0" w:space="0" w:color="auto"/>
        <w:bottom w:val="none" w:sz="0" w:space="0" w:color="auto"/>
        <w:right w:val="none" w:sz="0" w:space="0" w:color="auto"/>
      </w:divBdr>
      <w:divsChild>
        <w:div w:id="2019040005">
          <w:blockQuote w:val="1"/>
          <w:marLeft w:val="720"/>
          <w:marRight w:val="720"/>
          <w:marTop w:val="100"/>
          <w:marBottom w:val="100"/>
          <w:divBdr>
            <w:top w:val="none" w:sz="0" w:space="0" w:color="auto"/>
            <w:left w:val="none" w:sz="0" w:space="0" w:color="auto"/>
            <w:bottom w:val="none" w:sz="0" w:space="0" w:color="auto"/>
            <w:right w:val="none" w:sz="0" w:space="0" w:color="auto"/>
          </w:divBdr>
        </w:div>
        <w:div w:id="419065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63302752">
      <w:bodyDiv w:val="1"/>
      <w:marLeft w:val="0"/>
      <w:marRight w:val="0"/>
      <w:marTop w:val="0"/>
      <w:marBottom w:val="0"/>
      <w:divBdr>
        <w:top w:val="none" w:sz="0" w:space="0" w:color="auto"/>
        <w:left w:val="none" w:sz="0" w:space="0" w:color="auto"/>
        <w:bottom w:val="none" w:sz="0" w:space="0" w:color="auto"/>
        <w:right w:val="none" w:sz="0" w:space="0" w:color="auto"/>
      </w:divBdr>
    </w:div>
    <w:div w:id="1263995463">
      <w:bodyDiv w:val="1"/>
      <w:marLeft w:val="0"/>
      <w:marRight w:val="0"/>
      <w:marTop w:val="0"/>
      <w:marBottom w:val="0"/>
      <w:divBdr>
        <w:top w:val="none" w:sz="0" w:space="0" w:color="auto"/>
        <w:left w:val="none" w:sz="0" w:space="0" w:color="auto"/>
        <w:bottom w:val="none" w:sz="0" w:space="0" w:color="auto"/>
        <w:right w:val="none" w:sz="0" w:space="0" w:color="auto"/>
      </w:divBdr>
    </w:div>
    <w:div w:id="1266764470">
      <w:bodyDiv w:val="1"/>
      <w:marLeft w:val="0"/>
      <w:marRight w:val="0"/>
      <w:marTop w:val="0"/>
      <w:marBottom w:val="0"/>
      <w:divBdr>
        <w:top w:val="none" w:sz="0" w:space="0" w:color="auto"/>
        <w:left w:val="none" w:sz="0" w:space="0" w:color="auto"/>
        <w:bottom w:val="none" w:sz="0" w:space="0" w:color="auto"/>
        <w:right w:val="none" w:sz="0" w:space="0" w:color="auto"/>
      </w:divBdr>
    </w:div>
    <w:div w:id="1270041360">
      <w:bodyDiv w:val="1"/>
      <w:marLeft w:val="0"/>
      <w:marRight w:val="0"/>
      <w:marTop w:val="0"/>
      <w:marBottom w:val="0"/>
      <w:divBdr>
        <w:top w:val="none" w:sz="0" w:space="0" w:color="auto"/>
        <w:left w:val="none" w:sz="0" w:space="0" w:color="auto"/>
        <w:bottom w:val="none" w:sz="0" w:space="0" w:color="auto"/>
        <w:right w:val="none" w:sz="0" w:space="0" w:color="auto"/>
      </w:divBdr>
    </w:div>
    <w:div w:id="1274554927">
      <w:bodyDiv w:val="1"/>
      <w:marLeft w:val="0"/>
      <w:marRight w:val="0"/>
      <w:marTop w:val="0"/>
      <w:marBottom w:val="0"/>
      <w:divBdr>
        <w:top w:val="none" w:sz="0" w:space="0" w:color="auto"/>
        <w:left w:val="none" w:sz="0" w:space="0" w:color="auto"/>
        <w:bottom w:val="none" w:sz="0" w:space="0" w:color="auto"/>
        <w:right w:val="none" w:sz="0" w:space="0" w:color="auto"/>
      </w:divBdr>
    </w:div>
    <w:div w:id="1292173948">
      <w:bodyDiv w:val="1"/>
      <w:marLeft w:val="0"/>
      <w:marRight w:val="0"/>
      <w:marTop w:val="0"/>
      <w:marBottom w:val="0"/>
      <w:divBdr>
        <w:top w:val="none" w:sz="0" w:space="0" w:color="auto"/>
        <w:left w:val="none" w:sz="0" w:space="0" w:color="auto"/>
        <w:bottom w:val="none" w:sz="0" w:space="0" w:color="auto"/>
        <w:right w:val="none" w:sz="0" w:space="0" w:color="auto"/>
      </w:divBdr>
    </w:div>
    <w:div w:id="1311985876">
      <w:bodyDiv w:val="1"/>
      <w:marLeft w:val="0"/>
      <w:marRight w:val="0"/>
      <w:marTop w:val="0"/>
      <w:marBottom w:val="0"/>
      <w:divBdr>
        <w:top w:val="none" w:sz="0" w:space="0" w:color="auto"/>
        <w:left w:val="none" w:sz="0" w:space="0" w:color="auto"/>
        <w:bottom w:val="none" w:sz="0" w:space="0" w:color="auto"/>
        <w:right w:val="none" w:sz="0" w:space="0" w:color="auto"/>
      </w:divBdr>
    </w:div>
    <w:div w:id="1312445172">
      <w:bodyDiv w:val="1"/>
      <w:marLeft w:val="0"/>
      <w:marRight w:val="0"/>
      <w:marTop w:val="0"/>
      <w:marBottom w:val="0"/>
      <w:divBdr>
        <w:top w:val="none" w:sz="0" w:space="0" w:color="auto"/>
        <w:left w:val="none" w:sz="0" w:space="0" w:color="auto"/>
        <w:bottom w:val="none" w:sz="0" w:space="0" w:color="auto"/>
        <w:right w:val="none" w:sz="0" w:space="0" w:color="auto"/>
      </w:divBdr>
    </w:div>
    <w:div w:id="1322082844">
      <w:bodyDiv w:val="1"/>
      <w:marLeft w:val="0"/>
      <w:marRight w:val="0"/>
      <w:marTop w:val="0"/>
      <w:marBottom w:val="0"/>
      <w:divBdr>
        <w:top w:val="none" w:sz="0" w:space="0" w:color="auto"/>
        <w:left w:val="none" w:sz="0" w:space="0" w:color="auto"/>
        <w:bottom w:val="none" w:sz="0" w:space="0" w:color="auto"/>
        <w:right w:val="none" w:sz="0" w:space="0" w:color="auto"/>
      </w:divBdr>
    </w:div>
    <w:div w:id="1323653783">
      <w:bodyDiv w:val="1"/>
      <w:marLeft w:val="0"/>
      <w:marRight w:val="0"/>
      <w:marTop w:val="0"/>
      <w:marBottom w:val="0"/>
      <w:divBdr>
        <w:top w:val="none" w:sz="0" w:space="0" w:color="auto"/>
        <w:left w:val="none" w:sz="0" w:space="0" w:color="auto"/>
        <w:bottom w:val="none" w:sz="0" w:space="0" w:color="auto"/>
        <w:right w:val="none" w:sz="0" w:space="0" w:color="auto"/>
      </w:divBdr>
      <w:divsChild>
        <w:div w:id="807748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50746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4973896">
      <w:bodyDiv w:val="1"/>
      <w:marLeft w:val="0"/>
      <w:marRight w:val="0"/>
      <w:marTop w:val="0"/>
      <w:marBottom w:val="0"/>
      <w:divBdr>
        <w:top w:val="none" w:sz="0" w:space="0" w:color="auto"/>
        <w:left w:val="none" w:sz="0" w:space="0" w:color="auto"/>
        <w:bottom w:val="none" w:sz="0" w:space="0" w:color="auto"/>
        <w:right w:val="none" w:sz="0" w:space="0" w:color="auto"/>
      </w:divBdr>
    </w:div>
    <w:div w:id="1326006693">
      <w:bodyDiv w:val="1"/>
      <w:marLeft w:val="0"/>
      <w:marRight w:val="0"/>
      <w:marTop w:val="0"/>
      <w:marBottom w:val="0"/>
      <w:divBdr>
        <w:top w:val="none" w:sz="0" w:space="0" w:color="auto"/>
        <w:left w:val="none" w:sz="0" w:space="0" w:color="auto"/>
        <w:bottom w:val="none" w:sz="0" w:space="0" w:color="auto"/>
        <w:right w:val="none" w:sz="0" w:space="0" w:color="auto"/>
      </w:divBdr>
    </w:div>
    <w:div w:id="1342242965">
      <w:bodyDiv w:val="1"/>
      <w:marLeft w:val="0"/>
      <w:marRight w:val="0"/>
      <w:marTop w:val="0"/>
      <w:marBottom w:val="0"/>
      <w:divBdr>
        <w:top w:val="none" w:sz="0" w:space="0" w:color="auto"/>
        <w:left w:val="none" w:sz="0" w:space="0" w:color="auto"/>
        <w:bottom w:val="none" w:sz="0" w:space="0" w:color="auto"/>
        <w:right w:val="none" w:sz="0" w:space="0" w:color="auto"/>
      </w:divBdr>
    </w:div>
    <w:div w:id="1349912358">
      <w:bodyDiv w:val="1"/>
      <w:marLeft w:val="0"/>
      <w:marRight w:val="0"/>
      <w:marTop w:val="0"/>
      <w:marBottom w:val="0"/>
      <w:divBdr>
        <w:top w:val="none" w:sz="0" w:space="0" w:color="auto"/>
        <w:left w:val="none" w:sz="0" w:space="0" w:color="auto"/>
        <w:bottom w:val="none" w:sz="0" w:space="0" w:color="auto"/>
        <w:right w:val="none" w:sz="0" w:space="0" w:color="auto"/>
      </w:divBdr>
    </w:div>
    <w:div w:id="1353454629">
      <w:bodyDiv w:val="1"/>
      <w:marLeft w:val="0"/>
      <w:marRight w:val="0"/>
      <w:marTop w:val="0"/>
      <w:marBottom w:val="0"/>
      <w:divBdr>
        <w:top w:val="none" w:sz="0" w:space="0" w:color="auto"/>
        <w:left w:val="none" w:sz="0" w:space="0" w:color="auto"/>
        <w:bottom w:val="none" w:sz="0" w:space="0" w:color="auto"/>
        <w:right w:val="none" w:sz="0" w:space="0" w:color="auto"/>
      </w:divBdr>
    </w:div>
    <w:div w:id="1354110587">
      <w:bodyDiv w:val="1"/>
      <w:marLeft w:val="0"/>
      <w:marRight w:val="0"/>
      <w:marTop w:val="0"/>
      <w:marBottom w:val="0"/>
      <w:divBdr>
        <w:top w:val="none" w:sz="0" w:space="0" w:color="auto"/>
        <w:left w:val="none" w:sz="0" w:space="0" w:color="auto"/>
        <w:bottom w:val="none" w:sz="0" w:space="0" w:color="auto"/>
        <w:right w:val="none" w:sz="0" w:space="0" w:color="auto"/>
      </w:divBdr>
    </w:div>
    <w:div w:id="1357194171">
      <w:bodyDiv w:val="1"/>
      <w:marLeft w:val="0"/>
      <w:marRight w:val="0"/>
      <w:marTop w:val="0"/>
      <w:marBottom w:val="0"/>
      <w:divBdr>
        <w:top w:val="none" w:sz="0" w:space="0" w:color="auto"/>
        <w:left w:val="none" w:sz="0" w:space="0" w:color="auto"/>
        <w:bottom w:val="none" w:sz="0" w:space="0" w:color="auto"/>
        <w:right w:val="none" w:sz="0" w:space="0" w:color="auto"/>
      </w:divBdr>
    </w:div>
    <w:div w:id="1368138350">
      <w:bodyDiv w:val="1"/>
      <w:marLeft w:val="0"/>
      <w:marRight w:val="0"/>
      <w:marTop w:val="0"/>
      <w:marBottom w:val="0"/>
      <w:divBdr>
        <w:top w:val="none" w:sz="0" w:space="0" w:color="auto"/>
        <w:left w:val="none" w:sz="0" w:space="0" w:color="auto"/>
        <w:bottom w:val="none" w:sz="0" w:space="0" w:color="auto"/>
        <w:right w:val="none" w:sz="0" w:space="0" w:color="auto"/>
      </w:divBdr>
    </w:div>
    <w:div w:id="1373191089">
      <w:bodyDiv w:val="1"/>
      <w:marLeft w:val="0"/>
      <w:marRight w:val="0"/>
      <w:marTop w:val="0"/>
      <w:marBottom w:val="0"/>
      <w:divBdr>
        <w:top w:val="none" w:sz="0" w:space="0" w:color="auto"/>
        <w:left w:val="none" w:sz="0" w:space="0" w:color="auto"/>
        <w:bottom w:val="none" w:sz="0" w:space="0" w:color="auto"/>
        <w:right w:val="none" w:sz="0" w:space="0" w:color="auto"/>
      </w:divBdr>
    </w:div>
    <w:div w:id="1378703159">
      <w:bodyDiv w:val="1"/>
      <w:marLeft w:val="0"/>
      <w:marRight w:val="0"/>
      <w:marTop w:val="0"/>
      <w:marBottom w:val="0"/>
      <w:divBdr>
        <w:top w:val="none" w:sz="0" w:space="0" w:color="auto"/>
        <w:left w:val="none" w:sz="0" w:space="0" w:color="auto"/>
        <w:bottom w:val="none" w:sz="0" w:space="0" w:color="auto"/>
        <w:right w:val="none" w:sz="0" w:space="0" w:color="auto"/>
      </w:divBdr>
    </w:div>
    <w:div w:id="1383751083">
      <w:bodyDiv w:val="1"/>
      <w:marLeft w:val="0"/>
      <w:marRight w:val="0"/>
      <w:marTop w:val="0"/>
      <w:marBottom w:val="0"/>
      <w:divBdr>
        <w:top w:val="none" w:sz="0" w:space="0" w:color="auto"/>
        <w:left w:val="none" w:sz="0" w:space="0" w:color="auto"/>
        <w:bottom w:val="none" w:sz="0" w:space="0" w:color="auto"/>
        <w:right w:val="none" w:sz="0" w:space="0" w:color="auto"/>
      </w:divBdr>
    </w:div>
    <w:div w:id="1413425810">
      <w:bodyDiv w:val="1"/>
      <w:marLeft w:val="0"/>
      <w:marRight w:val="0"/>
      <w:marTop w:val="0"/>
      <w:marBottom w:val="0"/>
      <w:divBdr>
        <w:top w:val="none" w:sz="0" w:space="0" w:color="auto"/>
        <w:left w:val="none" w:sz="0" w:space="0" w:color="auto"/>
        <w:bottom w:val="none" w:sz="0" w:space="0" w:color="auto"/>
        <w:right w:val="none" w:sz="0" w:space="0" w:color="auto"/>
      </w:divBdr>
    </w:div>
    <w:div w:id="1436289952">
      <w:bodyDiv w:val="1"/>
      <w:marLeft w:val="0"/>
      <w:marRight w:val="0"/>
      <w:marTop w:val="0"/>
      <w:marBottom w:val="0"/>
      <w:divBdr>
        <w:top w:val="none" w:sz="0" w:space="0" w:color="auto"/>
        <w:left w:val="none" w:sz="0" w:space="0" w:color="auto"/>
        <w:bottom w:val="none" w:sz="0" w:space="0" w:color="auto"/>
        <w:right w:val="none" w:sz="0" w:space="0" w:color="auto"/>
      </w:divBdr>
    </w:div>
    <w:div w:id="1439716018">
      <w:bodyDiv w:val="1"/>
      <w:marLeft w:val="0"/>
      <w:marRight w:val="0"/>
      <w:marTop w:val="0"/>
      <w:marBottom w:val="0"/>
      <w:divBdr>
        <w:top w:val="none" w:sz="0" w:space="0" w:color="auto"/>
        <w:left w:val="none" w:sz="0" w:space="0" w:color="auto"/>
        <w:bottom w:val="none" w:sz="0" w:space="0" w:color="auto"/>
        <w:right w:val="none" w:sz="0" w:space="0" w:color="auto"/>
      </w:divBdr>
    </w:div>
    <w:div w:id="1439914513">
      <w:bodyDiv w:val="1"/>
      <w:marLeft w:val="0"/>
      <w:marRight w:val="0"/>
      <w:marTop w:val="0"/>
      <w:marBottom w:val="0"/>
      <w:divBdr>
        <w:top w:val="none" w:sz="0" w:space="0" w:color="auto"/>
        <w:left w:val="none" w:sz="0" w:space="0" w:color="auto"/>
        <w:bottom w:val="none" w:sz="0" w:space="0" w:color="auto"/>
        <w:right w:val="none" w:sz="0" w:space="0" w:color="auto"/>
      </w:divBdr>
    </w:div>
    <w:div w:id="1445536350">
      <w:bodyDiv w:val="1"/>
      <w:marLeft w:val="0"/>
      <w:marRight w:val="0"/>
      <w:marTop w:val="0"/>
      <w:marBottom w:val="0"/>
      <w:divBdr>
        <w:top w:val="none" w:sz="0" w:space="0" w:color="auto"/>
        <w:left w:val="none" w:sz="0" w:space="0" w:color="auto"/>
        <w:bottom w:val="none" w:sz="0" w:space="0" w:color="auto"/>
        <w:right w:val="none" w:sz="0" w:space="0" w:color="auto"/>
      </w:divBdr>
    </w:div>
    <w:div w:id="1446265028">
      <w:bodyDiv w:val="1"/>
      <w:marLeft w:val="0"/>
      <w:marRight w:val="0"/>
      <w:marTop w:val="0"/>
      <w:marBottom w:val="0"/>
      <w:divBdr>
        <w:top w:val="none" w:sz="0" w:space="0" w:color="auto"/>
        <w:left w:val="none" w:sz="0" w:space="0" w:color="auto"/>
        <w:bottom w:val="none" w:sz="0" w:space="0" w:color="auto"/>
        <w:right w:val="none" w:sz="0" w:space="0" w:color="auto"/>
      </w:divBdr>
    </w:div>
    <w:div w:id="1451775703">
      <w:bodyDiv w:val="1"/>
      <w:marLeft w:val="0"/>
      <w:marRight w:val="0"/>
      <w:marTop w:val="0"/>
      <w:marBottom w:val="0"/>
      <w:divBdr>
        <w:top w:val="none" w:sz="0" w:space="0" w:color="auto"/>
        <w:left w:val="none" w:sz="0" w:space="0" w:color="auto"/>
        <w:bottom w:val="none" w:sz="0" w:space="0" w:color="auto"/>
        <w:right w:val="none" w:sz="0" w:space="0" w:color="auto"/>
      </w:divBdr>
    </w:div>
    <w:div w:id="1469325061">
      <w:bodyDiv w:val="1"/>
      <w:marLeft w:val="0"/>
      <w:marRight w:val="0"/>
      <w:marTop w:val="0"/>
      <w:marBottom w:val="0"/>
      <w:divBdr>
        <w:top w:val="none" w:sz="0" w:space="0" w:color="auto"/>
        <w:left w:val="none" w:sz="0" w:space="0" w:color="auto"/>
        <w:bottom w:val="none" w:sz="0" w:space="0" w:color="auto"/>
        <w:right w:val="none" w:sz="0" w:space="0" w:color="auto"/>
      </w:divBdr>
    </w:div>
    <w:div w:id="1474059785">
      <w:bodyDiv w:val="1"/>
      <w:marLeft w:val="0"/>
      <w:marRight w:val="0"/>
      <w:marTop w:val="0"/>
      <w:marBottom w:val="0"/>
      <w:divBdr>
        <w:top w:val="none" w:sz="0" w:space="0" w:color="auto"/>
        <w:left w:val="none" w:sz="0" w:space="0" w:color="auto"/>
        <w:bottom w:val="none" w:sz="0" w:space="0" w:color="auto"/>
        <w:right w:val="none" w:sz="0" w:space="0" w:color="auto"/>
      </w:divBdr>
    </w:div>
    <w:div w:id="1485775143">
      <w:bodyDiv w:val="1"/>
      <w:marLeft w:val="0"/>
      <w:marRight w:val="0"/>
      <w:marTop w:val="0"/>
      <w:marBottom w:val="0"/>
      <w:divBdr>
        <w:top w:val="none" w:sz="0" w:space="0" w:color="auto"/>
        <w:left w:val="none" w:sz="0" w:space="0" w:color="auto"/>
        <w:bottom w:val="none" w:sz="0" w:space="0" w:color="auto"/>
        <w:right w:val="none" w:sz="0" w:space="0" w:color="auto"/>
      </w:divBdr>
    </w:div>
    <w:div w:id="1488089060">
      <w:bodyDiv w:val="1"/>
      <w:marLeft w:val="0"/>
      <w:marRight w:val="0"/>
      <w:marTop w:val="0"/>
      <w:marBottom w:val="0"/>
      <w:divBdr>
        <w:top w:val="none" w:sz="0" w:space="0" w:color="auto"/>
        <w:left w:val="none" w:sz="0" w:space="0" w:color="auto"/>
        <w:bottom w:val="none" w:sz="0" w:space="0" w:color="auto"/>
        <w:right w:val="none" w:sz="0" w:space="0" w:color="auto"/>
      </w:divBdr>
    </w:div>
    <w:div w:id="1491940378">
      <w:bodyDiv w:val="1"/>
      <w:marLeft w:val="0"/>
      <w:marRight w:val="0"/>
      <w:marTop w:val="0"/>
      <w:marBottom w:val="0"/>
      <w:divBdr>
        <w:top w:val="none" w:sz="0" w:space="0" w:color="auto"/>
        <w:left w:val="none" w:sz="0" w:space="0" w:color="auto"/>
        <w:bottom w:val="none" w:sz="0" w:space="0" w:color="auto"/>
        <w:right w:val="none" w:sz="0" w:space="0" w:color="auto"/>
      </w:divBdr>
    </w:div>
    <w:div w:id="1493372891">
      <w:bodyDiv w:val="1"/>
      <w:marLeft w:val="0"/>
      <w:marRight w:val="0"/>
      <w:marTop w:val="0"/>
      <w:marBottom w:val="0"/>
      <w:divBdr>
        <w:top w:val="none" w:sz="0" w:space="0" w:color="auto"/>
        <w:left w:val="none" w:sz="0" w:space="0" w:color="auto"/>
        <w:bottom w:val="none" w:sz="0" w:space="0" w:color="auto"/>
        <w:right w:val="none" w:sz="0" w:space="0" w:color="auto"/>
      </w:divBdr>
    </w:div>
    <w:div w:id="1502811940">
      <w:bodyDiv w:val="1"/>
      <w:marLeft w:val="0"/>
      <w:marRight w:val="0"/>
      <w:marTop w:val="0"/>
      <w:marBottom w:val="0"/>
      <w:divBdr>
        <w:top w:val="none" w:sz="0" w:space="0" w:color="auto"/>
        <w:left w:val="none" w:sz="0" w:space="0" w:color="auto"/>
        <w:bottom w:val="none" w:sz="0" w:space="0" w:color="auto"/>
        <w:right w:val="none" w:sz="0" w:space="0" w:color="auto"/>
      </w:divBdr>
    </w:div>
    <w:div w:id="1504010703">
      <w:bodyDiv w:val="1"/>
      <w:marLeft w:val="0"/>
      <w:marRight w:val="0"/>
      <w:marTop w:val="0"/>
      <w:marBottom w:val="0"/>
      <w:divBdr>
        <w:top w:val="none" w:sz="0" w:space="0" w:color="auto"/>
        <w:left w:val="none" w:sz="0" w:space="0" w:color="auto"/>
        <w:bottom w:val="none" w:sz="0" w:space="0" w:color="auto"/>
        <w:right w:val="none" w:sz="0" w:space="0" w:color="auto"/>
      </w:divBdr>
    </w:div>
    <w:div w:id="1532301122">
      <w:bodyDiv w:val="1"/>
      <w:marLeft w:val="0"/>
      <w:marRight w:val="0"/>
      <w:marTop w:val="0"/>
      <w:marBottom w:val="0"/>
      <w:divBdr>
        <w:top w:val="none" w:sz="0" w:space="0" w:color="auto"/>
        <w:left w:val="none" w:sz="0" w:space="0" w:color="auto"/>
        <w:bottom w:val="none" w:sz="0" w:space="0" w:color="auto"/>
        <w:right w:val="none" w:sz="0" w:space="0" w:color="auto"/>
      </w:divBdr>
    </w:div>
    <w:div w:id="1537893244">
      <w:bodyDiv w:val="1"/>
      <w:marLeft w:val="0"/>
      <w:marRight w:val="0"/>
      <w:marTop w:val="0"/>
      <w:marBottom w:val="0"/>
      <w:divBdr>
        <w:top w:val="none" w:sz="0" w:space="0" w:color="auto"/>
        <w:left w:val="none" w:sz="0" w:space="0" w:color="auto"/>
        <w:bottom w:val="none" w:sz="0" w:space="0" w:color="auto"/>
        <w:right w:val="none" w:sz="0" w:space="0" w:color="auto"/>
      </w:divBdr>
    </w:div>
    <w:div w:id="1539317188">
      <w:bodyDiv w:val="1"/>
      <w:marLeft w:val="0"/>
      <w:marRight w:val="0"/>
      <w:marTop w:val="0"/>
      <w:marBottom w:val="0"/>
      <w:divBdr>
        <w:top w:val="none" w:sz="0" w:space="0" w:color="auto"/>
        <w:left w:val="none" w:sz="0" w:space="0" w:color="auto"/>
        <w:bottom w:val="none" w:sz="0" w:space="0" w:color="auto"/>
        <w:right w:val="none" w:sz="0" w:space="0" w:color="auto"/>
      </w:divBdr>
    </w:div>
    <w:div w:id="1541627752">
      <w:bodyDiv w:val="1"/>
      <w:marLeft w:val="0"/>
      <w:marRight w:val="0"/>
      <w:marTop w:val="0"/>
      <w:marBottom w:val="0"/>
      <w:divBdr>
        <w:top w:val="none" w:sz="0" w:space="0" w:color="auto"/>
        <w:left w:val="none" w:sz="0" w:space="0" w:color="auto"/>
        <w:bottom w:val="none" w:sz="0" w:space="0" w:color="auto"/>
        <w:right w:val="none" w:sz="0" w:space="0" w:color="auto"/>
      </w:divBdr>
    </w:div>
    <w:div w:id="1543517777">
      <w:bodyDiv w:val="1"/>
      <w:marLeft w:val="0"/>
      <w:marRight w:val="0"/>
      <w:marTop w:val="0"/>
      <w:marBottom w:val="0"/>
      <w:divBdr>
        <w:top w:val="none" w:sz="0" w:space="0" w:color="auto"/>
        <w:left w:val="none" w:sz="0" w:space="0" w:color="auto"/>
        <w:bottom w:val="none" w:sz="0" w:space="0" w:color="auto"/>
        <w:right w:val="none" w:sz="0" w:space="0" w:color="auto"/>
      </w:divBdr>
    </w:div>
    <w:div w:id="1544908070">
      <w:bodyDiv w:val="1"/>
      <w:marLeft w:val="0"/>
      <w:marRight w:val="0"/>
      <w:marTop w:val="0"/>
      <w:marBottom w:val="0"/>
      <w:divBdr>
        <w:top w:val="none" w:sz="0" w:space="0" w:color="auto"/>
        <w:left w:val="none" w:sz="0" w:space="0" w:color="auto"/>
        <w:bottom w:val="none" w:sz="0" w:space="0" w:color="auto"/>
        <w:right w:val="none" w:sz="0" w:space="0" w:color="auto"/>
      </w:divBdr>
    </w:div>
    <w:div w:id="1553006611">
      <w:bodyDiv w:val="1"/>
      <w:marLeft w:val="0"/>
      <w:marRight w:val="0"/>
      <w:marTop w:val="0"/>
      <w:marBottom w:val="0"/>
      <w:divBdr>
        <w:top w:val="none" w:sz="0" w:space="0" w:color="auto"/>
        <w:left w:val="none" w:sz="0" w:space="0" w:color="auto"/>
        <w:bottom w:val="none" w:sz="0" w:space="0" w:color="auto"/>
        <w:right w:val="none" w:sz="0" w:space="0" w:color="auto"/>
      </w:divBdr>
      <w:divsChild>
        <w:div w:id="420685262">
          <w:marLeft w:val="0"/>
          <w:marRight w:val="0"/>
          <w:marTop w:val="0"/>
          <w:marBottom w:val="0"/>
          <w:divBdr>
            <w:top w:val="none" w:sz="0" w:space="0" w:color="auto"/>
            <w:left w:val="none" w:sz="0" w:space="0" w:color="auto"/>
            <w:bottom w:val="none" w:sz="0" w:space="0" w:color="auto"/>
            <w:right w:val="none" w:sz="0" w:space="0" w:color="auto"/>
          </w:divBdr>
        </w:div>
      </w:divsChild>
    </w:div>
    <w:div w:id="1553809917">
      <w:bodyDiv w:val="1"/>
      <w:marLeft w:val="0"/>
      <w:marRight w:val="0"/>
      <w:marTop w:val="0"/>
      <w:marBottom w:val="0"/>
      <w:divBdr>
        <w:top w:val="none" w:sz="0" w:space="0" w:color="auto"/>
        <w:left w:val="none" w:sz="0" w:space="0" w:color="auto"/>
        <w:bottom w:val="none" w:sz="0" w:space="0" w:color="auto"/>
        <w:right w:val="none" w:sz="0" w:space="0" w:color="auto"/>
      </w:divBdr>
    </w:div>
    <w:div w:id="1563246217">
      <w:bodyDiv w:val="1"/>
      <w:marLeft w:val="0"/>
      <w:marRight w:val="0"/>
      <w:marTop w:val="0"/>
      <w:marBottom w:val="0"/>
      <w:divBdr>
        <w:top w:val="none" w:sz="0" w:space="0" w:color="auto"/>
        <w:left w:val="none" w:sz="0" w:space="0" w:color="auto"/>
        <w:bottom w:val="none" w:sz="0" w:space="0" w:color="auto"/>
        <w:right w:val="none" w:sz="0" w:space="0" w:color="auto"/>
      </w:divBdr>
    </w:div>
    <w:div w:id="1571038138">
      <w:bodyDiv w:val="1"/>
      <w:marLeft w:val="0"/>
      <w:marRight w:val="0"/>
      <w:marTop w:val="0"/>
      <w:marBottom w:val="0"/>
      <w:divBdr>
        <w:top w:val="none" w:sz="0" w:space="0" w:color="auto"/>
        <w:left w:val="none" w:sz="0" w:space="0" w:color="auto"/>
        <w:bottom w:val="none" w:sz="0" w:space="0" w:color="auto"/>
        <w:right w:val="none" w:sz="0" w:space="0" w:color="auto"/>
      </w:divBdr>
    </w:div>
    <w:div w:id="1571694108">
      <w:bodyDiv w:val="1"/>
      <w:marLeft w:val="0"/>
      <w:marRight w:val="0"/>
      <w:marTop w:val="0"/>
      <w:marBottom w:val="0"/>
      <w:divBdr>
        <w:top w:val="none" w:sz="0" w:space="0" w:color="auto"/>
        <w:left w:val="none" w:sz="0" w:space="0" w:color="auto"/>
        <w:bottom w:val="none" w:sz="0" w:space="0" w:color="auto"/>
        <w:right w:val="none" w:sz="0" w:space="0" w:color="auto"/>
      </w:divBdr>
    </w:div>
    <w:div w:id="1572426757">
      <w:bodyDiv w:val="1"/>
      <w:marLeft w:val="0"/>
      <w:marRight w:val="0"/>
      <w:marTop w:val="0"/>
      <w:marBottom w:val="0"/>
      <w:divBdr>
        <w:top w:val="none" w:sz="0" w:space="0" w:color="auto"/>
        <w:left w:val="none" w:sz="0" w:space="0" w:color="auto"/>
        <w:bottom w:val="none" w:sz="0" w:space="0" w:color="auto"/>
        <w:right w:val="none" w:sz="0" w:space="0" w:color="auto"/>
      </w:divBdr>
    </w:div>
    <w:div w:id="1574317469">
      <w:bodyDiv w:val="1"/>
      <w:marLeft w:val="0"/>
      <w:marRight w:val="0"/>
      <w:marTop w:val="0"/>
      <w:marBottom w:val="0"/>
      <w:divBdr>
        <w:top w:val="none" w:sz="0" w:space="0" w:color="auto"/>
        <w:left w:val="none" w:sz="0" w:space="0" w:color="auto"/>
        <w:bottom w:val="none" w:sz="0" w:space="0" w:color="auto"/>
        <w:right w:val="none" w:sz="0" w:space="0" w:color="auto"/>
      </w:divBdr>
    </w:div>
    <w:div w:id="1574703097">
      <w:bodyDiv w:val="1"/>
      <w:marLeft w:val="0"/>
      <w:marRight w:val="0"/>
      <w:marTop w:val="0"/>
      <w:marBottom w:val="0"/>
      <w:divBdr>
        <w:top w:val="none" w:sz="0" w:space="0" w:color="auto"/>
        <w:left w:val="none" w:sz="0" w:space="0" w:color="auto"/>
        <w:bottom w:val="none" w:sz="0" w:space="0" w:color="auto"/>
        <w:right w:val="none" w:sz="0" w:space="0" w:color="auto"/>
      </w:divBdr>
    </w:div>
    <w:div w:id="1574972254">
      <w:bodyDiv w:val="1"/>
      <w:marLeft w:val="0"/>
      <w:marRight w:val="0"/>
      <w:marTop w:val="0"/>
      <w:marBottom w:val="0"/>
      <w:divBdr>
        <w:top w:val="none" w:sz="0" w:space="0" w:color="auto"/>
        <w:left w:val="none" w:sz="0" w:space="0" w:color="auto"/>
        <w:bottom w:val="none" w:sz="0" w:space="0" w:color="auto"/>
        <w:right w:val="none" w:sz="0" w:space="0" w:color="auto"/>
      </w:divBdr>
    </w:div>
    <w:div w:id="1580216864">
      <w:bodyDiv w:val="1"/>
      <w:marLeft w:val="0"/>
      <w:marRight w:val="0"/>
      <w:marTop w:val="0"/>
      <w:marBottom w:val="0"/>
      <w:divBdr>
        <w:top w:val="none" w:sz="0" w:space="0" w:color="auto"/>
        <w:left w:val="none" w:sz="0" w:space="0" w:color="auto"/>
        <w:bottom w:val="none" w:sz="0" w:space="0" w:color="auto"/>
        <w:right w:val="none" w:sz="0" w:space="0" w:color="auto"/>
      </w:divBdr>
      <w:divsChild>
        <w:div w:id="413010633">
          <w:marLeft w:val="0"/>
          <w:marRight w:val="0"/>
          <w:marTop w:val="300"/>
          <w:marBottom w:val="0"/>
          <w:divBdr>
            <w:top w:val="none" w:sz="0" w:space="0" w:color="auto"/>
            <w:left w:val="none" w:sz="0" w:space="0" w:color="auto"/>
            <w:bottom w:val="none" w:sz="0" w:space="0" w:color="auto"/>
            <w:right w:val="none" w:sz="0" w:space="0" w:color="auto"/>
          </w:divBdr>
        </w:div>
      </w:divsChild>
    </w:div>
    <w:div w:id="158441096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52">
          <w:marLeft w:val="0"/>
          <w:marRight w:val="0"/>
          <w:marTop w:val="0"/>
          <w:marBottom w:val="0"/>
          <w:divBdr>
            <w:top w:val="none" w:sz="0" w:space="0" w:color="auto"/>
            <w:left w:val="none" w:sz="0" w:space="0" w:color="auto"/>
            <w:bottom w:val="none" w:sz="0" w:space="0" w:color="auto"/>
            <w:right w:val="none" w:sz="0" w:space="0" w:color="auto"/>
          </w:divBdr>
        </w:div>
        <w:div w:id="1490753162">
          <w:marLeft w:val="0"/>
          <w:marRight w:val="0"/>
          <w:marTop w:val="0"/>
          <w:marBottom w:val="0"/>
          <w:divBdr>
            <w:top w:val="none" w:sz="0" w:space="0" w:color="auto"/>
            <w:left w:val="none" w:sz="0" w:space="0" w:color="auto"/>
            <w:bottom w:val="none" w:sz="0" w:space="0" w:color="auto"/>
            <w:right w:val="none" w:sz="0" w:space="0" w:color="auto"/>
          </w:divBdr>
        </w:div>
      </w:divsChild>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584948691">
      <w:bodyDiv w:val="1"/>
      <w:marLeft w:val="0"/>
      <w:marRight w:val="0"/>
      <w:marTop w:val="0"/>
      <w:marBottom w:val="0"/>
      <w:divBdr>
        <w:top w:val="none" w:sz="0" w:space="0" w:color="auto"/>
        <w:left w:val="none" w:sz="0" w:space="0" w:color="auto"/>
        <w:bottom w:val="none" w:sz="0" w:space="0" w:color="auto"/>
        <w:right w:val="none" w:sz="0" w:space="0" w:color="auto"/>
      </w:divBdr>
      <w:divsChild>
        <w:div w:id="946232692">
          <w:marLeft w:val="0"/>
          <w:marRight w:val="0"/>
          <w:marTop w:val="0"/>
          <w:marBottom w:val="0"/>
          <w:divBdr>
            <w:top w:val="none" w:sz="0" w:space="0" w:color="auto"/>
            <w:left w:val="none" w:sz="0" w:space="0" w:color="auto"/>
            <w:bottom w:val="none" w:sz="0" w:space="0" w:color="auto"/>
            <w:right w:val="none" w:sz="0" w:space="0" w:color="auto"/>
          </w:divBdr>
          <w:divsChild>
            <w:div w:id="1113208107">
              <w:marLeft w:val="0"/>
              <w:marRight w:val="0"/>
              <w:marTop w:val="0"/>
              <w:marBottom w:val="0"/>
              <w:divBdr>
                <w:top w:val="none" w:sz="0" w:space="0" w:color="auto"/>
                <w:left w:val="none" w:sz="0" w:space="0" w:color="auto"/>
                <w:bottom w:val="none" w:sz="0" w:space="0" w:color="auto"/>
                <w:right w:val="none" w:sz="0" w:space="0" w:color="auto"/>
              </w:divBdr>
              <w:divsChild>
                <w:div w:id="1879202964">
                  <w:marLeft w:val="0"/>
                  <w:marRight w:val="0"/>
                  <w:marTop w:val="0"/>
                  <w:marBottom w:val="0"/>
                  <w:divBdr>
                    <w:top w:val="none" w:sz="0" w:space="0" w:color="auto"/>
                    <w:left w:val="none" w:sz="0" w:space="0" w:color="auto"/>
                    <w:bottom w:val="none" w:sz="0" w:space="0" w:color="auto"/>
                    <w:right w:val="none" w:sz="0" w:space="0" w:color="auto"/>
                  </w:divBdr>
                  <w:divsChild>
                    <w:div w:id="1744644232">
                      <w:marLeft w:val="0"/>
                      <w:marRight w:val="0"/>
                      <w:marTop w:val="0"/>
                      <w:marBottom w:val="0"/>
                      <w:divBdr>
                        <w:top w:val="none" w:sz="0" w:space="0" w:color="auto"/>
                        <w:left w:val="none" w:sz="0" w:space="0" w:color="auto"/>
                        <w:bottom w:val="none" w:sz="0" w:space="0" w:color="auto"/>
                        <w:right w:val="none" w:sz="0" w:space="0" w:color="auto"/>
                      </w:divBdr>
                      <w:divsChild>
                        <w:div w:id="175316091">
                          <w:marLeft w:val="0"/>
                          <w:marRight w:val="0"/>
                          <w:marTop w:val="0"/>
                          <w:marBottom w:val="0"/>
                          <w:divBdr>
                            <w:top w:val="none" w:sz="0" w:space="0" w:color="auto"/>
                            <w:left w:val="none" w:sz="0" w:space="0" w:color="auto"/>
                            <w:bottom w:val="none" w:sz="0" w:space="0" w:color="auto"/>
                            <w:right w:val="none" w:sz="0" w:space="0" w:color="auto"/>
                          </w:divBdr>
                          <w:divsChild>
                            <w:div w:id="2131243102">
                              <w:marLeft w:val="0"/>
                              <w:marRight w:val="0"/>
                              <w:marTop w:val="0"/>
                              <w:marBottom w:val="0"/>
                              <w:divBdr>
                                <w:top w:val="none" w:sz="0" w:space="0" w:color="auto"/>
                                <w:left w:val="none" w:sz="0" w:space="0" w:color="auto"/>
                                <w:bottom w:val="none" w:sz="0" w:space="0" w:color="auto"/>
                                <w:right w:val="none" w:sz="0" w:space="0" w:color="auto"/>
                              </w:divBdr>
                              <w:divsChild>
                                <w:div w:id="1347947037">
                                  <w:marLeft w:val="0"/>
                                  <w:marRight w:val="0"/>
                                  <w:marTop w:val="0"/>
                                  <w:marBottom w:val="0"/>
                                  <w:divBdr>
                                    <w:top w:val="none" w:sz="0" w:space="0" w:color="auto"/>
                                    <w:left w:val="none" w:sz="0" w:space="0" w:color="auto"/>
                                    <w:bottom w:val="none" w:sz="0" w:space="0" w:color="auto"/>
                                    <w:right w:val="none" w:sz="0" w:space="0" w:color="auto"/>
                                  </w:divBdr>
                                  <w:divsChild>
                                    <w:div w:id="19734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3175">
                          <w:marLeft w:val="0"/>
                          <w:marRight w:val="0"/>
                          <w:marTop w:val="0"/>
                          <w:marBottom w:val="0"/>
                          <w:divBdr>
                            <w:top w:val="none" w:sz="0" w:space="0" w:color="auto"/>
                            <w:left w:val="none" w:sz="0" w:space="0" w:color="auto"/>
                            <w:bottom w:val="none" w:sz="0" w:space="0" w:color="auto"/>
                            <w:right w:val="none" w:sz="0" w:space="0" w:color="auto"/>
                          </w:divBdr>
                          <w:divsChild>
                            <w:div w:id="962150614">
                              <w:marLeft w:val="0"/>
                              <w:marRight w:val="0"/>
                              <w:marTop w:val="0"/>
                              <w:marBottom w:val="0"/>
                              <w:divBdr>
                                <w:top w:val="none" w:sz="0" w:space="0" w:color="auto"/>
                                <w:left w:val="none" w:sz="0" w:space="0" w:color="auto"/>
                                <w:bottom w:val="none" w:sz="0" w:space="0" w:color="auto"/>
                                <w:right w:val="none" w:sz="0" w:space="0" w:color="auto"/>
                              </w:divBdr>
                              <w:divsChild>
                                <w:div w:id="71200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5842880">
      <w:bodyDiv w:val="1"/>
      <w:marLeft w:val="0"/>
      <w:marRight w:val="0"/>
      <w:marTop w:val="0"/>
      <w:marBottom w:val="0"/>
      <w:divBdr>
        <w:top w:val="none" w:sz="0" w:space="0" w:color="auto"/>
        <w:left w:val="none" w:sz="0" w:space="0" w:color="auto"/>
        <w:bottom w:val="none" w:sz="0" w:space="0" w:color="auto"/>
        <w:right w:val="none" w:sz="0" w:space="0" w:color="auto"/>
      </w:divBdr>
    </w:div>
    <w:div w:id="1600137176">
      <w:bodyDiv w:val="1"/>
      <w:marLeft w:val="0"/>
      <w:marRight w:val="0"/>
      <w:marTop w:val="0"/>
      <w:marBottom w:val="0"/>
      <w:divBdr>
        <w:top w:val="none" w:sz="0" w:space="0" w:color="auto"/>
        <w:left w:val="none" w:sz="0" w:space="0" w:color="auto"/>
        <w:bottom w:val="none" w:sz="0" w:space="0" w:color="auto"/>
        <w:right w:val="none" w:sz="0" w:space="0" w:color="auto"/>
      </w:divBdr>
    </w:div>
    <w:div w:id="1600528320">
      <w:bodyDiv w:val="1"/>
      <w:marLeft w:val="0"/>
      <w:marRight w:val="0"/>
      <w:marTop w:val="0"/>
      <w:marBottom w:val="0"/>
      <w:divBdr>
        <w:top w:val="none" w:sz="0" w:space="0" w:color="auto"/>
        <w:left w:val="none" w:sz="0" w:space="0" w:color="auto"/>
        <w:bottom w:val="none" w:sz="0" w:space="0" w:color="auto"/>
        <w:right w:val="none" w:sz="0" w:space="0" w:color="auto"/>
      </w:divBdr>
    </w:div>
    <w:div w:id="1601719118">
      <w:bodyDiv w:val="1"/>
      <w:marLeft w:val="0"/>
      <w:marRight w:val="0"/>
      <w:marTop w:val="0"/>
      <w:marBottom w:val="0"/>
      <w:divBdr>
        <w:top w:val="none" w:sz="0" w:space="0" w:color="auto"/>
        <w:left w:val="none" w:sz="0" w:space="0" w:color="auto"/>
        <w:bottom w:val="none" w:sz="0" w:space="0" w:color="auto"/>
        <w:right w:val="none" w:sz="0" w:space="0" w:color="auto"/>
      </w:divBdr>
    </w:div>
    <w:div w:id="1606502507">
      <w:bodyDiv w:val="1"/>
      <w:marLeft w:val="0"/>
      <w:marRight w:val="0"/>
      <w:marTop w:val="0"/>
      <w:marBottom w:val="0"/>
      <w:divBdr>
        <w:top w:val="none" w:sz="0" w:space="0" w:color="auto"/>
        <w:left w:val="none" w:sz="0" w:space="0" w:color="auto"/>
        <w:bottom w:val="none" w:sz="0" w:space="0" w:color="auto"/>
        <w:right w:val="none" w:sz="0" w:space="0" w:color="auto"/>
      </w:divBdr>
    </w:div>
    <w:div w:id="1631671089">
      <w:bodyDiv w:val="1"/>
      <w:marLeft w:val="0"/>
      <w:marRight w:val="0"/>
      <w:marTop w:val="0"/>
      <w:marBottom w:val="0"/>
      <w:divBdr>
        <w:top w:val="none" w:sz="0" w:space="0" w:color="auto"/>
        <w:left w:val="none" w:sz="0" w:space="0" w:color="auto"/>
        <w:bottom w:val="none" w:sz="0" w:space="0" w:color="auto"/>
        <w:right w:val="none" w:sz="0" w:space="0" w:color="auto"/>
      </w:divBdr>
    </w:div>
    <w:div w:id="1639725230">
      <w:bodyDiv w:val="1"/>
      <w:marLeft w:val="0"/>
      <w:marRight w:val="0"/>
      <w:marTop w:val="0"/>
      <w:marBottom w:val="0"/>
      <w:divBdr>
        <w:top w:val="none" w:sz="0" w:space="0" w:color="auto"/>
        <w:left w:val="none" w:sz="0" w:space="0" w:color="auto"/>
        <w:bottom w:val="none" w:sz="0" w:space="0" w:color="auto"/>
        <w:right w:val="none" w:sz="0" w:space="0" w:color="auto"/>
      </w:divBdr>
    </w:div>
    <w:div w:id="1643000655">
      <w:bodyDiv w:val="1"/>
      <w:marLeft w:val="0"/>
      <w:marRight w:val="0"/>
      <w:marTop w:val="0"/>
      <w:marBottom w:val="0"/>
      <w:divBdr>
        <w:top w:val="none" w:sz="0" w:space="0" w:color="auto"/>
        <w:left w:val="none" w:sz="0" w:space="0" w:color="auto"/>
        <w:bottom w:val="none" w:sz="0" w:space="0" w:color="auto"/>
        <w:right w:val="none" w:sz="0" w:space="0" w:color="auto"/>
      </w:divBdr>
    </w:div>
    <w:div w:id="1645423662">
      <w:bodyDiv w:val="1"/>
      <w:marLeft w:val="0"/>
      <w:marRight w:val="0"/>
      <w:marTop w:val="0"/>
      <w:marBottom w:val="0"/>
      <w:divBdr>
        <w:top w:val="none" w:sz="0" w:space="0" w:color="auto"/>
        <w:left w:val="none" w:sz="0" w:space="0" w:color="auto"/>
        <w:bottom w:val="none" w:sz="0" w:space="0" w:color="auto"/>
        <w:right w:val="none" w:sz="0" w:space="0" w:color="auto"/>
      </w:divBdr>
      <w:divsChild>
        <w:div w:id="602765259">
          <w:marLeft w:val="0"/>
          <w:marRight w:val="0"/>
          <w:marTop w:val="0"/>
          <w:marBottom w:val="0"/>
          <w:divBdr>
            <w:top w:val="none" w:sz="0" w:space="0" w:color="auto"/>
            <w:left w:val="none" w:sz="0" w:space="0" w:color="auto"/>
            <w:bottom w:val="none" w:sz="0" w:space="0" w:color="auto"/>
            <w:right w:val="none" w:sz="0" w:space="0" w:color="auto"/>
          </w:divBdr>
          <w:divsChild>
            <w:div w:id="515001373">
              <w:marLeft w:val="0"/>
              <w:marRight w:val="0"/>
              <w:marTop w:val="0"/>
              <w:marBottom w:val="0"/>
              <w:divBdr>
                <w:top w:val="none" w:sz="0" w:space="0" w:color="auto"/>
                <w:left w:val="none" w:sz="0" w:space="0" w:color="auto"/>
                <w:bottom w:val="none" w:sz="0" w:space="0" w:color="auto"/>
                <w:right w:val="none" w:sz="0" w:space="0" w:color="auto"/>
              </w:divBdr>
              <w:divsChild>
                <w:div w:id="301737674">
                  <w:marLeft w:val="0"/>
                  <w:marRight w:val="0"/>
                  <w:marTop w:val="0"/>
                  <w:marBottom w:val="0"/>
                  <w:divBdr>
                    <w:top w:val="none" w:sz="0" w:space="0" w:color="auto"/>
                    <w:left w:val="none" w:sz="0" w:space="0" w:color="auto"/>
                    <w:bottom w:val="none" w:sz="0" w:space="0" w:color="auto"/>
                    <w:right w:val="none" w:sz="0" w:space="0" w:color="auto"/>
                  </w:divBdr>
                  <w:divsChild>
                    <w:div w:id="1947883266">
                      <w:marLeft w:val="0"/>
                      <w:marRight w:val="0"/>
                      <w:marTop w:val="0"/>
                      <w:marBottom w:val="0"/>
                      <w:divBdr>
                        <w:top w:val="none" w:sz="0" w:space="0" w:color="auto"/>
                        <w:left w:val="none" w:sz="0" w:space="0" w:color="auto"/>
                        <w:bottom w:val="none" w:sz="0" w:space="0" w:color="auto"/>
                        <w:right w:val="none" w:sz="0" w:space="0" w:color="auto"/>
                      </w:divBdr>
                      <w:divsChild>
                        <w:div w:id="172837651">
                          <w:marLeft w:val="0"/>
                          <w:marRight w:val="0"/>
                          <w:marTop w:val="0"/>
                          <w:marBottom w:val="0"/>
                          <w:divBdr>
                            <w:top w:val="none" w:sz="0" w:space="0" w:color="auto"/>
                            <w:left w:val="none" w:sz="0" w:space="0" w:color="auto"/>
                            <w:bottom w:val="none" w:sz="0" w:space="0" w:color="auto"/>
                            <w:right w:val="none" w:sz="0" w:space="0" w:color="auto"/>
                          </w:divBdr>
                          <w:divsChild>
                            <w:div w:id="485902465">
                              <w:marLeft w:val="0"/>
                              <w:marRight w:val="0"/>
                              <w:marTop w:val="0"/>
                              <w:marBottom w:val="0"/>
                              <w:divBdr>
                                <w:top w:val="none" w:sz="0" w:space="0" w:color="auto"/>
                                <w:left w:val="none" w:sz="0" w:space="0" w:color="auto"/>
                                <w:bottom w:val="none" w:sz="0" w:space="0" w:color="auto"/>
                                <w:right w:val="none" w:sz="0" w:space="0" w:color="auto"/>
                              </w:divBdr>
                              <w:divsChild>
                                <w:div w:id="1700816177">
                                  <w:marLeft w:val="0"/>
                                  <w:marRight w:val="0"/>
                                  <w:marTop w:val="0"/>
                                  <w:marBottom w:val="0"/>
                                  <w:divBdr>
                                    <w:top w:val="none" w:sz="0" w:space="0" w:color="auto"/>
                                    <w:left w:val="none" w:sz="0" w:space="0" w:color="auto"/>
                                    <w:bottom w:val="none" w:sz="0" w:space="0" w:color="auto"/>
                                    <w:right w:val="none" w:sz="0" w:space="0" w:color="auto"/>
                                  </w:divBdr>
                                  <w:divsChild>
                                    <w:div w:id="3858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0886">
                          <w:marLeft w:val="0"/>
                          <w:marRight w:val="0"/>
                          <w:marTop w:val="0"/>
                          <w:marBottom w:val="0"/>
                          <w:divBdr>
                            <w:top w:val="none" w:sz="0" w:space="0" w:color="auto"/>
                            <w:left w:val="none" w:sz="0" w:space="0" w:color="auto"/>
                            <w:bottom w:val="none" w:sz="0" w:space="0" w:color="auto"/>
                            <w:right w:val="none" w:sz="0" w:space="0" w:color="auto"/>
                          </w:divBdr>
                          <w:divsChild>
                            <w:div w:id="1782451023">
                              <w:marLeft w:val="0"/>
                              <w:marRight w:val="0"/>
                              <w:marTop w:val="0"/>
                              <w:marBottom w:val="0"/>
                              <w:divBdr>
                                <w:top w:val="none" w:sz="0" w:space="0" w:color="auto"/>
                                <w:left w:val="none" w:sz="0" w:space="0" w:color="auto"/>
                                <w:bottom w:val="none" w:sz="0" w:space="0" w:color="auto"/>
                                <w:right w:val="none" w:sz="0" w:space="0" w:color="auto"/>
                              </w:divBdr>
                              <w:divsChild>
                                <w:div w:id="10313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0209694">
      <w:bodyDiv w:val="1"/>
      <w:marLeft w:val="0"/>
      <w:marRight w:val="0"/>
      <w:marTop w:val="0"/>
      <w:marBottom w:val="0"/>
      <w:divBdr>
        <w:top w:val="none" w:sz="0" w:space="0" w:color="auto"/>
        <w:left w:val="none" w:sz="0" w:space="0" w:color="auto"/>
        <w:bottom w:val="none" w:sz="0" w:space="0" w:color="auto"/>
        <w:right w:val="none" w:sz="0" w:space="0" w:color="auto"/>
      </w:divBdr>
    </w:div>
    <w:div w:id="1675719767">
      <w:bodyDiv w:val="1"/>
      <w:marLeft w:val="0"/>
      <w:marRight w:val="0"/>
      <w:marTop w:val="0"/>
      <w:marBottom w:val="0"/>
      <w:divBdr>
        <w:top w:val="none" w:sz="0" w:space="0" w:color="auto"/>
        <w:left w:val="none" w:sz="0" w:space="0" w:color="auto"/>
        <w:bottom w:val="none" w:sz="0" w:space="0" w:color="auto"/>
        <w:right w:val="none" w:sz="0" w:space="0" w:color="auto"/>
      </w:divBdr>
    </w:div>
    <w:div w:id="1695694278">
      <w:bodyDiv w:val="1"/>
      <w:marLeft w:val="0"/>
      <w:marRight w:val="0"/>
      <w:marTop w:val="0"/>
      <w:marBottom w:val="0"/>
      <w:divBdr>
        <w:top w:val="none" w:sz="0" w:space="0" w:color="auto"/>
        <w:left w:val="none" w:sz="0" w:space="0" w:color="auto"/>
        <w:bottom w:val="none" w:sz="0" w:space="0" w:color="auto"/>
        <w:right w:val="none" w:sz="0" w:space="0" w:color="auto"/>
      </w:divBdr>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1944">
      <w:bodyDiv w:val="1"/>
      <w:marLeft w:val="0"/>
      <w:marRight w:val="0"/>
      <w:marTop w:val="0"/>
      <w:marBottom w:val="0"/>
      <w:divBdr>
        <w:top w:val="none" w:sz="0" w:space="0" w:color="auto"/>
        <w:left w:val="none" w:sz="0" w:space="0" w:color="auto"/>
        <w:bottom w:val="none" w:sz="0" w:space="0" w:color="auto"/>
        <w:right w:val="none" w:sz="0" w:space="0" w:color="auto"/>
      </w:divBdr>
    </w:div>
    <w:div w:id="1712340545">
      <w:bodyDiv w:val="1"/>
      <w:marLeft w:val="0"/>
      <w:marRight w:val="0"/>
      <w:marTop w:val="0"/>
      <w:marBottom w:val="0"/>
      <w:divBdr>
        <w:top w:val="none" w:sz="0" w:space="0" w:color="auto"/>
        <w:left w:val="none" w:sz="0" w:space="0" w:color="auto"/>
        <w:bottom w:val="none" w:sz="0" w:space="0" w:color="auto"/>
        <w:right w:val="none" w:sz="0" w:space="0" w:color="auto"/>
      </w:divBdr>
    </w:div>
    <w:div w:id="1716463759">
      <w:bodyDiv w:val="1"/>
      <w:marLeft w:val="0"/>
      <w:marRight w:val="0"/>
      <w:marTop w:val="0"/>
      <w:marBottom w:val="0"/>
      <w:divBdr>
        <w:top w:val="none" w:sz="0" w:space="0" w:color="auto"/>
        <w:left w:val="none" w:sz="0" w:space="0" w:color="auto"/>
        <w:bottom w:val="none" w:sz="0" w:space="0" w:color="auto"/>
        <w:right w:val="none" w:sz="0" w:space="0" w:color="auto"/>
      </w:divBdr>
    </w:div>
    <w:div w:id="1716587789">
      <w:bodyDiv w:val="1"/>
      <w:marLeft w:val="0"/>
      <w:marRight w:val="0"/>
      <w:marTop w:val="0"/>
      <w:marBottom w:val="0"/>
      <w:divBdr>
        <w:top w:val="none" w:sz="0" w:space="0" w:color="auto"/>
        <w:left w:val="none" w:sz="0" w:space="0" w:color="auto"/>
        <w:bottom w:val="none" w:sz="0" w:space="0" w:color="auto"/>
        <w:right w:val="none" w:sz="0" w:space="0" w:color="auto"/>
      </w:divBdr>
    </w:div>
    <w:div w:id="1728719481">
      <w:bodyDiv w:val="1"/>
      <w:marLeft w:val="0"/>
      <w:marRight w:val="0"/>
      <w:marTop w:val="0"/>
      <w:marBottom w:val="0"/>
      <w:divBdr>
        <w:top w:val="none" w:sz="0" w:space="0" w:color="auto"/>
        <w:left w:val="none" w:sz="0" w:space="0" w:color="auto"/>
        <w:bottom w:val="none" w:sz="0" w:space="0" w:color="auto"/>
        <w:right w:val="none" w:sz="0" w:space="0" w:color="auto"/>
      </w:divBdr>
    </w:div>
    <w:div w:id="1731726984">
      <w:bodyDiv w:val="1"/>
      <w:marLeft w:val="0"/>
      <w:marRight w:val="0"/>
      <w:marTop w:val="0"/>
      <w:marBottom w:val="0"/>
      <w:divBdr>
        <w:top w:val="none" w:sz="0" w:space="0" w:color="auto"/>
        <w:left w:val="none" w:sz="0" w:space="0" w:color="auto"/>
        <w:bottom w:val="none" w:sz="0" w:space="0" w:color="auto"/>
        <w:right w:val="none" w:sz="0" w:space="0" w:color="auto"/>
      </w:divBdr>
    </w:div>
    <w:div w:id="1741291658">
      <w:bodyDiv w:val="1"/>
      <w:marLeft w:val="0"/>
      <w:marRight w:val="0"/>
      <w:marTop w:val="0"/>
      <w:marBottom w:val="0"/>
      <w:divBdr>
        <w:top w:val="none" w:sz="0" w:space="0" w:color="auto"/>
        <w:left w:val="none" w:sz="0" w:space="0" w:color="auto"/>
        <w:bottom w:val="none" w:sz="0" w:space="0" w:color="auto"/>
        <w:right w:val="none" w:sz="0" w:space="0" w:color="auto"/>
      </w:divBdr>
      <w:divsChild>
        <w:div w:id="1384789252">
          <w:marLeft w:val="0"/>
          <w:marRight w:val="0"/>
          <w:marTop w:val="300"/>
          <w:marBottom w:val="0"/>
          <w:divBdr>
            <w:top w:val="none" w:sz="0" w:space="0" w:color="auto"/>
            <w:left w:val="none" w:sz="0" w:space="0" w:color="auto"/>
            <w:bottom w:val="none" w:sz="0" w:space="0" w:color="auto"/>
            <w:right w:val="none" w:sz="0" w:space="0" w:color="auto"/>
          </w:divBdr>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756438906">
      <w:bodyDiv w:val="1"/>
      <w:marLeft w:val="0"/>
      <w:marRight w:val="0"/>
      <w:marTop w:val="0"/>
      <w:marBottom w:val="0"/>
      <w:divBdr>
        <w:top w:val="none" w:sz="0" w:space="0" w:color="auto"/>
        <w:left w:val="none" w:sz="0" w:space="0" w:color="auto"/>
        <w:bottom w:val="none" w:sz="0" w:space="0" w:color="auto"/>
        <w:right w:val="none" w:sz="0" w:space="0" w:color="auto"/>
      </w:divBdr>
    </w:div>
    <w:div w:id="1767460390">
      <w:bodyDiv w:val="1"/>
      <w:marLeft w:val="0"/>
      <w:marRight w:val="0"/>
      <w:marTop w:val="0"/>
      <w:marBottom w:val="0"/>
      <w:divBdr>
        <w:top w:val="none" w:sz="0" w:space="0" w:color="auto"/>
        <w:left w:val="none" w:sz="0" w:space="0" w:color="auto"/>
        <w:bottom w:val="none" w:sz="0" w:space="0" w:color="auto"/>
        <w:right w:val="none" w:sz="0" w:space="0" w:color="auto"/>
      </w:divBdr>
    </w:div>
    <w:div w:id="1768690470">
      <w:bodyDiv w:val="1"/>
      <w:marLeft w:val="0"/>
      <w:marRight w:val="0"/>
      <w:marTop w:val="0"/>
      <w:marBottom w:val="0"/>
      <w:divBdr>
        <w:top w:val="none" w:sz="0" w:space="0" w:color="auto"/>
        <w:left w:val="none" w:sz="0" w:space="0" w:color="auto"/>
        <w:bottom w:val="none" w:sz="0" w:space="0" w:color="auto"/>
        <w:right w:val="none" w:sz="0" w:space="0" w:color="auto"/>
      </w:divBdr>
    </w:div>
    <w:div w:id="1769891239">
      <w:bodyDiv w:val="1"/>
      <w:marLeft w:val="0"/>
      <w:marRight w:val="0"/>
      <w:marTop w:val="0"/>
      <w:marBottom w:val="0"/>
      <w:divBdr>
        <w:top w:val="none" w:sz="0" w:space="0" w:color="auto"/>
        <w:left w:val="none" w:sz="0" w:space="0" w:color="auto"/>
        <w:bottom w:val="none" w:sz="0" w:space="0" w:color="auto"/>
        <w:right w:val="none" w:sz="0" w:space="0" w:color="auto"/>
      </w:divBdr>
    </w:div>
    <w:div w:id="1774085481">
      <w:bodyDiv w:val="1"/>
      <w:marLeft w:val="0"/>
      <w:marRight w:val="0"/>
      <w:marTop w:val="0"/>
      <w:marBottom w:val="0"/>
      <w:divBdr>
        <w:top w:val="none" w:sz="0" w:space="0" w:color="auto"/>
        <w:left w:val="none" w:sz="0" w:space="0" w:color="auto"/>
        <w:bottom w:val="none" w:sz="0" w:space="0" w:color="auto"/>
        <w:right w:val="none" w:sz="0" w:space="0" w:color="auto"/>
      </w:divBdr>
    </w:div>
    <w:div w:id="1781023278">
      <w:bodyDiv w:val="1"/>
      <w:marLeft w:val="0"/>
      <w:marRight w:val="0"/>
      <w:marTop w:val="0"/>
      <w:marBottom w:val="0"/>
      <w:divBdr>
        <w:top w:val="none" w:sz="0" w:space="0" w:color="auto"/>
        <w:left w:val="none" w:sz="0" w:space="0" w:color="auto"/>
        <w:bottom w:val="none" w:sz="0" w:space="0" w:color="auto"/>
        <w:right w:val="none" w:sz="0" w:space="0" w:color="auto"/>
      </w:divBdr>
    </w:div>
    <w:div w:id="1781801116">
      <w:bodyDiv w:val="1"/>
      <w:marLeft w:val="0"/>
      <w:marRight w:val="0"/>
      <w:marTop w:val="0"/>
      <w:marBottom w:val="0"/>
      <w:divBdr>
        <w:top w:val="none" w:sz="0" w:space="0" w:color="auto"/>
        <w:left w:val="none" w:sz="0" w:space="0" w:color="auto"/>
        <w:bottom w:val="none" w:sz="0" w:space="0" w:color="auto"/>
        <w:right w:val="none" w:sz="0" w:space="0" w:color="auto"/>
      </w:divBdr>
    </w:div>
    <w:div w:id="1782843710">
      <w:bodyDiv w:val="1"/>
      <w:marLeft w:val="0"/>
      <w:marRight w:val="0"/>
      <w:marTop w:val="0"/>
      <w:marBottom w:val="0"/>
      <w:divBdr>
        <w:top w:val="none" w:sz="0" w:space="0" w:color="auto"/>
        <w:left w:val="none" w:sz="0" w:space="0" w:color="auto"/>
        <w:bottom w:val="none" w:sz="0" w:space="0" w:color="auto"/>
        <w:right w:val="none" w:sz="0" w:space="0" w:color="auto"/>
      </w:divBdr>
    </w:div>
    <w:div w:id="1786390502">
      <w:bodyDiv w:val="1"/>
      <w:marLeft w:val="0"/>
      <w:marRight w:val="0"/>
      <w:marTop w:val="0"/>
      <w:marBottom w:val="0"/>
      <w:divBdr>
        <w:top w:val="none" w:sz="0" w:space="0" w:color="auto"/>
        <w:left w:val="none" w:sz="0" w:space="0" w:color="auto"/>
        <w:bottom w:val="none" w:sz="0" w:space="0" w:color="auto"/>
        <w:right w:val="none" w:sz="0" w:space="0" w:color="auto"/>
      </w:divBdr>
    </w:div>
    <w:div w:id="1796680273">
      <w:bodyDiv w:val="1"/>
      <w:marLeft w:val="0"/>
      <w:marRight w:val="0"/>
      <w:marTop w:val="0"/>
      <w:marBottom w:val="0"/>
      <w:divBdr>
        <w:top w:val="none" w:sz="0" w:space="0" w:color="auto"/>
        <w:left w:val="none" w:sz="0" w:space="0" w:color="auto"/>
        <w:bottom w:val="none" w:sz="0" w:space="0" w:color="auto"/>
        <w:right w:val="none" w:sz="0" w:space="0" w:color="auto"/>
      </w:divBdr>
    </w:div>
    <w:div w:id="1818108141">
      <w:bodyDiv w:val="1"/>
      <w:marLeft w:val="0"/>
      <w:marRight w:val="0"/>
      <w:marTop w:val="0"/>
      <w:marBottom w:val="0"/>
      <w:divBdr>
        <w:top w:val="none" w:sz="0" w:space="0" w:color="auto"/>
        <w:left w:val="none" w:sz="0" w:space="0" w:color="auto"/>
        <w:bottom w:val="none" w:sz="0" w:space="0" w:color="auto"/>
        <w:right w:val="none" w:sz="0" w:space="0" w:color="auto"/>
      </w:divBdr>
    </w:div>
    <w:div w:id="1832208939">
      <w:bodyDiv w:val="1"/>
      <w:marLeft w:val="0"/>
      <w:marRight w:val="0"/>
      <w:marTop w:val="0"/>
      <w:marBottom w:val="0"/>
      <w:divBdr>
        <w:top w:val="none" w:sz="0" w:space="0" w:color="auto"/>
        <w:left w:val="none" w:sz="0" w:space="0" w:color="auto"/>
        <w:bottom w:val="none" w:sz="0" w:space="0" w:color="auto"/>
        <w:right w:val="none" w:sz="0" w:space="0" w:color="auto"/>
      </w:divBdr>
    </w:div>
    <w:div w:id="1840849957">
      <w:bodyDiv w:val="1"/>
      <w:marLeft w:val="0"/>
      <w:marRight w:val="0"/>
      <w:marTop w:val="0"/>
      <w:marBottom w:val="0"/>
      <w:divBdr>
        <w:top w:val="none" w:sz="0" w:space="0" w:color="auto"/>
        <w:left w:val="none" w:sz="0" w:space="0" w:color="auto"/>
        <w:bottom w:val="none" w:sz="0" w:space="0" w:color="auto"/>
        <w:right w:val="none" w:sz="0" w:space="0" w:color="auto"/>
      </w:divBdr>
    </w:div>
    <w:div w:id="1845511820">
      <w:bodyDiv w:val="1"/>
      <w:marLeft w:val="0"/>
      <w:marRight w:val="0"/>
      <w:marTop w:val="0"/>
      <w:marBottom w:val="0"/>
      <w:divBdr>
        <w:top w:val="none" w:sz="0" w:space="0" w:color="auto"/>
        <w:left w:val="none" w:sz="0" w:space="0" w:color="auto"/>
        <w:bottom w:val="none" w:sz="0" w:space="0" w:color="auto"/>
        <w:right w:val="none" w:sz="0" w:space="0" w:color="auto"/>
      </w:divBdr>
    </w:div>
    <w:div w:id="1845709076">
      <w:bodyDiv w:val="1"/>
      <w:marLeft w:val="0"/>
      <w:marRight w:val="0"/>
      <w:marTop w:val="0"/>
      <w:marBottom w:val="0"/>
      <w:divBdr>
        <w:top w:val="none" w:sz="0" w:space="0" w:color="auto"/>
        <w:left w:val="none" w:sz="0" w:space="0" w:color="auto"/>
        <w:bottom w:val="none" w:sz="0" w:space="0" w:color="auto"/>
        <w:right w:val="none" w:sz="0" w:space="0" w:color="auto"/>
      </w:divBdr>
    </w:div>
    <w:div w:id="1851286310">
      <w:bodyDiv w:val="1"/>
      <w:marLeft w:val="0"/>
      <w:marRight w:val="0"/>
      <w:marTop w:val="0"/>
      <w:marBottom w:val="0"/>
      <w:divBdr>
        <w:top w:val="none" w:sz="0" w:space="0" w:color="auto"/>
        <w:left w:val="none" w:sz="0" w:space="0" w:color="auto"/>
        <w:bottom w:val="none" w:sz="0" w:space="0" w:color="auto"/>
        <w:right w:val="none" w:sz="0" w:space="0" w:color="auto"/>
      </w:divBdr>
    </w:div>
    <w:div w:id="1870557572">
      <w:bodyDiv w:val="1"/>
      <w:marLeft w:val="0"/>
      <w:marRight w:val="0"/>
      <w:marTop w:val="0"/>
      <w:marBottom w:val="0"/>
      <w:divBdr>
        <w:top w:val="none" w:sz="0" w:space="0" w:color="auto"/>
        <w:left w:val="none" w:sz="0" w:space="0" w:color="auto"/>
        <w:bottom w:val="none" w:sz="0" w:space="0" w:color="auto"/>
        <w:right w:val="none" w:sz="0" w:space="0" w:color="auto"/>
      </w:divBdr>
    </w:div>
    <w:div w:id="1876652682">
      <w:bodyDiv w:val="1"/>
      <w:marLeft w:val="0"/>
      <w:marRight w:val="0"/>
      <w:marTop w:val="0"/>
      <w:marBottom w:val="0"/>
      <w:divBdr>
        <w:top w:val="none" w:sz="0" w:space="0" w:color="auto"/>
        <w:left w:val="none" w:sz="0" w:space="0" w:color="auto"/>
        <w:bottom w:val="none" w:sz="0" w:space="0" w:color="auto"/>
        <w:right w:val="none" w:sz="0" w:space="0" w:color="auto"/>
      </w:divBdr>
    </w:div>
    <w:div w:id="1878545416">
      <w:bodyDiv w:val="1"/>
      <w:marLeft w:val="0"/>
      <w:marRight w:val="0"/>
      <w:marTop w:val="0"/>
      <w:marBottom w:val="0"/>
      <w:divBdr>
        <w:top w:val="none" w:sz="0" w:space="0" w:color="auto"/>
        <w:left w:val="none" w:sz="0" w:space="0" w:color="auto"/>
        <w:bottom w:val="none" w:sz="0" w:space="0" w:color="auto"/>
        <w:right w:val="none" w:sz="0" w:space="0" w:color="auto"/>
      </w:divBdr>
    </w:div>
    <w:div w:id="1879319177">
      <w:bodyDiv w:val="1"/>
      <w:marLeft w:val="0"/>
      <w:marRight w:val="0"/>
      <w:marTop w:val="0"/>
      <w:marBottom w:val="0"/>
      <w:divBdr>
        <w:top w:val="none" w:sz="0" w:space="0" w:color="auto"/>
        <w:left w:val="none" w:sz="0" w:space="0" w:color="auto"/>
        <w:bottom w:val="none" w:sz="0" w:space="0" w:color="auto"/>
        <w:right w:val="none" w:sz="0" w:space="0" w:color="auto"/>
      </w:divBdr>
    </w:div>
    <w:div w:id="1880824221">
      <w:bodyDiv w:val="1"/>
      <w:marLeft w:val="0"/>
      <w:marRight w:val="0"/>
      <w:marTop w:val="0"/>
      <w:marBottom w:val="0"/>
      <w:divBdr>
        <w:top w:val="none" w:sz="0" w:space="0" w:color="auto"/>
        <w:left w:val="none" w:sz="0" w:space="0" w:color="auto"/>
        <w:bottom w:val="none" w:sz="0" w:space="0" w:color="auto"/>
        <w:right w:val="none" w:sz="0" w:space="0" w:color="auto"/>
      </w:divBdr>
    </w:div>
    <w:div w:id="1884559309">
      <w:bodyDiv w:val="1"/>
      <w:marLeft w:val="0"/>
      <w:marRight w:val="0"/>
      <w:marTop w:val="0"/>
      <w:marBottom w:val="0"/>
      <w:divBdr>
        <w:top w:val="none" w:sz="0" w:space="0" w:color="auto"/>
        <w:left w:val="none" w:sz="0" w:space="0" w:color="auto"/>
        <w:bottom w:val="none" w:sz="0" w:space="0" w:color="auto"/>
        <w:right w:val="none" w:sz="0" w:space="0" w:color="auto"/>
      </w:divBdr>
    </w:div>
    <w:div w:id="1885633044">
      <w:bodyDiv w:val="1"/>
      <w:marLeft w:val="0"/>
      <w:marRight w:val="0"/>
      <w:marTop w:val="0"/>
      <w:marBottom w:val="0"/>
      <w:divBdr>
        <w:top w:val="none" w:sz="0" w:space="0" w:color="auto"/>
        <w:left w:val="none" w:sz="0" w:space="0" w:color="auto"/>
        <w:bottom w:val="none" w:sz="0" w:space="0" w:color="auto"/>
        <w:right w:val="none" w:sz="0" w:space="0" w:color="auto"/>
      </w:divBdr>
    </w:div>
    <w:div w:id="1890992269">
      <w:bodyDiv w:val="1"/>
      <w:marLeft w:val="0"/>
      <w:marRight w:val="0"/>
      <w:marTop w:val="0"/>
      <w:marBottom w:val="0"/>
      <w:divBdr>
        <w:top w:val="none" w:sz="0" w:space="0" w:color="auto"/>
        <w:left w:val="none" w:sz="0" w:space="0" w:color="auto"/>
        <w:bottom w:val="none" w:sz="0" w:space="0" w:color="auto"/>
        <w:right w:val="none" w:sz="0" w:space="0" w:color="auto"/>
      </w:divBdr>
    </w:div>
    <w:div w:id="1892763332">
      <w:bodyDiv w:val="1"/>
      <w:marLeft w:val="0"/>
      <w:marRight w:val="0"/>
      <w:marTop w:val="0"/>
      <w:marBottom w:val="0"/>
      <w:divBdr>
        <w:top w:val="none" w:sz="0" w:space="0" w:color="auto"/>
        <w:left w:val="none" w:sz="0" w:space="0" w:color="auto"/>
        <w:bottom w:val="none" w:sz="0" w:space="0" w:color="auto"/>
        <w:right w:val="none" w:sz="0" w:space="0" w:color="auto"/>
      </w:divBdr>
    </w:div>
    <w:div w:id="1896699548">
      <w:bodyDiv w:val="1"/>
      <w:marLeft w:val="0"/>
      <w:marRight w:val="0"/>
      <w:marTop w:val="0"/>
      <w:marBottom w:val="0"/>
      <w:divBdr>
        <w:top w:val="none" w:sz="0" w:space="0" w:color="auto"/>
        <w:left w:val="none" w:sz="0" w:space="0" w:color="auto"/>
        <w:bottom w:val="none" w:sz="0" w:space="0" w:color="auto"/>
        <w:right w:val="none" w:sz="0" w:space="0" w:color="auto"/>
      </w:divBdr>
    </w:div>
    <w:div w:id="1897860469">
      <w:bodyDiv w:val="1"/>
      <w:marLeft w:val="0"/>
      <w:marRight w:val="0"/>
      <w:marTop w:val="0"/>
      <w:marBottom w:val="0"/>
      <w:divBdr>
        <w:top w:val="none" w:sz="0" w:space="0" w:color="auto"/>
        <w:left w:val="none" w:sz="0" w:space="0" w:color="auto"/>
        <w:bottom w:val="none" w:sz="0" w:space="0" w:color="auto"/>
        <w:right w:val="none" w:sz="0" w:space="0" w:color="auto"/>
      </w:divBdr>
    </w:div>
    <w:div w:id="1901088116">
      <w:bodyDiv w:val="1"/>
      <w:marLeft w:val="0"/>
      <w:marRight w:val="0"/>
      <w:marTop w:val="0"/>
      <w:marBottom w:val="0"/>
      <w:divBdr>
        <w:top w:val="none" w:sz="0" w:space="0" w:color="auto"/>
        <w:left w:val="none" w:sz="0" w:space="0" w:color="auto"/>
        <w:bottom w:val="none" w:sz="0" w:space="0" w:color="auto"/>
        <w:right w:val="none" w:sz="0" w:space="0" w:color="auto"/>
      </w:divBdr>
    </w:div>
    <w:div w:id="1912544524">
      <w:bodyDiv w:val="1"/>
      <w:marLeft w:val="0"/>
      <w:marRight w:val="0"/>
      <w:marTop w:val="0"/>
      <w:marBottom w:val="0"/>
      <w:divBdr>
        <w:top w:val="none" w:sz="0" w:space="0" w:color="auto"/>
        <w:left w:val="none" w:sz="0" w:space="0" w:color="auto"/>
        <w:bottom w:val="none" w:sz="0" w:space="0" w:color="auto"/>
        <w:right w:val="none" w:sz="0" w:space="0" w:color="auto"/>
      </w:divBdr>
    </w:div>
    <w:div w:id="1917392908">
      <w:bodyDiv w:val="1"/>
      <w:marLeft w:val="0"/>
      <w:marRight w:val="0"/>
      <w:marTop w:val="0"/>
      <w:marBottom w:val="0"/>
      <w:divBdr>
        <w:top w:val="none" w:sz="0" w:space="0" w:color="auto"/>
        <w:left w:val="none" w:sz="0" w:space="0" w:color="auto"/>
        <w:bottom w:val="none" w:sz="0" w:space="0" w:color="auto"/>
        <w:right w:val="none" w:sz="0" w:space="0" w:color="auto"/>
      </w:divBdr>
    </w:div>
    <w:div w:id="1925725980">
      <w:bodyDiv w:val="1"/>
      <w:marLeft w:val="0"/>
      <w:marRight w:val="0"/>
      <w:marTop w:val="0"/>
      <w:marBottom w:val="0"/>
      <w:divBdr>
        <w:top w:val="none" w:sz="0" w:space="0" w:color="auto"/>
        <w:left w:val="none" w:sz="0" w:space="0" w:color="auto"/>
        <w:bottom w:val="none" w:sz="0" w:space="0" w:color="auto"/>
        <w:right w:val="none" w:sz="0" w:space="0" w:color="auto"/>
      </w:divBdr>
    </w:div>
    <w:div w:id="1927306568">
      <w:bodyDiv w:val="1"/>
      <w:marLeft w:val="0"/>
      <w:marRight w:val="0"/>
      <w:marTop w:val="0"/>
      <w:marBottom w:val="0"/>
      <w:divBdr>
        <w:top w:val="none" w:sz="0" w:space="0" w:color="auto"/>
        <w:left w:val="none" w:sz="0" w:space="0" w:color="auto"/>
        <w:bottom w:val="none" w:sz="0" w:space="0" w:color="auto"/>
        <w:right w:val="none" w:sz="0" w:space="0" w:color="auto"/>
      </w:divBdr>
    </w:div>
    <w:div w:id="1928730573">
      <w:bodyDiv w:val="1"/>
      <w:marLeft w:val="0"/>
      <w:marRight w:val="0"/>
      <w:marTop w:val="0"/>
      <w:marBottom w:val="0"/>
      <w:divBdr>
        <w:top w:val="none" w:sz="0" w:space="0" w:color="auto"/>
        <w:left w:val="none" w:sz="0" w:space="0" w:color="auto"/>
        <w:bottom w:val="none" w:sz="0" w:space="0" w:color="auto"/>
        <w:right w:val="none" w:sz="0" w:space="0" w:color="auto"/>
      </w:divBdr>
    </w:div>
    <w:div w:id="1933468414">
      <w:bodyDiv w:val="1"/>
      <w:marLeft w:val="0"/>
      <w:marRight w:val="0"/>
      <w:marTop w:val="0"/>
      <w:marBottom w:val="0"/>
      <w:divBdr>
        <w:top w:val="none" w:sz="0" w:space="0" w:color="auto"/>
        <w:left w:val="none" w:sz="0" w:space="0" w:color="auto"/>
        <w:bottom w:val="none" w:sz="0" w:space="0" w:color="auto"/>
        <w:right w:val="none" w:sz="0" w:space="0" w:color="auto"/>
      </w:divBdr>
    </w:div>
    <w:div w:id="1934968635">
      <w:bodyDiv w:val="1"/>
      <w:marLeft w:val="0"/>
      <w:marRight w:val="0"/>
      <w:marTop w:val="0"/>
      <w:marBottom w:val="0"/>
      <w:divBdr>
        <w:top w:val="none" w:sz="0" w:space="0" w:color="auto"/>
        <w:left w:val="none" w:sz="0" w:space="0" w:color="auto"/>
        <w:bottom w:val="none" w:sz="0" w:space="0" w:color="auto"/>
        <w:right w:val="none" w:sz="0" w:space="0" w:color="auto"/>
      </w:divBdr>
    </w:div>
    <w:div w:id="1948612351">
      <w:bodyDiv w:val="1"/>
      <w:marLeft w:val="0"/>
      <w:marRight w:val="0"/>
      <w:marTop w:val="0"/>
      <w:marBottom w:val="0"/>
      <w:divBdr>
        <w:top w:val="none" w:sz="0" w:space="0" w:color="auto"/>
        <w:left w:val="none" w:sz="0" w:space="0" w:color="auto"/>
        <w:bottom w:val="none" w:sz="0" w:space="0" w:color="auto"/>
        <w:right w:val="none" w:sz="0" w:space="0" w:color="auto"/>
      </w:divBdr>
    </w:div>
    <w:div w:id="1969505567">
      <w:bodyDiv w:val="1"/>
      <w:marLeft w:val="0"/>
      <w:marRight w:val="0"/>
      <w:marTop w:val="0"/>
      <w:marBottom w:val="0"/>
      <w:divBdr>
        <w:top w:val="none" w:sz="0" w:space="0" w:color="auto"/>
        <w:left w:val="none" w:sz="0" w:space="0" w:color="auto"/>
        <w:bottom w:val="none" w:sz="0" w:space="0" w:color="auto"/>
        <w:right w:val="none" w:sz="0" w:space="0" w:color="auto"/>
      </w:divBdr>
    </w:div>
    <w:div w:id="1973754661">
      <w:bodyDiv w:val="1"/>
      <w:marLeft w:val="0"/>
      <w:marRight w:val="0"/>
      <w:marTop w:val="0"/>
      <w:marBottom w:val="0"/>
      <w:divBdr>
        <w:top w:val="none" w:sz="0" w:space="0" w:color="auto"/>
        <w:left w:val="none" w:sz="0" w:space="0" w:color="auto"/>
        <w:bottom w:val="none" w:sz="0" w:space="0" w:color="auto"/>
        <w:right w:val="none" w:sz="0" w:space="0" w:color="auto"/>
      </w:divBdr>
    </w:div>
    <w:div w:id="1986231998">
      <w:bodyDiv w:val="1"/>
      <w:marLeft w:val="0"/>
      <w:marRight w:val="0"/>
      <w:marTop w:val="0"/>
      <w:marBottom w:val="0"/>
      <w:divBdr>
        <w:top w:val="none" w:sz="0" w:space="0" w:color="auto"/>
        <w:left w:val="none" w:sz="0" w:space="0" w:color="auto"/>
        <w:bottom w:val="none" w:sz="0" w:space="0" w:color="auto"/>
        <w:right w:val="none" w:sz="0" w:space="0" w:color="auto"/>
      </w:divBdr>
    </w:div>
    <w:div w:id="1994598610">
      <w:bodyDiv w:val="1"/>
      <w:marLeft w:val="0"/>
      <w:marRight w:val="0"/>
      <w:marTop w:val="0"/>
      <w:marBottom w:val="0"/>
      <w:divBdr>
        <w:top w:val="none" w:sz="0" w:space="0" w:color="auto"/>
        <w:left w:val="none" w:sz="0" w:space="0" w:color="auto"/>
        <w:bottom w:val="none" w:sz="0" w:space="0" w:color="auto"/>
        <w:right w:val="none" w:sz="0" w:space="0" w:color="auto"/>
      </w:divBdr>
    </w:div>
    <w:div w:id="2013222279">
      <w:bodyDiv w:val="1"/>
      <w:marLeft w:val="0"/>
      <w:marRight w:val="0"/>
      <w:marTop w:val="0"/>
      <w:marBottom w:val="0"/>
      <w:divBdr>
        <w:top w:val="none" w:sz="0" w:space="0" w:color="auto"/>
        <w:left w:val="none" w:sz="0" w:space="0" w:color="auto"/>
        <w:bottom w:val="none" w:sz="0" w:space="0" w:color="auto"/>
        <w:right w:val="none" w:sz="0" w:space="0" w:color="auto"/>
      </w:divBdr>
    </w:div>
    <w:div w:id="2015762656">
      <w:bodyDiv w:val="1"/>
      <w:marLeft w:val="0"/>
      <w:marRight w:val="0"/>
      <w:marTop w:val="0"/>
      <w:marBottom w:val="0"/>
      <w:divBdr>
        <w:top w:val="none" w:sz="0" w:space="0" w:color="auto"/>
        <w:left w:val="none" w:sz="0" w:space="0" w:color="auto"/>
        <w:bottom w:val="none" w:sz="0" w:space="0" w:color="auto"/>
        <w:right w:val="none" w:sz="0" w:space="0" w:color="auto"/>
      </w:divBdr>
    </w:div>
    <w:div w:id="2033067661">
      <w:bodyDiv w:val="1"/>
      <w:marLeft w:val="0"/>
      <w:marRight w:val="0"/>
      <w:marTop w:val="0"/>
      <w:marBottom w:val="0"/>
      <w:divBdr>
        <w:top w:val="none" w:sz="0" w:space="0" w:color="auto"/>
        <w:left w:val="none" w:sz="0" w:space="0" w:color="auto"/>
        <w:bottom w:val="none" w:sz="0" w:space="0" w:color="auto"/>
        <w:right w:val="none" w:sz="0" w:space="0" w:color="auto"/>
      </w:divBdr>
    </w:div>
    <w:div w:id="2035687356">
      <w:bodyDiv w:val="1"/>
      <w:marLeft w:val="0"/>
      <w:marRight w:val="0"/>
      <w:marTop w:val="0"/>
      <w:marBottom w:val="0"/>
      <w:divBdr>
        <w:top w:val="none" w:sz="0" w:space="0" w:color="auto"/>
        <w:left w:val="none" w:sz="0" w:space="0" w:color="auto"/>
        <w:bottom w:val="none" w:sz="0" w:space="0" w:color="auto"/>
        <w:right w:val="none" w:sz="0" w:space="0" w:color="auto"/>
      </w:divBdr>
    </w:div>
    <w:div w:id="2040352042">
      <w:bodyDiv w:val="1"/>
      <w:marLeft w:val="0"/>
      <w:marRight w:val="0"/>
      <w:marTop w:val="0"/>
      <w:marBottom w:val="0"/>
      <w:divBdr>
        <w:top w:val="none" w:sz="0" w:space="0" w:color="auto"/>
        <w:left w:val="none" w:sz="0" w:space="0" w:color="auto"/>
        <w:bottom w:val="none" w:sz="0" w:space="0" w:color="auto"/>
        <w:right w:val="none" w:sz="0" w:space="0" w:color="auto"/>
      </w:divBdr>
    </w:div>
    <w:div w:id="2053142075">
      <w:bodyDiv w:val="1"/>
      <w:marLeft w:val="0"/>
      <w:marRight w:val="0"/>
      <w:marTop w:val="0"/>
      <w:marBottom w:val="0"/>
      <w:divBdr>
        <w:top w:val="none" w:sz="0" w:space="0" w:color="auto"/>
        <w:left w:val="none" w:sz="0" w:space="0" w:color="auto"/>
        <w:bottom w:val="none" w:sz="0" w:space="0" w:color="auto"/>
        <w:right w:val="none" w:sz="0" w:space="0" w:color="auto"/>
      </w:divBdr>
    </w:div>
    <w:div w:id="2058695782">
      <w:bodyDiv w:val="1"/>
      <w:marLeft w:val="0"/>
      <w:marRight w:val="0"/>
      <w:marTop w:val="0"/>
      <w:marBottom w:val="0"/>
      <w:divBdr>
        <w:top w:val="none" w:sz="0" w:space="0" w:color="auto"/>
        <w:left w:val="none" w:sz="0" w:space="0" w:color="auto"/>
        <w:bottom w:val="none" w:sz="0" w:space="0" w:color="auto"/>
        <w:right w:val="none" w:sz="0" w:space="0" w:color="auto"/>
      </w:divBdr>
    </w:div>
    <w:div w:id="2072651418">
      <w:bodyDiv w:val="1"/>
      <w:marLeft w:val="0"/>
      <w:marRight w:val="0"/>
      <w:marTop w:val="0"/>
      <w:marBottom w:val="0"/>
      <w:divBdr>
        <w:top w:val="none" w:sz="0" w:space="0" w:color="auto"/>
        <w:left w:val="none" w:sz="0" w:space="0" w:color="auto"/>
        <w:bottom w:val="none" w:sz="0" w:space="0" w:color="auto"/>
        <w:right w:val="none" w:sz="0" w:space="0" w:color="auto"/>
      </w:divBdr>
    </w:div>
    <w:div w:id="2083408718">
      <w:bodyDiv w:val="1"/>
      <w:marLeft w:val="0"/>
      <w:marRight w:val="0"/>
      <w:marTop w:val="0"/>
      <w:marBottom w:val="0"/>
      <w:divBdr>
        <w:top w:val="none" w:sz="0" w:space="0" w:color="auto"/>
        <w:left w:val="none" w:sz="0" w:space="0" w:color="auto"/>
        <w:bottom w:val="none" w:sz="0" w:space="0" w:color="auto"/>
        <w:right w:val="none" w:sz="0" w:space="0" w:color="auto"/>
      </w:divBdr>
    </w:div>
    <w:div w:id="2084061662">
      <w:bodyDiv w:val="1"/>
      <w:marLeft w:val="0"/>
      <w:marRight w:val="0"/>
      <w:marTop w:val="0"/>
      <w:marBottom w:val="0"/>
      <w:divBdr>
        <w:top w:val="none" w:sz="0" w:space="0" w:color="auto"/>
        <w:left w:val="none" w:sz="0" w:space="0" w:color="auto"/>
        <w:bottom w:val="none" w:sz="0" w:space="0" w:color="auto"/>
        <w:right w:val="none" w:sz="0" w:space="0" w:color="auto"/>
      </w:divBdr>
    </w:div>
    <w:div w:id="2090691046">
      <w:bodyDiv w:val="1"/>
      <w:marLeft w:val="0"/>
      <w:marRight w:val="0"/>
      <w:marTop w:val="0"/>
      <w:marBottom w:val="0"/>
      <w:divBdr>
        <w:top w:val="none" w:sz="0" w:space="0" w:color="auto"/>
        <w:left w:val="none" w:sz="0" w:space="0" w:color="auto"/>
        <w:bottom w:val="none" w:sz="0" w:space="0" w:color="auto"/>
        <w:right w:val="none" w:sz="0" w:space="0" w:color="auto"/>
      </w:divBdr>
      <w:divsChild>
        <w:div w:id="801456779">
          <w:marLeft w:val="0"/>
          <w:marRight w:val="0"/>
          <w:marTop w:val="0"/>
          <w:marBottom w:val="0"/>
          <w:divBdr>
            <w:top w:val="none" w:sz="0" w:space="0" w:color="auto"/>
            <w:left w:val="none" w:sz="0" w:space="0" w:color="auto"/>
            <w:bottom w:val="none" w:sz="0" w:space="0" w:color="auto"/>
            <w:right w:val="none" w:sz="0" w:space="0" w:color="auto"/>
          </w:divBdr>
          <w:divsChild>
            <w:div w:id="1105420870">
              <w:marLeft w:val="0"/>
              <w:marRight w:val="0"/>
              <w:marTop w:val="0"/>
              <w:marBottom w:val="0"/>
              <w:divBdr>
                <w:top w:val="none" w:sz="0" w:space="0" w:color="auto"/>
                <w:left w:val="none" w:sz="0" w:space="0" w:color="auto"/>
                <w:bottom w:val="none" w:sz="0" w:space="0" w:color="auto"/>
                <w:right w:val="none" w:sz="0" w:space="0" w:color="auto"/>
              </w:divBdr>
              <w:divsChild>
                <w:div w:id="11452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5842">
          <w:marLeft w:val="0"/>
          <w:marRight w:val="0"/>
          <w:marTop w:val="0"/>
          <w:marBottom w:val="0"/>
          <w:divBdr>
            <w:top w:val="none" w:sz="0" w:space="0" w:color="auto"/>
            <w:left w:val="none" w:sz="0" w:space="0" w:color="auto"/>
            <w:bottom w:val="none" w:sz="0" w:space="0" w:color="auto"/>
            <w:right w:val="none" w:sz="0" w:space="0" w:color="auto"/>
          </w:divBdr>
          <w:divsChild>
            <w:div w:id="32732257">
              <w:marLeft w:val="0"/>
              <w:marRight w:val="0"/>
              <w:marTop w:val="0"/>
              <w:marBottom w:val="0"/>
              <w:divBdr>
                <w:top w:val="none" w:sz="0" w:space="0" w:color="auto"/>
                <w:left w:val="none" w:sz="0" w:space="0" w:color="auto"/>
                <w:bottom w:val="none" w:sz="0" w:space="0" w:color="auto"/>
                <w:right w:val="none" w:sz="0" w:space="0" w:color="auto"/>
              </w:divBdr>
              <w:divsChild>
                <w:div w:id="588540905">
                  <w:marLeft w:val="0"/>
                  <w:marRight w:val="0"/>
                  <w:marTop w:val="0"/>
                  <w:marBottom w:val="0"/>
                  <w:divBdr>
                    <w:top w:val="none" w:sz="0" w:space="0" w:color="auto"/>
                    <w:left w:val="none" w:sz="0" w:space="0" w:color="auto"/>
                    <w:bottom w:val="none" w:sz="0" w:space="0" w:color="auto"/>
                    <w:right w:val="none" w:sz="0" w:space="0" w:color="auto"/>
                  </w:divBdr>
                  <w:divsChild>
                    <w:div w:id="994798233">
                      <w:marLeft w:val="0"/>
                      <w:marRight w:val="0"/>
                      <w:marTop w:val="0"/>
                      <w:marBottom w:val="0"/>
                      <w:divBdr>
                        <w:top w:val="none" w:sz="0" w:space="0" w:color="auto"/>
                        <w:left w:val="none" w:sz="0" w:space="0" w:color="auto"/>
                        <w:bottom w:val="none" w:sz="0" w:space="0" w:color="auto"/>
                        <w:right w:val="none" w:sz="0" w:space="0" w:color="auto"/>
                      </w:divBdr>
                      <w:divsChild>
                        <w:div w:id="17913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1354">
      <w:bodyDiv w:val="1"/>
      <w:marLeft w:val="0"/>
      <w:marRight w:val="0"/>
      <w:marTop w:val="0"/>
      <w:marBottom w:val="0"/>
      <w:divBdr>
        <w:top w:val="none" w:sz="0" w:space="0" w:color="auto"/>
        <w:left w:val="none" w:sz="0" w:space="0" w:color="auto"/>
        <w:bottom w:val="none" w:sz="0" w:space="0" w:color="auto"/>
        <w:right w:val="none" w:sz="0" w:space="0" w:color="auto"/>
      </w:divBdr>
    </w:div>
    <w:div w:id="2095390806">
      <w:bodyDiv w:val="1"/>
      <w:marLeft w:val="0"/>
      <w:marRight w:val="0"/>
      <w:marTop w:val="0"/>
      <w:marBottom w:val="0"/>
      <w:divBdr>
        <w:top w:val="none" w:sz="0" w:space="0" w:color="auto"/>
        <w:left w:val="none" w:sz="0" w:space="0" w:color="auto"/>
        <w:bottom w:val="none" w:sz="0" w:space="0" w:color="auto"/>
        <w:right w:val="none" w:sz="0" w:space="0" w:color="auto"/>
      </w:divBdr>
    </w:div>
    <w:div w:id="2096048605">
      <w:bodyDiv w:val="1"/>
      <w:marLeft w:val="0"/>
      <w:marRight w:val="0"/>
      <w:marTop w:val="0"/>
      <w:marBottom w:val="0"/>
      <w:divBdr>
        <w:top w:val="none" w:sz="0" w:space="0" w:color="auto"/>
        <w:left w:val="none" w:sz="0" w:space="0" w:color="auto"/>
        <w:bottom w:val="none" w:sz="0" w:space="0" w:color="auto"/>
        <w:right w:val="none" w:sz="0" w:space="0" w:color="auto"/>
      </w:divBdr>
      <w:divsChild>
        <w:div w:id="1100839144">
          <w:marLeft w:val="0"/>
          <w:marRight w:val="0"/>
          <w:marTop w:val="0"/>
          <w:marBottom w:val="0"/>
          <w:divBdr>
            <w:top w:val="none" w:sz="0" w:space="0" w:color="auto"/>
            <w:left w:val="none" w:sz="0" w:space="0" w:color="auto"/>
            <w:bottom w:val="none" w:sz="0" w:space="0" w:color="auto"/>
            <w:right w:val="none" w:sz="0" w:space="0" w:color="auto"/>
          </w:divBdr>
          <w:divsChild>
            <w:div w:id="156968037">
              <w:marLeft w:val="0"/>
              <w:marRight w:val="0"/>
              <w:marTop w:val="0"/>
              <w:marBottom w:val="0"/>
              <w:divBdr>
                <w:top w:val="none" w:sz="0" w:space="0" w:color="auto"/>
                <w:left w:val="none" w:sz="0" w:space="0" w:color="auto"/>
                <w:bottom w:val="none" w:sz="0" w:space="0" w:color="auto"/>
                <w:right w:val="none" w:sz="0" w:space="0" w:color="auto"/>
              </w:divBdr>
            </w:div>
            <w:div w:id="2028367437">
              <w:marLeft w:val="0"/>
              <w:marRight w:val="0"/>
              <w:marTop w:val="0"/>
              <w:marBottom w:val="0"/>
              <w:divBdr>
                <w:top w:val="none" w:sz="0" w:space="0" w:color="auto"/>
                <w:left w:val="none" w:sz="0" w:space="0" w:color="auto"/>
                <w:bottom w:val="none" w:sz="0" w:space="0" w:color="auto"/>
                <w:right w:val="none" w:sz="0" w:space="0" w:color="auto"/>
              </w:divBdr>
            </w:div>
          </w:divsChild>
        </w:div>
        <w:div w:id="1457791122">
          <w:marLeft w:val="0"/>
          <w:marRight w:val="0"/>
          <w:marTop w:val="0"/>
          <w:marBottom w:val="0"/>
          <w:divBdr>
            <w:top w:val="none" w:sz="0" w:space="0" w:color="auto"/>
            <w:left w:val="none" w:sz="0" w:space="0" w:color="auto"/>
            <w:bottom w:val="none" w:sz="0" w:space="0" w:color="auto"/>
            <w:right w:val="none" w:sz="0" w:space="0" w:color="auto"/>
          </w:divBdr>
          <w:divsChild>
            <w:div w:id="327177683">
              <w:marLeft w:val="0"/>
              <w:marRight w:val="0"/>
              <w:marTop w:val="0"/>
              <w:marBottom w:val="0"/>
              <w:divBdr>
                <w:top w:val="none" w:sz="0" w:space="0" w:color="auto"/>
                <w:left w:val="none" w:sz="0" w:space="0" w:color="auto"/>
                <w:bottom w:val="none" w:sz="0" w:space="0" w:color="auto"/>
                <w:right w:val="none" w:sz="0" w:space="0" w:color="auto"/>
              </w:divBdr>
              <w:divsChild>
                <w:div w:id="1903517015">
                  <w:marLeft w:val="0"/>
                  <w:marRight w:val="0"/>
                  <w:marTop w:val="0"/>
                  <w:marBottom w:val="0"/>
                  <w:divBdr>
                    <w:top w:val="none" w:sz="0" w:space="0" w:color="auto"/>
                    <w:left w:val="none" w:sz="0" w:space="0" w:color="auto"/>
                    <w:bottom w:val="none" w:sz="0" w:space="0" w:color="auto"/>
                    <w:right w:val="none" w:sz="0" w:space="0" w:color="auto"/>
                  </w:divBdr>
                </w:div>
                <w:div w:id="2066248339">
                  <w:marLeft w:val="0"/>
                  <w:marRight w:val="0"/>
                  <w:marTop w:val="0"/>
                  <w:marBottom w:val="0"/>
                  <w:divBdr>
                    <w:top w:val="none" w:sz="0" w:space="0" w:color="auto"/>
                    <w:left w:val="none" w:sz="0" w:space="0" w:color="auto"/>
                    <w:bottom w:val="none" w:sz="0" w:space="0" w:color="auto"/>
                    <w:right w:val="none" w:sz="0" w:space="0" w:color="auto"/>
                  </w:divBdr>
                </w:div>
              </w:divsChild>
            </w:div>
            <w:div w:id="6028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6230">
      <w:bodyDiv w:val="1"/>
      <w:marLeft w:val="0"/>
      <w:marRight w:val="0"/>
      <w:marTop w:val="0"/>
      <w:marBottom w:val="0"/>
      <w:divBdr>
        <w:top w:val="none" w:sz="0" w:space="0" w:color="auto"/>
        <w:left w:val="none" w:sz="0" w:space="0" w:color="auto"/>
        <w:bottom w:val="none" w:sz="0" w:space="0" w:color="auto"/>
        <w:right w:val="none" w:sz="0" w:space="0" w:color="auto"/>
      </w:divBdr>
    </w:div>
    <w:div w:id="2111048988">
      <w:bodyDiv w:val="1"/>
      <w:marLeft w:val="0"/>
      <w:marRight w:val="0"/>
      <w:marTop w:val="0"/>
      <w:marBottom w:val="0"/>
      <w:divBdr>
        <w:top w:val="none" w:sz="0" w:space="0" w:color="auto"/>
        <w:left w:val="none" w:sz="0" w:space="0" w:color="auto"/>
        <w:bottom w:val="none" w:sz="0" w:space="0" w:color="auto"/>
        <w:right w:val="none" w:sz="0" w:space="0" w:color="auto"/>
      </w:divBdr>
    </w:div>
    <w:div w:id="2120877173">
      <w:bodyDiv w:val="1"/>
      <w:marLeft w:val="0"/>
      <w:marRight w:val="0"/>
      <w:marTop w:val="0"/>
      <w:marBottom w:val="0"/>
      <w:divBdr>
        <w:top w:val="none" w:sz="0" w:space="0" w:color="auto"/>
        <w:left w:val="none" w:sz="0" w:space="0" w:color="auto"/>
        <w:bottom w:val="none" w:sz="0" w:space="0" w:color="auto"/>
        <w:right w:val="none" w:sz="0" w:space="0" w:color="auto"/>
      </w:divBdr>
    </w:div>
    <w:div w:id="213092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watch?v=lKs8-1USlR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lKs8-1USlR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81E0F-2109-46D6-9CD5-5553EBDA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1</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3</cp:revision>
  <cp:lastPrinted>2022-08-14T18:05:00Z</cp:lastPrinted>
  <dcterms:created xsi:type="dcterms:W3CDTF">2026-01-15T05:03:00Z</dcterms:created>
  <dcterms:modified xsi:type="dcterms:W3CDTF">2026-01-15T05:04:00Z</dcterms:modified>
</cp:coreProperties>
</file>