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3F511" w14:textId="4A470623" w:rsidR="00DA6E23" w:rsidRPr="001D4D62" w:rsidRDefault="002906B9" w:rsidP="00727D87">
      <w:pPr>
        <w:rPr>
          <w:lang w:val="en-CA"/>
        </w:rPr>
      </w:pPr>
      <w:r>
        <w:rPr>
          <w:noProof/>
          <w:lang w:val="en-CA"/>
        </w:rPr>
        <mc:AlternateContent>
          <mc:Choice Requires="wpg">
            <w:drawing>
              <wp:anchor distT="0" distB="0" distL="114300" distR="114300" simplePos="0" relativeHeight="252490752" behindDoc="0" locked="0" layoutInCell="1" allowOverlap="1" wp14:anchorId="0D67FF4E" wp14:editId="1DB86BBD">
                <wp:simplePos x="0" y="0"/>
                <wp:positionH relativeFrom="margin">
                  <wp:align>right</wp:align>
                </wp:positionH>
                <wp:positionV relativeFrom="margin">
                  <wp:align>top</wp:align>
                </wp:positionV>
                <wp:extent cx="6818630" cy="1830070"/>
                <wp:effectExtent l="0" t="0" r="39370" b="0"/>
                <wp:wrapNone/>
                <wp:docPr id="1727874635"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18630" cy="1830070"/>
                          <a:chOff x="720" y="720"/>
                          <a:chExt cx="10738" cy="2862"/>
                        </a:xfrm>
                      </wpg:grpSpPr>
                      <wpg:grpSp>
                        <wpg:cNvPr id="434497265" name="Group 28"/>
                        <wpg:cNvGrpSpPr>
                          <a:grpSpLocks/>
                        </wpg:cNvGrpSpPr>
                        <wpg:grpSpPr bwMode="auto">
                          <a:xfrm>
                            <a:off x="726" y="720"/>
                            <a:ext cx="10732" cy="2391"/>
                            <a:chOff x="0" y="0"/>
                            <a:chExt cx="6814820" cy="1518437"/>
                          </a:xfrm>
                        </wpg:grpSpPr>
                        <pic:pic xmlns:pic="http://schemas.openxmlformats.org/drawingml/2006/picture">
                          <pic:nvPicPr>
                            <pic:cNvPr id="1629383669" name="Picture 1"/>
                            <pic:cNvPicPr>
                              <a:picLocks noChangeAspect="1" noChangeArrowheads="1"/>
                            </pic:cNvPicPr>
                          </pic:nvPicPr>
                          <pic:blipFill>
                            <a:blip r:embed="rId8">
                              <a:extLst>
                                <a:ext uri="{28A0092B-C50C-407E-A947-70E740481C1C}">
                                  <a14:useLocalDpi xmlns:a14="http://schemas.microsoft.com/office/drawing/2010/main" val="0"/>
                                </a:ext>
                              </a:extLst>
                            </a:blip>
                            <a:srcRect l="18568" t="35909" b="39597"/>
                            <a:stretch>
                              <a:fillRect/>
                            </a:stretch>
                          </pic:blipFill>
                          <pic:spPr bwMode="auto">
                            <a:xfrm>
                              <a:off x="0" y="0"/>
                              <a:ext cx="6813550" cy="880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3741904" name="Rectangle 23"/>
                          <wps:cNvSpPr>
                            <a:spLocks noChangeArrowheads="1"/>
                          </wps:cNvSpPr>
                          <wps:spPr bwMode="auto">
                            <a:xfrm>
                              <a:off x="0" y="562707"/>
                              <a:ext cx="6814820" cy="955730"/>
                            </a:xfrm>
                            <a:prstGeom prst="rect">
                              <a:avLst/>
                            </a:prstGeom>
                            <a:solidFill>
                              <a:srgbClr val="F2F2F2"/>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s:wsp>
                          <wps:cNvPr id="1353398885" name="Straight Connector 22"/>
                          <wps:cNvCnPr>
                            <a:cxnSpLocks noChangeShapeType="1"/>
                          </wps:cNvCnPr>
                          <wps:spPr bwMode="auto">
                            <a:xfrm>
                              <a:off x="0" y="550496"/>
                              <a:ext cx="6802139" cy="0"/>
                            </a:xfrm>
                            <a:prstGeom prst="line">
                              <a:avLst/>
                            </a:prstGeom>
                            <a:noFill/>
                            <a:ln w="57150" algn="ctr">
                              <a:solidFill>
                                <a:srgbClr val="254061"/>
                              </a:solidFill>
                              <a:miter lim="800000"/>
                              <a:headEnd/>
                              <a:tailEnd/>
                            </a:ln>
                            <a:extLst>
                              <a:ext uri="{909E8E84-426E-40DD-AFC4-6F175D3DCCD1}">
                                <a14:hiddenFill xmlns:a14="http://schemas.microsoft.com/office/drawing/2010/main">
                                  <a:noFill/>
                                </a14:hiddenFill>
                              </a:ext>
                            </a:extLst>
                          </wps:spPr>
                          <wps:bodyPr/>
                        </wps:wsp>
                      </wpg:grpSp>
                      <wps:wsp>
                        <wps:cNvPr id="1334224679" name="Text Box 2"/>
                        <wps:cNvSpPr txBox="1">
                          <a:spLocks noChangeArrowheads="1"/>
                        </wps:cNvSpPr>
                        <wps:spPr bwMode="auto">
                          <a:xfrm>
                            <a:off x="720" y="3105"/>
                            <a:ext cx="10732" cy="477"/>
                          </a:xfrm>
                          <a:prstGeom prst="rect">
                            <a:avLst/>
                          </a:prstGeom>
                          <a:solidFill>
                            <a:srgbClr val="17375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D79551" w14:textId="77777777" w:rsidR="002906B9" w:rsidRPr="00F626E0" w:rsidRDefault="002906B9" w:rsidP="002906B9">
                              <w:pPr>
                                <w:tabs>
                                  <w:tab w:val="right" w:pos="10440"/>
                                </w:tabs>
                                <w:spacing w:before="20" w:after="0" w:line="257" w:lineRule="auto"/>
                                <w:jc w:val="center"/>
                                <w:rPr>
                                  <w:rFonts w:cs="Calibri"/>
                                  <w:b/>
                                  <w:bCs/>
                                  <w:color w:val="FFFFFF"/>
                                  <w:szCs w:val="24"/>
                                </w:rPr>
                              </w:pPr>
                              <w:r w:rsidRPr="00F626E0">
                                <w:rPr>
                                  <w:rFonts w:cs="Calibri"/>
                                  <w:b/>
                                  <w:bCs/>
                                  <w:color w:val="FFFFFF"/>
                                  <w:szCs w:val="24"/>
                                </w:rPr>
                                <w:t>Your Name | 555-333-2222 | email@emailaddress.com | Your Website</w:t>
                              </w:r>
                            </w:p>
                            <w:p w14:paraId="388807DD" w14:textId="77777777" w:rsidR="002906B9" w:rsidRDefault="002906B9" w:rsidP="002906B9">
                              <w:pPr>
                                <w:tabs>
                                  <w:tab w:val="right" w:pos="10440"/>
                                </w:tabs>
                                <w:spacing w:after="160" w:line="256" w:lineRule="auto"/>
                                <w:rPr>
                                  <w:b/>
                                  <w:bCs/>
                                  <w:color w:val="FFFFFF"/>
                                  <w:lang w:val="en-CA"/>
                                </w:rPr>
                              </w:pPr>
                            </w:p>
                            <w:p w14:paraId="55A27A8B" w14:textId="77777777" w:rsidR="002906B9" w:rsidRPr="001739EB" w:rsidRDefault="002906B9" w:rsidP="002906B9">
                              <w:pPr>
                                <w:tabs>
                                  <w:tab w:val="right" w:pos="10440"/>
                                </w:tabs>
                                <w:spacing w:line="252" w:lineRule="auto"/>
                                <w:rPr>
                                  <w:b/>
                                  <w:bCs/>
                                  <w:color w:val="FFFFFF"/>
                                  <w:lang w:val="en-CA"/>
                                </w:rPr>
                              </w:pPr>
                            </w:p>
                            <w:p w14:paraId="55441324" w14:textId="77777777" w:rsidR="002906B9" w:rsidRPr="001739EB" w:rsidRDefault="002906B9" w:rsidP="002906B9">
                              <w:pPr>
                                <w:spacing w:after="160" w:line="252" w:lineRule="auto"/>
                                <w:rPr>
                                  <w:b/>
                                  <w:bCs/>
                                  <w:color w:val="FFFFFF"/>
                                  <w:lang w:val="en-CA"/>
                                </w:rPr>
                              </w:pPr>
                              <w:r w:rsidRPr="001739EB">
                                <w:rPr>
                                  <w:b/>
                                  <w:bCs/>
                                  <w:color w:val="FFFFFF"/>
                                  <w:lang w:val="en-CA"/>
                                </w:rPr>
                                <w:t> </w:t>
                              </w:r>
                            </w:p>
                          </w:txbxContent>
                        </wps:txbx>
                        <wps:bodyPr rot="0" vert="horz" wrap="square" lIns="91440" tIns="45720" rIns="91440" bIns="45720" anchor="t" anchorCtr="0" upright="1">
                          <a:noAutofit/>
                        </wps:bodyPr>
                      </wps:wsp>
                      <pic:pic xmlns:pic="http://schemas.openxmlformats.org/drawingml/2006/picture">
                        <pic:nvPicPr>
                          <pic:cNvPr id="949595236" name="Picture 757" descr="newsletter header 14 inches"/>
                          <pic:cNvPicPr>
                            <a:picLocks noChangeAspect="1" noChangeArrowheads="1"/>
                          </pic:cNvPicPr>
                        </pic:nvPicPr>
                        <pic:blipFill>
                          <a:blip r:embed="rId9">
                            <a:extLst>
                              <a:ext uri="{28A0092B-C50C-407E-A947-70E740481C1C}">
                                <a14:useLocalDpi xmlns:a14="http://schemas.microsoft.com/office/drawing/2010/main" val="0"/>
                              </a:ext>
                            </a:extLst>
                          </a:blip>
                          <a:srcRect r="22192"/>
                          <a:stretch>
                            <a:fillRect/>
                          </a:stretch>
                        </pic:blipFill>
                        <pic:spPr bwMode="auto">
                          <a:xfrm>
                            <a:off x="1084" y="1709"/>
                            <a:ext cx="7736" cy="130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50639943"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8956" y="1689"/>
                            <a:ext cx="1725" cy="1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D67FF4E" id="Group 40" o:spid="_x0000_s1026" style="position:absolute;margin-left:485.7pt;margin-top:0;width:536.9pt;height:144.1pt;z-index:252490752;mso-position-horizontal:right;mso-position-horizontal-relative:margin;mso-position-vertical:top;mso-position-vertical-relative:margin" coordorigin="720,720" coordsize="10738,28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">
                <v:group id="Group 28" o:spid="_x0000_s1027" style="position:absolute;left:726;top:720;width:10732;height:2391" coordsize="68148,15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width:68135;height:88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">
                    <v:imagedata r:id="rId11" o:title="" croptop="23533f" cropbottom="25950f" cropleft="12169f"/>
                  </v:shape>
                  <v:rect id="Rectangle 23" o:spid="_x0000_s1029" style="position:absolute;top:5627;width:68148;height:95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" fillcolor="#f2f2f2" stroked="f" strokeweight="1pt"/>
                  <v:line id="Straight Connector 22" o:spid="_x0000_s1030" style="position:absolute;visibility:visible;mso-wrap-style:square" from="0,5504" to="68021,5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" strokecolor="#254061" strokeweight="4.5pt">
                    <v:stroke joinstyle="miter"/>
                  </v:line>
                </v:group>
                <v:shapetype id="_x0000_t202" coordsize="21600,21600" o:spt="202" path="m,l,21600r21600,l21600,xe">
                  <v:stroke joinstyle="miter"/>
                  <v:path gradientshapeok="t" o:connecttype="rect"/>
                </v:shapetype>
                <v:shape id="_x0000_s1031" type="#_x0000_t202" style="position:absolute;left:720;top:3105;width:10732;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" fillcolor="#17375e" stroked="f">
                  <v:textbox>
                    <w:txbxContent>
                      <w:p w14:paraId="1BD79551" w14:textId="77777777" w:rsidR="002906B9" w:rsidRPr="00F626E0" w:rsidRDefault="002906B9" w:rsidP="002906B9">
                        <w:pPr>
                          <w:tabs>
                            <w:tab w:val="right" w:pos="10440"/>
                          </w:tabs>
                          <w:spacing w:before="20" w:after="0" w:line="257" w:lineRule="auto"/>
                          <w:jc w:val="center"/>
                          <w:rPr>
                            <w:rFonts w:cs="Calibri"/>
                            <w:b/>
                            <w:bCs/>
                            <w:color w:val="FFFFFF"/>
                            <w:szCs w:val="24"/>
                          </w:rPr>
                        </w:pPr>
                        <w:r w:rsidRPr="00F626E0">
                          <w:rPr>
                            <w:rFonts w:cs="Calibri"/>
                            <w:b/>
                            <w:bCs/>
                            <w:color w:val="FFFFFF"/>
                            <w:szCs w:val="24"/>
                          </w:rPr>
                          <w:t>Your Name | 555-333-2222 | email@emailaddress.com | Your Website</w:t>
                        </w:r>
                      </w:p>
                      <w:p w14:paraId="388807DD" w14:textId="77777777" w:rsidR="002906B9" w:rsidRDefault="002906B9" w:rsidP="002906B9">
                        <w:pPr>
                          <w:tabs>
                            <w:tab w:val="right" w:pos="10440"/>
                          </w:tabs>
                          <w:spacing w:after="160" w:line="256" w:lineRule="auto"/>
                          <w:rPr>
                            <w:b/>
                            <w:bCs/>
                            <w:color w:val="FFFFFF"/>
                            <w:lang w:val="en-CA"/>
                          </w:rPr>
                        </w:pPr>
                      </w:p>
                      <w:p w14:paraId="55A27A8B" w14:textId="77777777" w:rsidR="002906B9" w:rsidRPr="001739EB" w:rsidRDefault="002906B9" w:rsidP="002906B9">
                        <w:pPr>
                          <w:tabs>
                            <w:tab w:val="right" w:pos="10440"/>
                          </w:tabs>
                          <w:spacing w:line="252" w:lineRule="auto"/>
                          <w:rPr>
                            <w:b/>
                            <w:bCs/>
                            <w:color w:val="FFFFFF"/>
                            <w:lang w:val="en-CA"/>
                          </w:rPr>
                        </w:pPr>
                      </w:p>
                      <w:p w14:paraId="55441324" w14:textId="77777777" w:rsidR="002906B9" w:rsidRPr="001739EB" w:rsidRDefault="002906B9" w:rsidP="002906B9">
                        <w:pPr>
                          <w:spacing w:after="160" w:line="252" w:lineRule="auto"/>
                          <w:rPr>
                            <w:b/>
                            <w:bCs/>
                            <w:color w:val="FFFFFF"/>
                            <w:lang w:val="en-CA"/>
                          </w:rPr>
                        </w:pPr>
                        <w:r w:rsidRPr="001739EB">
                          <w:rPr>
                            <w:b/>
                            <w:bCs/>
                            <w:color w:val="FFFFFF"/>
                            <w:lang w:val="en-CA"/>
                          </w:rPr>
                          <w:t> </w:t>
                        </w:r>
                      </w:p>
                    </w:txbxContent>
                  </v:textbox>
                </v:shape>
                <v:shape id="Picture 757" o:spid="_x0000_s1032" type="#_x0000_t75" alt="newsletter header 14 inches" style="position:absolute;left:1084;top:1709;width:7736;height:1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">
                  <v:imagedata r:id="rId12" o:title="newsletter header 14 inches" cropright="14544f"/>
                </v:shape>
                <v:shape id="Picture 9" o:spid="_x0000_s1033" type="#_x0000_t75" style="position:absolute;left:8956;top:1689;width:1725;height:1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">
                  <v:imagedata r:id="rId13" o:title=""/>
                </v:shape>
                <w10:wrap anchorx="margin" anchory="margin"/>
              </v:group>
            </w:pict>
          </mc:Fallback>
        </mc:AlternateContent>
      </w:r>
    </w:p>
    <w:p w14:paraId="080D84B1" w14:textId="01E1EFA9" w:rsidR="00376192" w:rsidRDefault="00195D0D" w:rsidP="00F00CF2">
      <w:pPr>
        <w:pStyle w:val="Heading3"/>
      </w:pPr>
      <w:r w:rsidRPr="005607E0">
        <w:t xml:space="preserve"> </w:t>
      </w:r>
      <w:r w:rsidR="00472568" w:rsidRPr="005607E0">
        <w:t xml:space="preserve"> </w:t>
      </w:r>
    </w:p>
    <w:p w14:paraId="731748A0" w14:textId="4E55499F" w:rsidR="00B2575F" w:rsidRPr="00B2575F" w:rsidRDefault="00B2575F" w:rsidP="00B2575F">
      <w:pPr>
        <w:rPr>
          <w:lang w:val="en-CA"/>
        </w:rPr>
      </w:pPr>
    </w:p>
    <w:p w14:paraId="38141949" w14:textId="17D31CB9" w:rsidR="00DA6E23" w:rsidRDefault="00DA6E23" w:rsidP="00F00CF2">
      <w:pPr>
        <w:pStyle w:val="Heading3"/>
      </w:pPr>
    </w:p>
    <w:p w14:paraId="1DDA93B3" w14:textId="7DDAA4C4" w:rsidR="00934321" w:rsidRDefault="002906B9" w:rsidP="006307DF">
      <w:r>
        <w:rPr>
          <w:noProof/>
        </w:rPr>
        <w:drawing>
          <wp:anchor distT="0" distB="0" distL="114300" distR="114300" simplePos="0" relativeHeight="252502016" behindDoc="0" locked="0" layoutInCell="1" allowOverlap="1" wp14:anchorId="69BA03BD" wp14:editId="54167D88">
            <wp:simplePos x="0" y="0"/>
            <wp:positionH relativeFrom="column">
              <wp:posOffset>2032635</wp:posOffset>
            </wp:positionH>
            <wp:positionV relativeFrom="page">
              <wp:posOffset>1489710</wp:posOffset>
            </wp:positionV>
            <wp:extent cx="3221990" cy="1429385"/>
            <wp:effectExtent l="0" t="0" r="0" b="0"/>
            <wp:wrapNone/>
            <wp:docPr id="1358026021" name="Picture 51" descr="red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red circl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21990" cy="142938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500992" behindDoc="0" locked="0" layoutInCell="1" allowOverlap="1" wp14:anchorId="202E508A" wp14:editId="3010F278">
            <wp:simplePos x="0" y="0"/>
            <wp:positionH relativeFrom="column">
              <wp:posOffset>156845</wp:posOffset>
            </wp:positionH>
            <wp:positionV relativeFrom="page">
              <wp:posOffset>4236085</wp:posOffset>
            </wp:positionV>
            <wp:extent cx="2690495" cy="1193800"/>
            <wp:effectExtent l="0" t="0" r="0" b="6350"/>
            <wp:wrapNone/>
            <wp:docPr id="664261517" name="Picture 50" descr="red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red circl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90495" cy="119380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2375040" behindDoc="0" locked="0" layoutInCell="1" allowOverlap="1" wp14:anchorId="10459BED" wp14:editId="18825D5C">
                <wp:simplePos x="0" y="0"/>
                <wp:positionH relativeFrom="margin">
                  <wp:align>left</wp:align>
                </wp:positionH>
                <wp:positionV relativeFrom="page">
                  <wp:posOffset>2287270</wp:posOffset>
                </wp:positionV>
                <wp:extent cx="2378075" cy="2850515"/>
                <wp:effectExtent l="0" t="0" r="3175" b="6985"/>
                <wp:wrapNone/>
                <wp:docPr id="156573815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8075" cy="2850515"/>
                        </a:xfrm>
                        <a:prstGeom prst="rect">
                          <a:avLst/>
                        </a:prstGeom>
                        <a:solidFill>
                          <a:schemeClr val="bg1">
                            <a:lumMod val="95000"/>
                          </a:schemeClr>
                        </a:solidFill>
                        <a:ln>
                          <a:noFill/>
                        </a:ln>
                      </wps:spPr>
                      <wps:txbx>
                        <w:txbxContent>
                          <w:p w14:paraId="33C3A45A" w14:textId="77777777" w:rsidR="00783F3A" w:rsidRDefault="00783F3A" w:rsidP="00783F3A"/>
                          <w:p w14:paraId="7384D7A6" w14:textId="77777777" w:rsidR="00783F3A" w:rsidRDefault="00783F3A" w:rsidP="00783F3A">
                            <w:pPr>
                              <w:rPr>
                                <w:b/>
                              </w:rPr>
                            </w:pPr>
                          </w:p>
                          <w:p w14:paraId="4A51FC08" w14:textId="77777777" w:rsidR="00783F3A" w:rsidRDefault="00783F3A" w:rsidP="00783F3A">
                            <w:pPr>
                              <w:spacing w:after="0"/>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459BED" id="Text Box 17" o:spid="_x0000_s1034" type="#_x0000_t202" style="position:absolute;margin-left:0;margin-top:180.1pt;width:187.25pt;height:224.45pt;z-index:25237504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" fillcolor="#f2f2f2 [3052]" stroked="f">
                <v:textbox>
                  <w:txbxContent>
                    <w:p w14:paraId="33C3A45A" w14:textId="77777777" w:rsidR="00783F3A" w:rsidRDefault="00783F3A" w:rsidP="00783F3A"/>
                    <w:p w14:paraId="7384D7A6" w14:textId="77777777" w:rsidR="00783F3A" w:rsidRDefault="00783F3A" w:rsidP="00783F3A">
                      <w:pPr>
                        <w:rPr>
                          <w:b/>
                        </w:rPr>
                      </w:pPr>
                    </w:p>
                    <w:p w14:paraId="4A51FC08" w14:textId="77777777" w:rsidR="00783F3A" w:rsidRDefault="00783F3A" w:rsidP="00783F3A">
                      <w:pPr>
                        <w:spacing w:after="0"/>
                        <w:rPr>
                          <w:b/>
                        </w:rPr>
                      </w:pPr>
                    </w:p>
                  </w:txbxContent>
                </v:textbox>
                <w10:wrap anchorx="margin" anchory="page"/>
              </v:shape>
            </w:pict>
          </mc:Fallback>
        </mc:AlternateContent>
      </w:r>
      <w:r w:rsidR="00430850">
        <w:rPr>
          <w:noProof/>
        </w:rPr>
        <mc:AlternateContent>
          <mc:Choice Requires="wps">
            <w:drawing>
              <wp:anchor distT="0" distB="0" distL="114300" distR="114300" simplePos="0" relativeHeight="252377088" behindDoc="0" locked="0" layoutInCell="1" allowOverlap="1" wp14:anchorId="35CE52F9" wp14:editId="560BC84C">
                <wp:simplePos x="0" y="0"/>
                <wp:positionH relativeFrom="margin">
                  <wp:posOffset>0</wp:posOffset>
                </wp:positionH>
                <wp:positionV relativeFrom="page">
                  <wp:posOffset>5161329</wp:posOffset>
                </wp:positionV>
                <wp:extent cx="2349500" cy="4366895"/>
                <wp:effectExtent l="0" t="0" r="0" b="0"/>
                <wp:wrapNone/>
                <wp:docPr id="160091579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00" cy="4366895"/>
                        </a:xfrm>
                        <a:prstGeom prst="rect">
                          <a:avLst/>
                        </a:prstGeom>
                        <a:noFill/>
                        <a:ln>
                          <a:noFill/>
                        </a:ln>
                      </wps:spPr>
                      <wps:txbx>
                        <w:txbxContent>
                          <w:p w14:paraId="4AF3C5BA" w14:textId="0AC14C70" w:rsidR="002D3006" w:rsidRPr="00082F98" w:rsidRDefault="002D3006" w:rsidP="00082F98">
                            <w:pPr>
                              <w:pStyle w:val="Heading3"/>
                              <w:ind w:right="1620"/>
                              <w:rPr>
                                <w:sz w:val="30"/>
                                <w:szCs w:val="30"/>
                              </w:rPr>
                            </w:pPr>
                            <w:r w:rsidRPr="00082F98">
                              <w:rPr>
                                <w:sz w:val="30"/>
                                <w:szCs w:val="30"/>
                              </w:rPr>
                              <w:t>There really is a Turkey Hotline!</w:t>
                            </w:r>
                          </w:p>
                          <w:p w14:paraId="2C2F4358" w14:textId="77777777" w:rsidR="00082F98" w:rsidRDefault="00082F98" w:rsidP="00082F98">
                            <w:pPr>
                              <w:spacing w:after="0"/>
                              <w:ind w:right="1440"/>
                            </w:pPr>
                            <w:r>
                              <w:t>I</w:t>
                            </w:r>
                            <w:r w:rsidR="002D3006" w:rsidRPr="002D3006">
                              <w:t xml:space="preserve">t's Thanksgiving morning. The guests are arriving in two </w:t>
                            </w:r>
                          </w:p>
                          <w:p w14:paraId="48DDCD99" w14:textId="47373669" w:rsidR="00FB3D0C" w:rsidRDefault="002D3006" w:rsidP="00082F98">
                            <w:r w:rsidRPr="002D3006">
                              <w:t xml:space="preserve">hours, the turkey is still frozen, </w:t>
                            </w:r>
                            <w:r w:rsidRPr="00082F98">
                              <w:t>and</w:t>
                            </w:r>
                            <w:r w:rsidRPr="002D3006">
                              <w:t xml:space="preserve"> panic is setting in. Who do you call? </w:t>
                            </w:r>
                          </w:p>
                          <w:p w14:paraId="2EFD2E3A" w14:textId="77777777" w:rsidR="00FB3D0C" w:rsidRDefault="002D3006" w:rsidP="002D3006">
                            <w:r w:rsidRPr="002D3006">
                              <w:t xml:space="preserve">Butterball, of course! Since 1981, the company's Turkey Talk-Line has rescued holiday cooks from culinary disasters. It started with six experts answering about 11,000 questions. Today, more than 50 turkey </w:t>
                            </w:r>
                            <w:proofErr w:type="gramStart"/>
                            <w:r w:rsidRPr="002D3006">
                              <w:t>specialists</w:t>
                            </w:r>
                            <w:proofErr w:type="gramEnd"/>
                            <w:r w:rsidRPr="002D3006">
                              <w:t xml:space="preserve"> field over 100,000 questions during the holiday season. </w:t>
                            </w:r>
                          </w:p>
                          <w:p w14:paraId="1280A07F" w14:textId="6698B16F" w:rsidR="007E40A2" w:rsidRPr="002D3006" w:rsidRDefault="002D3006" w:rsidP="002D3006">
                            <w:r w:rsidRPr="002D3006">
                              <w:t>You can call them at 1-800-BUTTERBALL. And if your turkey troubles happen at Christmas, the hotline is open through Christmas Eve! (But not Christmas Day</w:t>
                            </w:r>
                            <w:r w:rsidR="00082F98">
                              <w:t>.)</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35CE52F9" id="Text Box 9" o:spid="_x0000_s1035" type="#_x0000_t202" style="position:absolute;margin-left:0;margin-top:406.4pt;width:185pt;height:343.85pt;z-index:252377088;visibility:visible;mso-wrap-style:square;mso-height-percent:0;mso-wrap-distance-left:9pt;mso-wrap-distance-top:0;mso-wrap-distance-right:9pt;mso-wrap-distance-bottom:0;mso-position-horizontal:absolute;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" filled="f" stroked="f">
                <v:textbox>
                  <w:txbxContent>
                    <w:p w14:paraId="4AF3C5BA" w14:textId="0AC14C70" w:rsidR="002D3006" w:rsidRPr="00082F98" w:rsidRDefault="002D3006" w:rsidP="00082F98">
                      <w:pPr>
                        <w:pStyle w:val="Heading3"/>
                        <w:ind w:right="1620"/>
                        <w:rPr>
                          <w:sz w:val="30"/>
                          <w:szCs w:val="30"/>
                        </w:rPr>
                      </w:pPr>
                      <w:r w:rsidRPr="00082F98">
                        <w:rPr>
                          <w:sz w:val="30"/>
                          <w:szCs w:val="30"/>
                        </w:rPr>
                        <w:t>There really is a Turkey Hotline!</w:t>
                      </w:r>
                    </w:p>
                    <w:p w14:paraId="2C2F4358" w14:textId="77777777" w:rsidR="00082F98" w:rsidRDefault="00082F98" w:rsidP="00082F98">
                      <w:pPr>
                        <w:spacing w:after="0"/>
                        <w:ind w:right="1440"/>
                      </w:pPr>
                      <w:r>
                        <w:t>I</w:t>
                      </w:r>
                      <w:r w:rsidR="002D3006" w:rsidRPr="002D3006">
                        <w:t xml:space="preserve">t's Thanksgiving morning. The guests are arriving in two </w:t>
                      </w:r>
                    </w:p>
                    <w:p w14:paraId="48DDCD99" w14:textId="47373669" w:rsidR="00FB3D0C" w:rsidRDefault="002D3006" w:rsidP="00082F98">
                      <w:r w:rsidRPr="002D3006">
                        <w:t xml:space="preserve">hours, the turkey is still frozen, </w:t>
                      </w:r>
                      <w:r w:rsidRPr="00082F98">
                        <w:t>and</w:t>
                      </w:r>
                      <w:r w:rsidRPr="002D3006">
                        <w:t xml:space="preserve"> panic is setting in. Who do you call? </w:t>
                      </w:r>
                    </w:p>
                    <w:p w14:paraId="2EFD2E3A" w14:textId="77777777" w:rsidR="00FB3D0C" w:rsidRDefault="002D3006" w:rsidP="002D3006">
                      <w:r w:rsidRPr="002D3006">
                        <w:t xml:space="preserve">Butterball, of course! Since 1981, the company's Turkey Talk-Line has rescued holiday cooks from culinary disasters. It started with six experts answering about 11,000 questions. Today, more than 50 turkey </w:t>
                      </w:r>
                      <w:proofErr w:type="gramStart"/>
                      <w:r w:rsidRPr="002D3006">
                        <w:t>specialists</w:t>
                      </w:r>
                      <w:proofErr w:type="gramEnd"/>
                      <w:r w:rsidRPr="002D3006">
                        <w:t xml:space="preserve"> field over 100,000 questions during the holiday season. </w:t>
                      </w:r>
                    </w:p>
                    <w:p w14:paraId="1280A07F" w14:textId="6698B16F" w:rsidR="007E40A2" w:rsidRPr="002D3006" w:rsidRDefault="002D3006" w:rsidP="002D3006">
                      <w:r w:rsidRPr="002D3006">
                        <w:t>You can call them at 1-800-BUTTERBALL. And if your turkey troubles happen at Christmas, the hotline is open through Christmas Eve! (But not Christmas Day</w:t>
                      </w:r>
                      <w:r w:rsidR="00082F98">
                        <w:t>.)</w:t>
                      </w:r>
                    </w:p>
                  </w:txbxContent>
                </v:textbox>
                <w10:wrap anchorx="margin" anchory="page"/>
              </v:shape>
            </w:pict>
          </mc:Fallback>
        </mc:AlternateContent>
      </w:r>
      <w:r w:rsidR="00F25D09">
        <w:rPr>
          <w:noProof/>
        </w:rPr>
        <mc:AlternateContent>
          <mc:Choice Requires="wps">
            <w:drawing>
              <wp:anchor distT="0" distB="0" distL="114300" distR="114300" simplePos="0" relativeHeight="252376064" behindDoc="0" locked="0" layoutInCell="1" allowOverlap="1" wp14:anchorId="105772C4" wp14:editId="4D3ADD83">
                <wp:simplePos x="0" y="0"/>
                <wp:positionH relativeFrom="column">
                  <wp:posOffset>26035</wp:posOffset>
                </wp:positionH>
                <wp:positionV relativeFrom="page">
                  <wp:posOffset>3276328</wp:posOffset>
                </wp:positionV>
                <wp:extent cx="2317750" cy="1819910"/>
                <wp:effectExtent l="0" t="0" r="0" b="8890"/>
                <wp:wrapNone/>
                <wp:docPr id="233978890" name="Text Box 358060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0" cy="1819910"/>
                        </a:xfrm>
                        <a:prstGeom prst="rect">
                          <a:avLst/>
                        </a:prstGeom>
                        <a:noFill/>
                        <a:ln>
                          <a:noFill/>
                        </a:ln>
                      </wps:spPr>
                      <wps:txbx>
                        <w:txbxContent>
                          <w:p w14:paraId="593A3EFC" w14:textId="1255BE17" w:rsidR="0076130D" w:rsidRPr="009842A0" w:rsidRDefault="00FF1DA1" w:rsidP="0076130D">
                            <w:pPr>
                              <w:pStyle w:val="Heading4"/>
                              <w:rPr>
                                <w:rFonts w:ascii="Segoe Print" w:hAnsi="Segoe Print"/>
                                <w:color w:val="984806" w:themeColor="accent6" w:themeShade="80"/>
                                <w:sz w:val="36"/>
                                <w:szCs w:val="36"/>
                              </w:rPr>
                            </w:pPr>
                            <w:r w:rsidRPr="009842A0">
                              <w:rPr>
                                <w:rFonts w:ascii="Segoe Print" w:hAnsi="Segoe Print"/>
                                <w:color w:val="984806" w:themeColor="accent6" w:themeShade="80"/>
                                <w:sz w:val="36"/>
                                <w:szCs w:val="36"/>
                              </w:rPr>
                              <w:t>Thank you</w:t>
                            </w:r>
                          </w:p>
                          <w:p w14:paraId="2A8F21AA" w14:textId="36D6BBF9" w:rsidR="0076130D" w:rsidRPr="002906B9" w:rsidRDefault="00FF1DA1" w:rsidP="0076130D">
                            <w:pPr>
                              <w:rPr>
                                <w:color w:val="EE0000"/>
                              </w:rPr>
                            </w:pPr>
                            <w:r>
                              <w:t xml:space="preserve">Relationships are the key to a great real estate business and great service is key to returning customers and referrals. Thank you for being part of my journey as you have allowed me to be </w:t>
                            </w:r>
                            <w:r w:rsidRPr="002906B9">
                              <w:rPr>
                                <w:color w:val="EE0000"/>
                              </w:rPr>
                              <w:t>part of yours. I’m grateful.</w:t>
                            </w:r>
                          </w:p>
                          <w:p w14:paraId="794EFEE0" w14:textId="03E8692D" w:rsidR="004041FF" w:rsidRPr="002906B9" w:rsidRDefault="002906B9" w:rsidP="004041FF">
                            <w:pPr>
                              <w:pStyle w:val="Heading4"/>
                              <w:rPr>
                                <w:color w:val="EE0000"/>
                                <w:sz w:val="24"/>
                                <w:szCs w:val="24"/>
                              </w:rPr>
                            </w:pPr>
                            <w:r w:rsidRPr="002906B9">
                              <w:rPr>
                                <w:color w:val="EE0000"/>
                                <w:sz w:val="24"/>
                                <w:szCs w:val="24"/>
                              </w:rPr>
                              <w:t>~ Your Name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5772C4" id="Text Box 35806038" o:spid="_x0000_s1036" type="#_x0000_t202" style="position:absolute;margin-left:2.05pt;margin-top:258pt;width:182.5pt;height:143.3pt;z-index:2523760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" filled="f" stroked="f">
                <v:textbox>
                  <w:txbxContent>
                    <w:p w14:paraId="593A3EFC" w14:textId="1255BE17" w:rsidR="0076130D" w:rsidRPr="009842A0" w:rsidRDefault="00FF1DA1" w:rsidP="0076130D">
                      <w:pPr>
                        <w:pStyle w:val="Heading4"/>
                        <w:rPr>
                          <w:rFonts w:ascii="Segoe Print" w:hAnsi="Segoe Print"/>
                          <w:color w:val="984806" w:themeColor="accent6" w:themeShade="80"/>
                          <w:sz w:val="36"/>
                          <w:szCs w:val="36"/>
                        </w:rPr>
                      </w:pPr>
                      <w:r w:rsidRPr="009842A0">
                        <w:rPr>
                          <w:rFonts w:ascii="Segoe Print" w:hAnsi="Segoe Print"/>
                          <w:color w:val="984806" w:themeColor="accent6" w:themeShade="80"/>
                          <w:sz w:val="36"/>
                          <w:szCs w:val="36"/>
                        </w:rPr>
                        <w:t>Thank you</w:t>
                      </w:r>
                    </w:p>
                    <w:p w14:paraId="2A8F21AA" w14:textId="36D6BBF9" w:rsidR="0076130D" w:rsidRPr="002906B9" w:rsidRDefault="00FF1DA1" w:rsidP="0076130D">
                      <w:pPr>
                        <w:rPr>
                          <w:color w:val="EE0000"/>
                        </w:rPr>
                      </w:pPr>
                      <w:r>
                        <w:t xml:space="preserve">Relationships are the key to a great real estate business and great service is key to returning customers and referrals. Thank you for being part of my journey as you have allowed me to be </w:t>
                      </w:r>
                      <w:r w:rsidRPr="002906B9">
                        <w:rPr>
                          <w:color w:val="EE0000"/>
                        </w:rPr>
                        <w:t>part of yours. I’m grateful.</w:t>
                      </w:r>
                    </w:p>
                    <w:p w14:paraId="794EFEE0" w14:textId="03E8692D" w:rsidR="004041FF" w:rsidRPr="002906B9" w:rsidRDefault="002906B9" w:rsidP="004041FF">
                      <w:pPr>
                        <w:pStyle w:val="Heading4"/>
                        <w:rPr>
                          <w:color w:val="EE0000"/>
                          <w:sz w:val="24"/>
                          <w:szCs w:val="24"/>
                        </w:rPr>
                      </w:pPr>
                      <w:r w:rsidRPr="002906B9">
                        <w:rPr>
                          <w:color w:val="EE0000"/>
                          <w:sz w:val="24"/>
                          <w:szCs w:val="24"/>
                        </w:rPr>
                        <w:t>~ Your Name</w:t>
                      </w:r>
                    </w:p>
                  </w:txbxContent>
                </v:textbox>
                <w10:wrap anchory="page"/>
              </v:shape>
            </w:pict>
          </mc:Fallback>
        </mc:AlternateContent>
      </w:r>
      <w:r w:rsidR="009A27A4">
        <w:rPr>
          <w:noProof/>
        </w:rPr>
        <w:drawing>
          <wp:anchor distT="0" distB="0" distL="114300" distR="114300" simplePos="0" relativeHeight="252482560" behindDoc="0" locked="0" layoutInCell="1" allowOverlap="1" wp14:anchorId="73450455" wp14:editId="0F3E2580">
            <wp:simplePos x="0" y="0"/>
            <wp:positionH relativeFrom="column">
              <wp:posOffset>239486</wp:posOffset>
            </wp:positionH>
            <wp:positionV relativeFrom="page">
              <wp:posOffset>2350770</wp:posOffset>
            </wp:positionV>
            <wp:extent cx="2060575" cy="981710"/>
            <wp:effectExtent l="0" t="0" r="0" b="8890"/>
            <wp:wrapNone/>
            <wp:docPr id="241307989"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307989" name="Picture 24130798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60575" cy="981710"/>
                    </a:xfrm>
                    <a:prstGeom prst="rect">
                      <a:avLst/>
                    </a:prstGeom>
                  </pic:spPr>
                </pic:pic>
              </a:graphicData>
            </a:graphic>
            <wp14:sizeRelH relativeFrom="margin">
              <wp14:pctWidth>0</wp14:pctWidth>
            </wp14:sizeRelH>
            <wp14:sizeRelV relativeFrom="margin">
              <wp14:pctHeight>0</wp14:pctHeight>
            </wp14:sizeRelV>
          </wp:anchor>
        </w:drawing>
      </w:r>
      <w:r w:rsidR="00465F90">
        <w:rPr>
          <w:noProof/>
        </w:rPr>
        <mc:AlternateContent>
          <mc:Choice Requires="wps">
            <w:drawing>
              <wp:anchor distT="0" distB="0" distL="114300" distR="114300" simplePos="0" relativeHeight="252372992" behindDoc="0" locked="0" layoutInCell="1" allowOverlap="1" wp14:anchorId="379EEAB0" wp14:editId="492339BE">
                <wp:simplePos x="0" y="0"/>
                <wp:positionH relativeFrom="column">
                  <wp:posOffset>2369593</wp:posOffset>
                </wp:positionH>
                <wp:positionV relativeFrom="page">
                  <wp:posOffset>8553450</wp:posOffset>
                </wp:positionV>
                <wp:extent cx="4443095" cy="1043305"/>
                <wp:effectExtent l="0" t="0" r="0" b="4445"/>
                <wp:wrapNone/>
                <wp:docPr id="967388707" name="Text Box 418144821"/>
                <wp:cNvGraphicFramePr/>
                <a:graphic xmlns:a="http://schemas.openxmlformats.org/drawingml/2006/main">
                  <a:graphicData uri="http://schemas.microsoft.com/office/word/2010/wordprocessingShape">
                    <wps:wsp>
                      <wps:cNvSpPr txBox="1"/>
                      <wps:spPr>
                        <a:xfrm>
                          <a:off x="0" y="0"/>
                          <a:ext cx="4443095" cy="1043305"/>
                        </a:xfrm>
                        <a:prstGeom prst="rect">
                          <a:avLst/>
                        </a:prstGeom>
                        <a:solidFill>
                          <a:schemeClr val="accent1">
                            <a:lumMod val="20000"/>
                            <a:lumOff val="80000"/>
                          </a:schemeClr>
                        </a:solidFill>
                        <a:ln w="6350">
                          <a:noFill/>
                        </a:ln>
                      </wps:spPr>
                      <wps:txbx>
                        <w:txbxContent>
                          <w:p w14:paraId="2C73EAC6" w14:textId="73C1EBD5" w:rsidR="00FF1DA1" w:rsidRPr="00FF1DA1" w:rsidRDefault="00FF1DA1" w:rsidP="00FF1DA1">
                            <w:pPr>
                              <w:pStyle w:val="Heading4"/>
                              <w:ind w:right="1450"/>
                            </w:pPr>
                            <w:r>
                              <w:t>15 Downpayment Saving Ideas</w:t>
                            </w:r>
                          </w:p>
                          <w:p w14:paraId="19333043" w14:textId="17E5C67A" w:rsidR="00F432A4" w:rsidRPr="005E6402" w:rsidRDefault="00FF1DA1" w:rsidP="00FF1DA1">
                            <w:pPr>
                              <w:ind w:right="1450"/>
                            </w:pPr>
                            <w:proofErr w:type="gramStart"/>
                            <w:r w:rsidRPr="00FF1DA1">
                              <w:t>Saving for</w:t>
                            </w:r>
                            <w:proofErr w:type="gramEnd"/>
                            <w:r w:rsidRPr="00FF1DA1">
                              <w:t xml:space="preserve"> a home can seem impossible until you break it into smaller, manageable steps. Want to get serious about </w:t>
                            </w:r>
                            <w:r>
                              <w:t>saving for</w:t>
                            </w:r>
                            <w:r w:rsidRPr="00FF1DA1">
                              <w:t xml:space="preserve"> a home? </w:t>
                            </w:r>
                            <w:r>
                              <w:t>Scan the code and read this report.</w:t>
                            </w:r>
                          </w:p>
                          <w:p w14:paraId="4F6AEA9B" w14:textId="67288996" w:rsidR="004E5116" w:rsidRPr="002B37D4" w:rsidRDefault="004E5116" w:rsidP="00F432A4">
                            <w:pPr>
                              <w:ind w:right="1629"/>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9EEAB0" id="Text Box 418144821" o:spid="_x0000_s1031" type="#_x0000_t202" style="position:absolute;margin-left:186.6pt;margin-top:673.5pt;width:349.85pt;height:82.15pt;z-index:2523729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" fillcolor="#dbe5f1 [660]" stroked="f" strokeweight=".5pt">
                <v:textbox>
                  <w:txbxContent>
                    <w:p w14:paraId="2C73EAC6" w14:textId="73C1EBD5" w:rsidR="00FF1DA1" w:rsidRPr="00FF1DA1" w:rsidRDefault="00FF1DA1" w:rsidP="00FF1DA1">
                      <w:pPr>
                        <w:pStyle w:val="Heading4"/>
                        <w:ind w:right="1450"/>
                      </w:pPr>
                      <w:r>
                        <w:t>15 Downpayment Saving Ideas</w:t>
                      </w:r>
                    </w:p>
                    <w:p w14:paraId="19333043" w14:textId="17E5C67A" w:rsidR="00F432A4" w:rsidRPr="005E6402" w:rsidRDefault="00FF1DA1" w:rsidP="00FF1DA1">
                      <w:pPr>
                        <w:ind w:right="1450"/>
                      </w:pPr>
                      <w:proofErr w:type="gramStart"/>
                      <w:r w:rsidRPr="00FF1DA1">
                        <w:t>Saving for</w:t>
                      </w:r>
                      <w:proofErr w:type="gramEnd"/>
                      <w:r w:rsidRPr="00FF1DA1">
                        <w:t xml:space="preserve"> a home can seem impossible until you break it into smaller, manageable steps. Want to get serious about </w:t>
                      </w:r>
                      <w:r>
                        <w:t>saving for</w:t>
                      </w:r>
                      <w:r w:rsidRPr="00FF1DA1">
                        <w:t xml:space="preserve"> a home? </w:t>
                      </w:r>
                      <w:r>
                        <w:t>Scan the code and read this report.</w:t>
                      </w:r>
                    </w:p>
                    <w:p w14:paraId="4F6AEA9B" w14:textId="67288996" w:rsidR="004E5116" w:rsidRPr="002B37D4" w:rsidRDefault="004E5116" w:rsidP="00F432A4">
                      <w:pPr>
                        <w:ind w:right="1629"/>
                        <w:jc w:val="center"/>
                      </w:pPr>
                    </w:p>
                  </w:txbxContent>
                </v:textbox>
                <w10:wrap anchory="page"/>
              </v:shape>
            </w:pict>
          </mc:Fallback>
        </mc:AlternateContent>
      </w:r>
      <w:r w:rsidR="00207425">
        <w:rPr>
          <w:noProof/>
        </w:rPr>
        <w:drawing>
          <wp:anchor distT="0" distB="0" distL="114300" distR="114300" simplePos="0" relativeHeight="252453888" behindDoc="0" locked="0" layoutInCell="1" allowOverlap="1" wp14:anchorId="416263F9" wp14:editId="676B083C">
            <wp:simplePos x="0" y="0"/>
            <wp:positionH relativeFrom="margin">
              <wp:posOffset>1339850</wp:posOffset>
            </wp:positionH>
            <wp:positionV relativeFrom="page">
              <wp:posOffset>5289550</wp:posOffset>
            </wp:positionV>
            <wp:extent cx="949325" cy="1439545"/>
            <wp:effectExtent l="0" t="0" r="3175" b="8255"/>
            <wp:wrapNone/>
            <wp:docPr id="1954455556"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455556" name="Picture 41"/>
                    <pic:cNvPicPr/>
                  </pic:nvPicPr>
                  <pic:blipFill>
                    <a:blip r:embed="rId16">
                      <a:extLst>
                        <a:ext uri="{28A0092B-C50C-407E-A947-70E740481C1C}">
                          <a14:useLocalDpi xmlns:a14="http://schemas.microsoft.com/office/drawing/2010/main" val="0"/>
                        </a:ext>
                      </a:extLst>
                    </a:blip>
                    <a:stretch>
                      <a:fillRect/>
                    </a:stretch>
                  </pic:blipFill>
                  <pic:spPr>
                    <a:xfrm>
                      <a:off x="0" y="0"/>
                      <a:ext cx="949325" cy="1439545"/>
                    </a:xfrm>
                    <a:prstGeom prst="rect">
                      <a:avLst/>
                    </a:prstGeom>
                  </pic:spPr>
                </pic:pic>
              </a:graphicData>
            </a:graphic>
            <wp14:sizeRelH relativeFrom="margin">
              <wp14:pctWidth>0</wp14:pctWidth>
            </wp14:sizeRelH>
            <wp14:sizeRelV relativeFrom="margin">
              <wp14:pctHeight>0</wp14:pctHeight>
            </wp14:sizeRelV>
          </wp:anchor>
        </w:drawing>
      </w:r>
      <w:r w:rsidR="00AF37F1" w:rsidRPr="00AF37F1">
        <w:rPr>
          <w:noProof/>
        </w:rPr>
        <w:drawing>
          <wp:anchor distT="0" distB="0" distL="114300" distR="114300" simplePos="0" relativeHeight="252457984" behindDoc="0" locked="0" layoutInCell="1" allowOverlap="1" wp14:anchorId="5044B2C0" wp14:editId="25A17F65">
            <wp:simplePos x="0" y="0"/>
            <wp:positionH relativeFrom="column">
              <wp:posOffset>5861050</wp:posOffset>
            </wp:positionH>
            <wp:positionV relativeFrom="page">
              <wp:posOffset>8655050</wp:posOffset>
            </wp:positionV>
            <wp:extent cx="866775" cy="866775"/>
            <wp:effectExtent l="0" t="0" r="9525" b="9525"/>
            <wp:wrapNone/>
            <wp:docPr id="14276448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644812" name=""/>
                    <pic:cNvPicPr/>
                  </pic:nvPicPr>
                  <pic:blipFill>
                    <a:blip r:embed="rId17">
                      <a:extLst>
                        <a:ext uri="{28A0092B-C50C-407E-A947-70E740481C1C}">
                          <a14:useLocalDpi xmlns:a14="http://schemas.microsoft.com/office/drawing/2010/main" val="0"/>
                        </a:ext>
                      </a:extLst>
                    </a:blip>
                    <a:stretch>
                      <a:fillRect/>
                    </a:stretch>
                  </pic:blipFill>
                  <pic:spPr>
                    <a:xfrm>
                      <a:off x="0" y="0"/>
                      <a:ext cx="866775" cy="866775"/>
                    </a:xfrm>
                    <a:prstGeom prst="rect">
                      <a:avLst/>
                    </a:prstGeom>
                  </pic:spPr>
                </pic:pic>
              </a:graphicData>
            </a:graphic>
            <wp14:sizeRelH relativeFrom="margin">
              <wp14:pctWidth>0</wp14:pctWidth>
            </wp14:sizeRelH>
            <wp14:sizeRelV relativeFrom="margin">
              <wp14:pctHeight>0</wp14:pctHeight>
            </wp14:sizeRelV>
          </wp:anchor>
        </w:drawing>
      </w:r>
      <w:r w:rsidR="00553980">
        <w:rPr>
          <w:noProof/>
        </w:rPr>
        <w:drawing>
          <wp:anchor distT="0" distB="0" distL="114300" distR="114300" simplePos="0" relativeHeight="252452864" behindDoc="0" locked="0" layoutInCell="1" allowOverlap="1" wp14:anchorId="1EE8E1A3" wp14:editId="610D9BEE">
            <wp:simplePos x="0" y="0"/>
            <wp:positionH relativeFrom="margin">
              <wp:posOffset>2519532</wp:posOffset>
            </wp:positionH>
            <wp:positionV relativeFrom="page">
              <wp:posOffset>2410460</wp:posOffset>
            </wp:positionV>
            <wp:extent cx="4273550" cy="1590040"/>
            <wp:effectExtent l="0" t="0" r="0" b="0"/>
            <wp:wrapNone/>
            <wp:docPr id="21566100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661008" name="Picture 215661008"/>
                    <pic:cNvPicPr/>
                  </pic:nvPicPr>
                  <pic:blipFill rotWithShape="1">
                    <a:blip r:embed="rId18">
                      <a:extLst>
                        <a:ext uri="{28A0092B-C50C-407E-A947-70E740481C1C}">
                          <a14:useLocalDpi xmlns:a14="http://schemas.microsoft.com/office/drawing/2010/main" val="0"/>
                        </a:ext>
                      </a:extLst>
                    </a:blip>
                    <a:srcRect t="9003" b="10372"/>
                    <a:stretch>
                      <a:fillRect/>
                    </a:stretch>
                  </pic:blipFill>
                  <pic:spPr bwMode="auto">
                    <a:xfrm>
                      <a:off x="0" y="0"/>
                      <a:ext cx="4273550" cy="15900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539E9">
        <w:rPr>
          <w:noProof/>
        </w:rPr>
        <mc:AlternateContent>
          <mc:Choice Requires="wps">
            <w:drawing>
              <wp:anchor distT="0" distB="0" distL="114300" distR="114300" simplePos="0" relativeHeight="252374016" behindDoc="0" locked="0" layoutInCell="1" allowOverlap="1" wp14:anchorId="04B6BC4F" wp14:editId="6223D9F8">
                <wp:simplePos x="0" y="0"/>
                <wp:positionH relativeFrom="column">
                  <wp:posOffset>2411095</wp:posOffset>
                </wp:positionH>
                <wp:positionV relativeFrom="page">
                  <wp:posOffset>4000260</wp:posOffset>
                </wp:positionV>
                <wp:extent cx="4392295" cy="4582795"/>
                <wp:effectExtent l="0" t="0" r="0" b="0"/>
                <wp:wrapNone/>
                <wp:docPr id="1318410311" name="Text Box 654965498"/>
                <wp:cNvGraphicFramePr/>
                <a:graphic xmlns:a="http://schemas.openxmlformats.org/drawingml/2006/main">
                  <a:graphicData uri="http://schemas.microsoft.com/office/word/2010/wordprocessingShape">
                    <wps:wsp>
                      <wps:cNvSpPr txBox="1"/>
                      <wps:spPr>
                        <a:xfrm>
                          <a:off x="0" y="0"/>
                          <a:ext cx="4392295" cy="4582795"/>
                        </a:xfrm>
                        <a:prstGeom prst="rect">
                          <a:avLst/>
                        </a:prstGeom>
                        <a:noFill/>
                        <a:ln w="19050">
                          <a:noFill/>
                        </a:ln>
                      </wps:spPr>
                      <wps:txbx>
                        <w:txbxContent>
                          <w:p w14:paraId="1ED21B50" w14:textId="078F471D" w:rsidR="003E4A74" w:rsidRDefault="003E4A74" w:rsidP="003E4A74">
                            <w:pPr>
                              <w:pStyle w:val="Heading2"/>
                            </w:pPr>
                            <w:r>
                              <w:t xml:space="preserve">The </w:t>
                            </w:r>
                            <w:r w:rsidR="002D3006">
                              <w:t>e</w:t>
                            </w:r>
                            <w:r>
                              <w:t xml:space="preserve">veryday </w:t>
                            </w:r>
                            <w:r w:rsidR="002D3006">
                              <w:t>m</w:t>
                            </w:r>
                            <w:r>
                              <w:t xml:space="preserve">agic of </w:t>
                            </w:r>
                            <w:r w:rsidR="002D3006">
                              <w:t>g</w:t>
                            </w:r>
                            <w:r>
                              <w:t>ratitude</w:t>
                            </w:r>
                          </w:p>
                          <w:p w14:paraId="13592039" w14:textId="7439F893" w:rsidR="003E4A74" w:rsidRDefault="003E4A74" w:rsidP="003E4A74">
                            <w:pPr>
                              <w:spacing w:after="140"/>
                            </w:pPr>
                            <w:r>
                              <w:t xml:space="preserve">How often do you feel thankful for a hot shower? Or your refrigerator? Or your car </w:t>
                            </w:r>
                            <w:proofErr w:type="gramStart"/>
                            <w:r>
                              <w:t>for taking</w:t>
                            </w:r>
                            <w:proofErr w:type="gramEnd"/>
                            <w:r>
                              <w:t xml:space="preserve"> you wherever you please, whenever you like?</w:t>
                            </w:r>
                          </w:p>
                          <w:p w14:paraId="75B38D17" w14:textId="4141A3BC" w:rsidR="003E4A74" w:rsidRDefault="003E4A74" w:rsidP="003E4A74">
                            <w:pPr>
                              <w:spacing w:after="140"/>
                            </w:pPr>
                            <w:r>
                              <w:t>Probably not often. Unless, of course, something breaks. Funny how that works, isn't it? We're pretty good at appreciating the big things in life. But the everyday stuff? We barely notice it until something goes wrong.</w:t>
                            </w:r>
                          </w:p>
                          <w:p w14:paraId="0AB33A60" w14:textId="77777777" w:rsidR="003E4A74" w:rsidRDefault="003E4A74" w:rsidP="003E4A74">
                            <w:pPr>
                              <w:spacing w:after="140"/>
                            </w:pPr>
                            <w:r>
                              <w:t>And it's not just material things. Think about the friend who always answers when you call. The spouse who makes your coffee just the way you like it. The neighbor who waves when you drive by. Ordinary little pleasures that make life better.</w:t>
                            </w:r>
                          </w:p>
                          <w:p w14:paraId="78A8ABE3" w14:textId="77777777" w:rsidR="003E4A74" w:rsidRPr="003E4A74" w:rsidRDefault="003E4A74" w:rsidP="003E4A74">
                            <w:pPr>
                              <w:spacing w:after="140"/>
                              <w:rPr>
                                <w:b/>
                                <w:bCs/>
                              </w:rPr>
                            </w:pPr>
                            <w:r w:rsidRPr="003E4A74">
                              <w:rPr>
                                <w:b/>
                                <w:bCs/>
                              </w:rPr>
                              <w:t>Feeling thankful for little things isn't just a nice, quirky idea.</w:t>
                            </w:r>
                            <w:r>
                              <w:t xml:space="preserve"> It has real benefits for your mind and body, too. Scientists have found that practicing gratitude in little ways can measurably improve our mood and emotional well-being. Studies suggest it may help us sleep better and feel less anxious. And it can give us a more positive outlook that naturally draws people to us, opening the door to new friendships and opportunities. </w:t>
                            </w:r>
                            <w:r w:rsidRPr="003E4A74">
                              <w:rPr>
                                <w:b/>
                                <w:bCs/>
                              </w:rPr>
                              <w:t>Not bad for something that doesn't cost a penny!</w:t>
                            </w:r>
                          </w:p>
                          <w:p w14:paraId="4F26B5EE" w14:textId="77777777" w:rsidR="003E4A74" w:rsidRDefault="003E4A74" w:rsidP="003E4A74">
                            <w:pPr>
                              <w:spacing w:after="140"/>
                            </w:pPr>
                            <w:r>
                              <w:t xml:space="preserve">Start right now. Look around and find three things you appreciate. Nothing spectacular required. The warm room. The familiar voice. The beautiful fall morning. The color of your favorite chair. </w:t>
                            </w:r>
                          </w:p>
                          <w:p w14:paraId="1AE8A3CB" w14:textId="7D083EA7" w:rsidR="008F0843" w:rsidRPr="009C7AFE" w:rsidRDefault="003E4A74" w:rsidP="003E4A74">
                            <w:pPr>
                              <w:spacing w:after="140"/>
                            </w:pPr>
                            <w:r>
                              <w:t>Take a moment to really feel grateful for each one. No analyzing, no judging. Just appreciate it. Enjoy the moment. Enjoy every moment.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4B6BC4F" id="Text Box 654965498" o:spid="_x0000_s1038" type="#_x0000_t202" style="position:absolute;margin-left:189.85pt;margin-top:315pt;width:345.85pt;height:360.85pt;z-index:25237401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" filled="f" stroked="f" strokeweight="1.5pt">
                <v:textbox>
                  <w:txbxContent>
                    <w:p w14:paraId="1ED21B50" w14:textId="078F471D" w:rsidR="003E4A74" w:rsidRDefault="003E4A74" w:rsidP="003E4A74">
                      <w:pPr>
                        <w:pStyle w:val="Heading2"/>
                      </w:pPr>
                      <w:r>
                        <w:t xml:space="preserve">The </w:t>
                      </w:r>
                      <w:r w:rsidR="002D3006">
                        <w:t>e</w:t>
                      </w:r>
                      <w:r>
                        <w:t xml:space="preserve">veryday </w:t>
                      </w:r>
                      <w:r w:rsidR="002D3006">
                        <w:t>m</w:t>
                      </w:r>
                      <w:r>
                        <w:t xml:space="preserve">agic of </w:t>
                      </w:r>
                      <w:r w:rsidR="002D3006">
                        <w:t>g</w:t>
                      </w:r>
                      <w:r>
                        <w:t>ratitude</w:t>
                      </w:r>
                    </w:p>
                    <w:p w14:paraId="13592039" w14:textId="7439F893" w:rsidR="003E4A74" w:rsidRDefault="003E4A74" w:rsidP="003E4A74">
                      <w:pPr>
                        <w:spacing w:after="140"/>
                      </w:pPr>
                      <w:r>
                        <w:t xml:space="preserve">How often do you feel thankful for a hot shower? Or your refrigerator? Or your car </w:t>
                      </w:r>
                      <w:proofErr w:type="gramStart"/>
                      <w:r>
                        <w:t>for taking</w:t>
                      </w:r>
                      <w:proofErr w:type="gramEnd"/>
                      <w:r>
                        <w:t xml:space="preserve"> you wherever you please, whenever you like?</w:t>
                      </w:r>
                    </w:p>
                    <w:p w14:paraId="75B38D17" w14:textId="4141A3BC" w:rsidR="003E4A74" w:rsidRDefault="003E4A74" w:rsidP="003E4A74">
                      <w:pPr>
                        <w:spacing w:after="140"/>
                      </w:pPr>
                      <w:r>
                        <w:t>Probably not often. Unless, of course, something breaks. Funny how that works, isn't it? We're pretty good at appreciating the big things in life. But the everyday stuff? We barely notice it until something goes wrong.</w:t>
                      </w:r>
                    </w:p>
                    <w:p w14:paraId="0AB33A60" w14:textId="77777777" w:rsidR="003E4A74" w:rsidRDefault="003E4A74" w:rsidP="003E4A74">
                      <w:pPr>
                        <w:spacing w:after="140"/>
                      </w:pPr>
                      <w:r>
                        <w:t>And it's not just material things. Think about the friend who always answers when you call. The spouse who makes your coffee just the way you like it. The neighbor who waves when you drive by. Ordinary little pleasures that make life better.</w:t>
                      </w:r>
                    </w:p>
                    <w:p w14:paraId="78A8ABE3" w14:textId="77777777" w:rsidR="003E4A74" w:rsidRPr="003E4A74" w:rsidRDefault="003E4A74" w:rsidP="003E4A74">
                      <w:pPr>
                        <w:spacing w:after="140"/>
                        <w:rPr>
                          <w:b/>
                          <w:bCs/>
                        </w:rPr>
                      </w:pPr>
                      <w:r w:rsidRPr="003E4A74">
                        <w:rPr>
                          <w:b/>
                          <w:bCs/>
                        </w:rPr>
                        <w:t>Feeling thankful for little things isn't just a nice, quirky idea.</w:t>
                      </w:r>
                      <w:r>
                        <w:t xml:space="preserve"> It has real benefits for your mind and body, too. Scientists have found that practicing gratitude in little ways can measurably improve our mood and emotional well-being. Studies suggest it may help us sleep better and feel less anxious. And it can give us a more positive outlook that naturally draws people to us, opening the door to new friendships and opportunities. </w:t>
                      </w:r>
                      <w:r w:rsidRPr="003E4A74">
                        <w:rPr>
                          <w:b/>
                          <w:bCs/>
                        </w:rPr>
                        <w:t>Not bad for something that doesn't cost a penny!</w:t>
                      </w:r>
                    </w:p>
                    <w:p w14:paraId="4F26B5EE" w14:textId="77777777" w:rsidR="003E4A74" w:rsidRDefault="003E4A74" w:rsidP="003E4A74">
                      <w:pPr>
                        <w:spacing w:after="140"/>
                      </w:pPr>
                      <w:r>
                        <w:t xml:space="preserve">Start right now. Look around and find three things you appreciate. Nothing spectacular required. The warm room. The familiar voice. The beautiful fall morning. The color of your favorite chair. </w:t>
                      </w:r>
                    </w:p>
                    <w:p w14:paraId="1AE8A3CB" w14:textId="7D083EA7" w:rsidR="008F0843" w:rsidRPr="009C7AFE" w:rsidRDefault="003E4A74" w:rsidP="003E4A74">
                      <w:pPr>
                        <w:spacing w:after="140"/>
                      </w:pPr>
                      <w:r>
                        <w:t>Take a moment to really feel grateful for each one. No analyzing, no judging. Just appreciate it. Enjoy the moment. Enjoy every moment.</w:t>
                      </w:r>
                    </w:p>
                  </w:txbxContent>
                </v:textbox>
                <w10:wrap anchory="page"/>
              </v:shape>
            </w:pict>
          </mc:Fallback>
        </mc:AlternateContent>
      </w:r>
      <w:r w:rsidR="005F39E5">
        <w:rPr>
          <w:noProof/>
        </w:rPr>
        <mc:AlternateContent>
          <mc:Choice Requires="wps">
            <w:drawing>
              <wp:anchor distT="0" distB="0" distL="114300" distR="114300" simplePos="0" relativeHeight="252378112" behindDoc="0" locked="0" layoutInCell="1" allowOverlap="1" wp14:anchorId="15C31CEC" wp14:editId="204656E1">
                <wp:simplePos x="0" y="0"/>
                <wp:positionH relativeFrom="column">
                  <wp:posOffset>2368550</wp:posOffset>
                </wp:positionH>
                <wp:positionV relativeFrom="page">
                  <wp:posOffset>2228850</wp:posOffset>
                </wp:positionV>
                <wp:extent cx="0" cy="7370445"/>
                <wp:effectExtent l="0" t="0" r="38100" b="20955"/>
                <wp:wrapNone/>
                <wp:docPr id="437295668" name="Straight Connector 6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370445"/>
                        </a:xfrm>
                        <a:prstGeom prst="line">
                          <a:avLst/>
                        </a:prstGeom>
                        <a:noFill/>
                        <a:ln w="6350">
                          <a:solidFill>
                            <a:srgbClr val="BFBFBF"/>
                          </a:solidFill>
                          <a:miter lim="800000"/>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2F4997DA" id="Straight Connector 685" o:spid="_x0000_s1026" style="position:absolute;z-index:252378112;visibility:visible;mso-wrap-style:square;mso-wrap-distance-left:9pt;mso-wrap-distance-top:0;mso-wrap-distance-right:9pt;mso-wrap-distance-bottom:0;mso-position-horizontal:absolute;mso-position-horizontal-relative:text;mso-position-vertical:absolute;mso-position-vertical-relative:page" from="186.5pt,175.5pt" to="186.5pt,75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" strokecolor="#bfbfbf" strokeweight=".5pt">
                <v:stroke joinstyle="miter"/>
                <w10:wrap anchory="page"/>
              </v:line>
            </w:pict>
          </mc:Fallback>
        </mc:AlternateContent>
      </w:r>
      <w:r w:rsidR="00DA6E23" w:rsidRPr="00B5607D">
        <w:br w:type="page"/>
      </w:r>
      <w:r w:rsidR="00B84866" w:rsidRPr="006307DF">
        <w:lastRenderedPageBreak/>
        <w:t xml:space="preserve"> </w:t>
      </w:r>
      <w:r w:rsidR="001D4D11" w:rsidRPr="006307DF">
        <w:t xml:space="preserve"> </w:t>
      </w:r>
    </w:p>
    <w:p w14:paraId="6CA21D28" w14:textId="7FA345AF" w:rsidR="00552AAD" w:rsidRDefault="00430850" w:rsidP="009A27A4">
      <w:pPr>
        <w:spacing w:after="0"/>
        <w:rPr>
          <w:noProof/>
        </w:rPr>
      </w:pPr>
      <w:r>
        <w:rPr>
          <w:noProof/>
        </w:rPr>
        <mc:AlternateContent>
          <mc:Choice Requires="wps">
            <w:drawing>
              <wp:anchor distT="0" distB="0" distL="114300" distR="114300" simplePos="0" relativeHeight="252398592" behindDoc="0" locked="0" layoutInCell="1" allowOverlap="1" wp14:anchorId="14F7675D" wp14:editId="76D95760">
                <wp:simplePos x="0" y="0"/>
                <wp:positionH relativeFrom="column">
                  <wp:posOffset>337136</wp:posOffset>
                </wp:positionH>
                <wp:positionV relativeFrom="paragraph">
                  <wp:posOffset>4420235</wp:posOffset>
                </wp:positionV>
                <wp:extent cx="1873250" cy="658495"/>
                <wp:effectExtent l="0" t="0" r="0" b="8255"/>
                <wp:wrapNone/>
                <wp:docPr id="135357770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3250" cy="658495"/>
                        </a:xfrm>
                        <a:prstGeom prst="rect">
                          <a:avLst/>
                        </a:prstGeom>
                        <a:noFill/>
                        <a:ln>
                          <a:noFill/>
                        </a:ln>
                        <a:extLst>
                          <a:ext uri="{909E8E84-426E-40DD-AFC4-6F175D3DCCD1}">
                            <a14:hiddenFill xmlns:a14="http://schemas.microsoft.com/office/drawing/2010/main">
                              <a:solidFill>
                                <a:srgbClr val="1F497D"/>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14:paraId="166B4DFC" w14:textId="55A7D2B5" w:rsidR="00247758" w:rsidRPr="00247758" w:rsidRDefault="00255BA1" w:rsidP="00247758">
                            <w:pPr>
                              <w:pStyle w:val="Heading2"/>
                              <w:rPr>
                                <w:color w:val="FFFFFF" w:themeColor="background1"/>
                                <w:sz w:val="32"/>
                                <w:szCs w:val="32"/>
                              </w:rPr>
                            </w:pPr>
                            <w:r>
                              <w:rPr>
                                <w:color w:val="FFFFFF" w:themeColor="background1"/>
                                <w:sz w:val="32"/>
                                <w:szCs w:val="32"/>
                              </w:rPr>
                              <w:t>November</w:t>
                            </w:r>
                            <w:r w:rsidR="00A52F47" w:rsidRPr="00BF171C">
                              <w:rPr>
                                <w:color w:val="FFFFFF" w:themeColor="background1"/>
                                <w:sz w:val="32"/>
                                <w:szCs w:val="32"/>
                              </w:rPr>
                              <w:t xml:space="preserve"> Quiz Question</w:t>
                            </w:r>
                          </w:p>
                        </w:txbxContent>
                      </wps:txbx>
                      <wps:bodyPr rot="0" vert="horz" wrap="square" lIns="36576" tIns="36576" rIns="36576" bIns="36576" anchor="ctr" anchorCtr="0" upright="1">
                        <a:noAutofit/>
                      </wps:bodyPr>
                    </wps:wsp>
                  </a:graphicData>
                </a:graphic>
                <wp14:sizeRelV relativeFrom="margin">
                  <wp14:pctHeight>0</wp14:pctHeight>
                </wp14:sizeRelV>
              </wp:anchor>
            </w:drawing>
          </mc:Choice>
          <mc:Fallback>
            <w:pict>
              <v:shape w14:anchorId="14F7675D" id="Text Box 15" o:spid="_x0000_s1034" type="#_x0000_t202" style="position:absolute;margin-left:26.55pt;margin-top:348.05pt;width:147.5pt;height:51.85pt;z-index:252398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" filled="f" fillcolor="#1f497d" stroked="f" strokeweight="2pt">
                <v:textbox inset="2.88pt,2.88pt,2.88pt,2.88pt">
                  <w:txbxContent>
                    <w:p w14:paraId="166B4DFC" w14:textId="55A7D2B5" w:rsidR="00247758" w:rsidRPr="00247758" w:rsidRDefault="00255BA1" w:rsidP="00247758">
                      <w:pPr>
                        <w:pStyle w:val="Heading2"/>
                        <w:rPr>
                          <w:color w:val="FFFFFF" w:themeColor="background1"/>
                          <w:sz w:val="32"/>
                          <w:szCs w:val="32"/>
                        </w:rPr>
                      </w:pPr>
                      <w:r>
                        <w:rPr>
                          <w:color w:val="FFFFFF" w:themeColor="background1"/>
                          <w:sz w:val="32"/>
                          <w:szCs w:val="32"/>
                        </w:rPr>
                        <w:t>November</w:t>
                      </w:r>
                      <w:r w:rsidR="00A52F47" w:rsidRPr="00BF171C">
                        <w:rPr>
                          <w:color w:val="FFFFFF" w:themeColor="background1"/>
                          <w:sz w:val="32"/>
                          <w:szCs w:val="32"/>
                        </w:rPr>
                        <w:t xml:space="preserve"> Quiz Question</w:t>
                      </w:r>
                    </w:p>
                  </w:txbxContent>
                </v:textbox>
              </v:shape>
            </w:pict>
          </mc:Fallback>
        </mc:AlternateContent>
      </w:r>
      <w:r>
        <w:rPr>
          <w:noProof/>
        </w:rPr>
        <mc:AlternateContent>
          <mc:Choice Requires="wps">
            <w:drawing>
              <wp:anchor distT="0" distB="0" distL="114300" distR="114300" simplePos="0" relativeHeight="252397568" behindDoc="0" locked="0" layoutInCell="1" allowOverlap="1" wp14:anchorId="0A41F1B4" wp14:editId="07803DAE">
                <wp:simplePos x="0" y="0"/>
                <wp:positionH relativeFrom="margin">
                  <wp:align>left</wp:align>
                </wp:positionH>
                <wp:positionV relativeFrom="paragraph">
                  <wp:posOffset>4399133</wp:posOffset>
                </wp:positionV>
                <wp:extent cx="6681275" cy="739140"/>
                <wp:effectExtent l="57150" t="95250" r="62865" b="22860"/>
                <wp:wrapNone/>
                <wp:docPr id="203668805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1275" cy="739140"/>
                        </a:xfrm>
                        <a:prstGeom prst="rect">
                          <a:avLst/>
                        </a:prstGeom>
                        <a:solidFill>
                          <a:schemeClr val="tx2"/>
                        </a:solidFill>
                        <a:ln w="38100">
                          <a:noFill/>
                        </a:ln>
                        <a:effectLst>
                          <a:outerShdw blurRad="50800" dist="38100" dir="16200000" rotWithShape="0">
                            <a:prstClr val="black">
                              <a:alpha val="40000"/>
                            </a:prstClr>
                          </a:outerShdw>
                        </a:effectLst>
                      </wps:spPr>
                      <wps:txbx>
                        <w:txbxContent>
                          <w:p w14:paraId="64C8123D" w14:textId="51F55B4B" w:rsidR="00A52F47" w:rsidRPr="00255BA1" w:rsidRDefault="00255BA1" w:rsidP="00430850">
                            <w:pPr>
                              <w:spacing w:before="40"/>
                              <w:ind w:left="3150" w:right="224"/>
                              <w:jc w:val="center"/>
                              <w:rPr>
                                <w:i/>
                                <w:iCs/>
                                <w:color w:val="FFFFFF" w:themeColor="background1"/>
                              </w:rPr>
                            </w:pPr>
                            <w:r w:rsidRPr="00255BA1">
                              <w:rPr>
                                <w:i/>
                                <w:iCs/>
                                <w:color w:val="FFFFFF" w:themeColor="background1"/>
                              </w:rPr>
                              <w:t xml:space="preserve">A farmer has seventeen turkeys. All but nine </w:t>
                            </w:r>
                            <w:r>
                              <w:rPr>
                                <w:i/>
                                <w:iCs/>
                                <w:color w:val="FFFFFF" w:themeColor="background1"/>
                              </w:rPr>
                              <w:t>ran</w:t>
                            </w:r>
                            <w:r w:rsidRPr="00255BA1">
                              <w:rPr>
                                <w:i/>
                                <w:iCs/>
                                <w:color w:val="FFFFFF" w:themeColor="background1"/>
                              </w:rPr>
                              <w:t xml:space="preserve"> away. How many are left?</w:t>
                            </w:r>
                          </w:p>
                        </w:txbxContent>
                      </wps:txbx>
                      <wps:bodyPr rot="0" vert="horz" wrap="square" lIns="91440" tIns="45720" rIns="91440" bIns="45720" anchor="ctr" anchorCtr="0" upright="1">
                        <a:noAutofit/>
                      </wps:bodyPr>
                    </wps:wsp>
                  </a:graphicData>
                </a:graphic>
                <wp14:sizeRelH relativeFrom="margin">
                  <wp14:pctWidth>0</wp14:pctWidth>
                </wp14:sizeRelH>
              </wp:anchor>
            </w:drawing>
          </mc:Choice>
          <mc:Fallback>
            <w:pict>
              <v:shape w14:anchorId="0A41F1B4" id="Text Box 5" o:spid="_x0000_s1035" type="#_x0000_t202" style="position:absolute;margin-left:0;margin-top:346.4pt;width:526.1pt;height:58.2pt;z-index:25239756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" fillcolor="#1f497d [3215]" stroked="f" strokeweight="3pt">
                <v:shadow on="t" color="black" opacity="26214f" origin=",.5" offset="0,-3pt"/>
                <v:textbox>
                  <w:txbxContent>
                    <w:p w14:paraId="64C8123D" w14:textId="51F55B4B" w:rsidR="00A52F47" w:rsidRPr="00255BA1" w:rsidRDefault="00255BA1" w:rsidP="00430850">
                      <w:pPr>
                        <w:spacing w:before="40"/>
                        <w:ind w:left="3150" w:right="224"/>
                        <w:jc w:val="center"/>
                        <w:rPr>
                          <w:i/>
                          <w:iCs/>
                          <w:color w:val="FFFFFF" w:themeColor="background1"/>
                        </w:rPr>
                      </w:pPr>
                      <w:r w:rsidRPr="00255BA1">
                        <w:rPr>
                          <w:i/>
                          <w:iCs/>
                          <w:color w:val="FFFFFF" w:themeColor="background1"/>
                        </w:rPr>
                        <w:t xml:space="preserve">A farmer has seventeen turkeys. All but nine </w:t>
                      </w:r>
                      <w:r>
                        <w:rPr>
                          <w:i/>
                          <w:iCs/>
                          <w:color w:val="FFFFFF" w:themeColor="background1"/>
                        </w:rPr>
                        <w:t>ran</w:t>
                      </w:r>
                      <w:r w:rsidRPr="00255BA1">
                        <w:rPr>
                          <w:i/>
                          <w:iCs/>
                          <w:color w:val="FFFFFF" w:themeColor="background1"/>
                        </w:rPr>
                        <w:t xml:space="preserve"> away. How many are left?</w:t>
                      </w:r>
                    </w:p>
                  </w:txbxContent>
                </v:textbox>
                <w10:wrap anchorx="margin"/>
              </v:shape>
            </w:pict>
          </mc:Fallback>
        </mc:AlternateContent>
      </w:r>
      <w:r>
        <w:rPr>
          <w:noProof/>
        </w:rPr>
        <mc:AlternateContent>
          <mc:Choice Requires="wps">
            <w:drawing>
              <wp:anchor distT="0" distB="0" distL="114300" distR="114300" simplePos="0" relativeHeight="252439552" behindDoc="0" locked="0" layoutInCell="1" allowOverlap="1" wp14:anchorId="73F583CD" wp14:editId="4CD339E6">
                <wp:simplePos x="0" y="0"/>
                <wp:positionH relativeFrom="margin">
                  <wp:posOffset>260252</wp:posOffset>
                </wp:positionH>
                <wp:positionV relativeFrom="page">
                  <wp:posOffset>633046</wp:posOffset>
                </wp:positionV>
                <wp:extent cx="6343650" cy="628650"/>
                <wp:effectExtent l="0" t="0" r="0" b="0"/>
                <wp:wrapNone/>
                <wp:docPr id="73835059" name="Text Box 36"/>
                <wp:cNvGraphicFramePr/>
                <a:graphic xmlns:a="http://schemas.openxmlformats.org/drawingml/2006/main">
                  <a:graphicData uri="http://schemas.microsoft.com/office/word/2010/wordprocessingShape">
                    <wps:wsp>
                      <wps:cNvSpPr txBox="1"/>
                      <wps:spPr>
                        <a:xfrm>
                          <a:off x="0" y="0"/>
                          <a:ext cx="6343650" cy="628650"/>
                        </a:xfrm>
                        <a:prstGeom prst="rect">
                          <a:avLst/>
                        </a:prstGeom>
                        <a:noFill/>
                        <a:ln w="6350">
                          <a:noFill/>
                        </a:ln>
                      </wps:spPr>
                      <wps:txbx>
                        <w:txbxContent>
                          <w:p w14:paraId="66690623" w14:textId="77777777" w:rsidR="00FB1419" w:rsidRDefault="00FB1419" w:rsidP="00FB1419">
                            <w:pPr>
                              <w:pStyle w:val="Heading3"/>
                            </w:pPr>
                            <w:r>
                              <w:t>Gift Buying Season Has Begun! A Few Unique Ideas Under $15</w:t>
                            </w:r>
                          </w:p>
                          <w:p w14:paraId="661D5B9B" w14:textId="77777777" w:rsidR="00FB1419" w:rsidRDefault="00FB1419" w:rsidP="00FB1419">
                            <w:pPr>
                              <w:ind w:right="120"/>
                              <w:jc w:val="center"/>
                            </w:pPr>
                            <w:r>
                              <w:t xml:space="preserve">All of these are available on Amazon. Just enter the </w:t>
                            </w:r>
                            <w:proofErr w:type="gramStart"/>
                            <w:r>
                              <w:t>bolded</w:t>
                            </w:r>
                            <w:proofErr w:type="gramEnd"/>
                            <w:r>
                              <w:t xml:space="preserve"> text into your search bar.</w:t>
                            </w:r>
                          </w:p>
                          <w:p w14:paraId="6D13A066" w14:textId="77777777" w:rsidR="00FB1419" w:rsidRDefault="00FB1419" w:rsidP="00FB1419">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F583CD" id="Text Box 36" o:spid="_x0000_s1036" type="#_x0000_t202" style="position:absolute;margin-left:20.5pt;margin-top:49.85pt;width:499.5pt;height:49.5pt;z-index:2524395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" filled="f" stroked="f" strokeweight=".5pt">
                <v:textbox>
                  <w:txbxContent>
                    <w:p w14:paraId="66690623" w14:textId="77777777" w:rsidR="00FB1419" w:rsidRDefault="00FB1419" w:rsidP="00FB1419">
                      <w:pPr>
                        <w:pStyle w:val="Heading3"/>
                      </w:pPr>
                      <w:r>
                        <w:t>Gift Buying Season Has Begun! A Few Unique Ideas Under $15</w:t>
                      </w:r>
                    </w:p>
                    <w:p w14:paraId="661D5B9B" w14:textId="77777777" w:rsidR="00FB1419" w:rsidRDefault="00FB1419" w:rsidP="00FB1419">
                      <w:pPr>
                        <w:ind w:right="120"/>
                        <w:jc w:val="center"/>
                      </w:pPr>
                      <w:r>
                        <w:t xml:space="preserve">All of these are available on Amazon. Just enter the </w:t>
                      </w:r>
                      <w:proofErr w:type="gramStart"/>
                      <w:r>
                        <w:t>bolded</w:t>
                      </w:r>
                      <w:proofErr w:type="gramEnd"/>
                      <w:r>
                        <w:t xml:space="preserve"> text into your search bar.</w:t>
                      </w:r>
                    </w:p>
                    <w:p w14:paraId="6D13A066" w14:textId="77777777" w:rsidR="00FB1419" w:rsidRDefault="00FB1419" w:rsidP="00FB1419">
                      <w:pPr>
                        <w:jc w:val="center"/>
                      </w:pPr>
                    </w:p>
                  </w:txbxContent>
                </v:textbox>
                <w10:wrap anchorx="margin" anchory="page"/>
              </v:shape>
            </w:pict>
          </mc:Fallback>
        </mc:AlternateContent>
      </w:r>
      <w:r w:rsidR="005173D7">
        <w:rPr>
          <w:noProof/>
        </w:rPr>
        <mc:AlternateContent>
          <mc:Choice Requires="wps">
            <w:drawing>
              <wp:anchor distT="0" distB="0" distL="114300" distR="114300" simplePos="0" relativeHeight="252471296" behindDoc="0" locked="0" layoutInCell="1" allowOverlap="1" wp14:anchorId="6C195BEB" wp14:editId="56E1F055">
                <wp:simplePos x="0" y="0"/>
                <wp:positionH relativeFrom="column">
                  <wp:posOffset>188425</wp:posOffset>
                </wp:positionH>
                <wp:positionV relativeFrom="page">
                  <wp:posOffset>1221105</wp:posOffset>
                </wp:positionV>
                <wp:extent cx="3225800" cy="3771900"/>
                <wp:effectExtent l="0" t="0" r="0" b="0"/>
                <wp:wrapNone/>
                <wp:docPr id="1939483800" name="Text Box 37"/>
                <wp:cNvGraphicFramePr/>
                <a:graphic xmlns:a="http://schemas.openxmlformats.org/drawingml/2006/main">
                  <a:graphicData uri="http://schemas.microsoft.com/office/word/2010/wordprocessingShape">
                    <wps:wsp>
                      <wps:cNvSpPr txBox="1"/>
                      <wps:spPr>
                        <a:xfrm>
                          <a:off x="0" y="0"/>
                          <a:ext cx="3225800" cy="3771900"/>
                        </a:xfrm>
                        <a:prstGeom prst="rect">
                          <a:avLst/>
                        </a:prstGeom>
                        <a:noFill/>
                        <a:ln w="6350">
                          <a:noFill/>
                        </a:ln>
                      </wps:spPr>
                      <wps:txbx>
                        <w:txbxContent>
                          <w:p w14:paraId="2CB11AC7" w14:textId="4D7B2AA9" w:rsidR="00FB1419" w:rsidRDefault="00FB1419" w:rsidP="00FB1419">
                            <w:pPr>
                              <w:ind w:left="900" w:right="120"/>
                            </w:pPr>
                            <w:r>
                              <w:t xml:space="preserve">1. </w:t>
                            </w:r>
                            <w:r w:rsidRPr="00FB1419">
                              <w:rPr>
                                <w:b/>
                                <w:bCs/>
                              </w:rPr>
                              <w:t>Christmas Mystery Box Word Search</w:t>
                            </w:r>
                            <w:r>
                              <w:t xml:space="preserve"> ($10.87). What fun! Solve the word search puzzles, then unscramble the leftover letters to reveal a surprise. Great Christmas gift for a puzzle lover. </w:t>
                            </w:r>
                          </w:p>
                          <w:p w14:paraId="4D2725B1" w14:textId="3979B740" w:rsidR="00FB1419" w:rsidRDefault="00FB1419" w:rsidP="00FB1419">
                            <w:pPr>
                              <w:ind w:left="900" w:right="120"/>
                            </w:pPr>
                            <w:r>
                              <w:t xml:space="preserve">2. </w:t>
                            </w:r>
                            <w:r w:rsidRPr="00FB1419">
                              <w:rPr>
                                <w:b/>
                                <w:bCs/>
                              </w:rPr>
                              <w:t>DIY Terrarium Kit for Succulents &amp; Air Plants</w:t>
                            </w:r>
                            <w:r>
                              <w:t xml:space="preserve"> - Terrarium Starter Kit ($14.94). Everything you need for a mini terrarium project. You provide the plant and glass container of your choice: mason jar, bowl, vase, etc. </w:t>
                            </w:r>
                          </w:p>
                          <w:p w14:paraId="696F2FCB" w14:textId="7654500A" w:rsidR="00FB1419" w:rsidRDefault="00FB1419" w:rsidP="00FB1419">
                            <w:pPr>
                              <w:ind w:left="900" w:right="120"/>
                            </w:pPr>
                            <w:r>
                              <w:t xml:space="preserve">3. </w:t>
                            </w:r>
                            <w:r w:rsidRPr="00FB1419">
                              <w:rPr>
                                <w:b/>
                                <w:bCs/>
                              </w:rPr>
                              <w:t>Rechargeable Magnetic Work Light</w:t>
                            </w:r>
                            <w:r>
                              <w:t xml:space="preserve"> ($9.99). A pocket-sized flashlight that can attach to a metal surface. Handy for car repairs &amp; power outages (stick it on your 'fridge). </w:t>
                            </w:r>
                            <w:r w:rsidR="00D61815">
                              <w:t>A</w:t>
                            </w:r>
                            <w:r>
                              <w:t xml:space="preserve"> practical stocking stuffer! </w:t>
                            </w:r>
                          </w:p>
                          <w:p w14:paraId="13869185" w14:textId="780416E2" w:rsidR="009E5AC6" w:rsidRDefault="009E5AC6" w:rsidP="00FB1419">
                            <w:pPr>
                              <w:ind w:left="900" w:right="120"/>
                            </w:pPr>
                            <w:r>
                              <w:t xml:space="preserve">4. </w:t>
                            </w:r>
                            <w:proofErr w:type="spellStart"/>
                            <w:r w:rsidRPr="009E5AC6">
                              <w:rPr>
                                <w:b/>
                                <w:bCs/>
                              </w:rPr>
                              <w:t>Cleverfy</w:t>
                            </w:r>
                            <w:proofErr w:type="spellEnd"/>
                            <w:r w:rsidRPr="009E5AC6">
                              <w:rPr>
                                <w:b/>
                                <w:bCs/>
                              </w:rPr>
                              <w:t xml:space="preserve"> Shower Steamers</w:t>
                            </w:r>
                            <w:r w:rsidRPr="009E5AC6">
                              <w:t xml:space="preserve"> ($9.99). Don't have time for a bath, but still want a relaxing aromatherapy</w:t>
                            </w:r>
                            <w:r>
                              <w:t xml:space="preserve"> </w:t>
                            </w:r>
                            <w:r w:rsidRPr="009E5AC6">
                              <w:t>experience? These will do the trick.</w:t>
                            </w:r>
                          </w:p>
                          <w:p w14:paraId="12CA940E" w14:textId="77777777" w:rsidR="009E5AC6" w:rsidRDefault="009E5AC6" w:rsidP="00FB1419">
                            <w:pPr>
                              <w:ind w:left="900" w:right="12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C195BEB" id="Text Box 37" o:spid="_x0000_s1037" type="#_x0000_t202" style="position:absolute;margin-left:14.85pt;margin-top:96.15pt;width:254pt;height:297pt;z-index:25247129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" filled="f" stroked="f" strokeweight=".5pt">
                <v:textbox>
                  <w:txbxContent>
                    <w:p w14:paraId="2CB11AC7" w14:textId="4D7B2AA9" w:rsidR="00FB1419" w:rsidRDefault="00FB1419" w:rsidP="00FB1419">
                      <w:pPr>
                        <w:ind w:left="900" w:right="120"/>
                      </w:pPr>
                      <w:r>
                        <w:t xml:space="preserve">1. </w:t>
                      </w:r>
                      <w:r w:rsidRPr="00FB1419">
                        <w:rPr>
                          <w:b/>
                          <w:bCs/>
                        </w:rPr>
                        <w:t>Christmas Mystery Box Word Search</w:t>
                      </w:r>
                      <w:r>
                        <w:t xml:space="preserve"> ($10.87). What fun! Solve the word search puzzles, then unscramble the leftover letters to reveal a surprise. Great Christmas gift for a puzzle lover. </w:t>
                      </w:r>
                    </w:p>
                    <w:p w14:paraId="4D2725B1" w14:textId="3979B740" w:rsidR="00FB1419" w:rsidRDefault="00FB1419" w:rsidP="00FB1419">
                      <w:pPr>
                        <w:ind w:left="900" w:right="120"/>
                      </w:pPr>
                      <w:r>
                        <w:t xml:space="preserve">2. </w:t>
                      </w:r>
                      <w:r w:rsidRPr="00FB1419">
                        <w:rPr>
                          <w:b/>
                          <w:bCs/>
                        </w:rPr>
                        <w:t>DIY Terrarium Kit for Succulents &amp; Air Plants</w:t>
                      </w:r>
                      <w:r>
                        <w:t xml:space="preserve"> - Terrarium Starter Kit ($14.94). Everything you need for a mini terrarium project. You provide the plant and glass container of your choice: mason jar, bowl, vase, etc. </w:t>
                      </w:r>
                    </w:p>
                    <w:p w14:paraId="696F2FCB" w14:textId="7654500A" w:rsidR="00FB1419" w:rsidRDefault="00FB1419" w:rsidP="00FB1419">
                      <w:pPr>
                        <w:ind w:left="900" w:right="120"/>
                      </w:pPr>
                      <w:r>
                        <w:t xml:space="preserve">3. </w:t>
                      </w:r>
                      <w:r w:rsidRPr="00FB1419">
                        <w:rPr>
                          <w:b/>
                          <w:bCs/>
                        </w:rPr>
                        <w:t>Rechargeable Magnetic Work Light</w:t>
                      </w:r>
                      <w:r>
                        <w:t xml:space="preserve"> ($9.99). A pocket-sized flashlight that can attach to a metal surface. Handy for car repairs &amp; power outages (stick it on your 'fridge). </w:t>
                      </w:r>
                      <w:r w:rsidR="00D61815">
                        <w:t>A</w:t>
                      </w:r>
                      <w:r>
                        <w:t xml:space="preserve"> practical stocking stuffer! </w:t>
                      </w:r>
                    </w:p>
                    <w:p w14:paraId="13869185" w14:textId="780416E2" w:rsidR="009E5AC6" w:rsidRDefault="009E5AC6" w:rsidP="00FB1419">
                      <w:pPr>
                        <w:ind w:left="900" w:right="120"/>
                      </w:pPr>
                      <w:r>
                        <w:t xml:space="preserve">4. </w:t>
                      </w:r>
                      <w:proofErr w:type="spellStart"/>
                      <w:r w:rsidRPr="009E5AC6">
                        <w:rPr>
                          <w:b/>
                          <w:bCs/>
                        </w:rPr>
                        <w:t>Cleverfy</w:t>
                      </w:r>
                      <w:proofErr w:type="spellEnd"/>
                      <w:r w:rsidRPr="009E5AC6">
                        <w:rPr>
                          <w:b/>
                          <w:bCs/>
                        </w:rPr>
                        <w:t xml:space="preserve"> Shower Steamers</w:t>
                      </w:r>
                      <w:r w:rsidRPr="009E5AC6">
                        <w:t xml:space="preserve"> ($9.99). Don't have time for a bath, but still want a relaxing aromatherapy</w:t>
                      </w:r>
                      <w:r>
                        <w:t xml:space="preserve"> </w:t>
                      </w:r>
                      <w:r w:rsidRPr="009E5AC6">
                        <w:t>experience? These will do the trick.</w:t>
                      </w:r>
                    </w:p>
                    <w:p w14:paraId="12CA940E" w14:textId="77777777" w:rsidR="009E5AC6" w:rsidRDefault="009E5AC6" w:rsidP="00FB1419">
                      <w:pPr>
                        <w:ind w:left="900" w:right="120"/>
                      </w:pPr>
                    </w:p>
                  </w:txbxContent>
                </v:textbox>
                <w10:wrap anchory="page"/>
              </v:shape>
            </w:pict>
          </mc:Fallback>
        </mc:AlternateContent>
      </w:r>
      <w:r w:rsidR="005173D7">
        <w:rPr>
          <w:noProof/>
        </w:rPr>
        <w:drawing>
          <wp:anchor distT="0" distB="0" distL="114300" distR="114300" simplePos="0" relativeHeight="252472320" behindDoc="0" locked="0" layoutInCell="1" allowOverlap="1" wp14:anchorId="21137958" wp14:editId="34CDC72B">
            <wp:simplePos x="0" y="0"/>
            <wp:positionH relativeFrom="column">
              <wp:posOffset>168812</wp:posOffset>
            </wp:positionH>
            <wp:positionV relativeFrom="page">
              <wp:posOffset>1308295</wp:posOffset>
            </wp:positionV>
            <wp:extent cx="577850" cy="839470"/>
            <wp:effectExtent l="0" t="0" r="0" b="0"/>
            <wp:wrapNone/>
            <wp:docPr id="18346068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606892" name="Picture 1"/>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7850" cy="839470"/>
                    </a:xfrm>
                    <a:prstGeom prst="rect">
                      <a:avLst/>
                    </a:prstGeom>
                  </pic:spPr>
                </pic:pic>
              </a:graphicData>
            </a:graphic>
          </wp:anchor>
        </w:drawing>
      </w:r>
      <w:r w:rsidR="005173D7">
        <w:rPr>
          <w:noProof/>
        </w:rPr>
        <w:drawing>
          <wp:anchor distT="0" distB="0" distL="114300" distR="114300" simplePos="0" relativeHeight="252473344" behindDoc="0" locked="0" layoutInCell="1" allowOverlap="1" wp14:anchorId="3C005C74" wp14:editId="555E91BD">
            <wp:simplePos x="0" y="0"/>
            <wp:positionH relativeFrom="column">
              <wp:posOffset>168812</wp:posOffset>
            </wp:positionH>
            <wp:positionV relativeFrom="page">
              <wp:posOffset>2264898</wp:posOffset>
            </wp:positionV>
            <wp:extent cx="563245" cy="716915"/>
            <wp:effectExtent l="0" t="0" r="8255" b="6985"/>
            <wp:wrapNone/>
            <wp:docPr id="5606325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632520" name="Picture 1"/>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63245" cy="716915"/>
                    </a:xfrm>
                    <a:prstGeom prst="rect">
                      <a:avLst/>
                    </a:prstGeom>
                  </pic:spPr>
                </pic:pic>
              </a:graphicData>
            </a:graphic>
          </wp:anchor>
        </w:drawing>
      </w:r>
      <w:r w:rsidR="005173D7">
        <w:rPr>
          <w:noProof/>
        </w:rPr>
        <w:drawing>
          <wp:anchor distT="0" distB="0" distL="114300" distR="114300" simplePos="0" relativeHeight="252474368" behindDoc="0" locked="0" layoutInCell="1" allowOverlap="1" wp14:anchorId="69FD16DA" wp14:editId="2809E6B0">
            <wp:simplePos x="0" y="0"/>
            <wp:positionH relativeFrom="column">
              <wp:posOffset>133643</wp:posOffset>
            </wp:positionH>
            <wp:positionV relativeFrom="page">
              <wp:posOffset>3270738</wp:posOffset>
            </wp:positionV>
            <wp:extent cx="596900" cy="755650"/>
            <wp:effectExtent l="0" t="0" r="0" b="6350"/>
            <wp:wrapNone/>
            <wp:docPr id="875254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254601" name="Picture 1"/>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6900" cy="755650"/>
                    </a:xfrm>
                    <a:prstGeom prst="rect">
                      <a:avLst/>
                    </a:prstGeom>
                  </pic:spPr>
                </pic:pic>
              </a:graphicData>
            </a:graphic>
          </wp:anchor>
        </w:drawing>
      </w:r>
      <w:r w:rsidR="005173D7">
        <w:rPr>
          <w:noProof/>
        </w:rPr>
        <mc:AlternateContent>
          <mc:Choice Requires="wps">
            <w:drawing>
              <wp:anchor distT="0" distB="0" distL="114300" distR="114300" simplePos="0" relativeHeight="252475392" behindDoc="0" locked="0" layoutInCell="1" allowOverlap="1" wp14:anchorId="123B5545" wp14:editId="1EE3BE6A">
                <wp:simplePos x="0" y="0"/>
                <wp:positionH relativeFrom="column">
                  <wp:posOffset>3934925</wp:posOffset>
                </wp:positionH>
                <wp:positionV relativeFrom="page">
                  <wp:posOffset>1233805</wp:posOffset>
                </wp:positionV>
                <wp:extent cx="2927350" cy="3790950"/>
                <wp:effectExtent l="0" t="0" r="0" b="0"/>
                <wp:wrapNone/>
                <wp:docPr id="1227798285" name="Text Box 37"/>
                <wp:cNvGraphicFramePr/>
                <a:graphic xmlns:a="http://schemas.openxmlformats.org/drawingml/2006/main">
                  <a:graphicData uri="http://schemas.microsoft.com/office/word/2010/wordprocessingShape">
                    <wps:wsp>
                      <wps:cNvSpPr txBox="1"/>
                      <wps:spPr>
                        <a:xfrm>
                          <a:off x="0" y="0"/>
                          <a:ext cx="2927350" cy="3790950"/>
                        </a:xfrm>
                        <a:prstGeom prst="rect">
                          <a:avLst/>
                        </a:prstGeom>
                        <a:noFill/>
                        <a:ln w="6350">
                          <a:noFill/>
                        </a:ln>
                      </wps:spPr>
                      <wps:txbx>
                        <w:txbxContent>
                          <w:p w14:paraId="5310C38A" w14:textId="651E0BE1" w:rsidR="00FB1419" w:rsidRDefault="009E5AC6" w:rsidP="00FB1419">
                            <w:pPr>
                              <w:ind w:right="120"/>
                            </w:pPr>
                            <w:r>
                              <w:t>5</w:t>
                            </w:r>
                            <w:r w:rsidR="00FB1419">
                              <w:t xml:space="preserve">. </w:t>
                            </w:r>
                            <w:r w:rsidR="00FB1419" w:rsidRPr="00FB1419">
                              <w:rPr>
                                <w:b/>
                                <w:bCs/>
                              </w:rPr>
                              <w:t>Pocket Sudoku &amp; Monochrome Art for Men</w:t>
                            </w:r>
                            <w:r w:rsidR="00FB1419">
                              <w:t xml:space="preserve"> ($12.97). Medium sudoku puzzles plus mellow monochrome one-pen coloring pages, all with a rugged outdoor theme. Grab a Flair fine-point felt pen to go with it. A nice stocking stuffer for the man who has everything. </w:t>
                            </w:r>
                          </w:p>
                          <w:p w14:paraId="452A65B7" w14:textId="2FECA58A" w:rsidR="00FB1419" w:rsidRDefault="009E5AC6" w:rsidP="00FB1419">
                            <w:pPr>
                              <w:ind w:right="120"/>
                            </w:pPr>
                            <w:r>
                              <w:t>6</w:t>
                            </w:r>
                            <w:r w:rsidR="00FB1419">
                              <w:t xml:space="preserve">. </w:t>
                            </w:r>
                            <w:r w:rsidR="00FB1419" w:rsidRPr="00FB1419">
                              <w:rPr>
                                <w:b/>
                                <w:bCs/>
                              </w:rPr>
                              <w:t>Ninja Knockout Action Pen Set by PATKAW</w:t>
                            </w:r>
                            <w:r w:rsidR="00FB1419">
                              <w:t xml:space="preserve"> ($14.99 for 4). For any adult who loves a good fidget toy. Instead of just clicking your pen </w:t>
                            </w:r>
                            <w:proofErr w:type="gramStart"/>
                            <w:r w:rsidR="00FB1419">
                              <w:t>over and over</w:t>
                            </w:r>
                            <w:proofErr w:type="gramEnd"/>
                            <w:r w:rsidR="00FB1419">
                              <w:t xml:space="preserve">, you can battle with it. Another fun stocking stuffer! </w:t>
                            </w:r>
                          </w:p>
                          <w:p w14:paraId="068CFC7E" w14:textId="5D573030" w:rsidR="00FB1419" w:rsidRDefault="009E5AC6" w:rsidP="00FB1419">
                            <w:pPr>
                              <w:ind w:right="120"/>
                            </w:pPr>
                            <w:r>
                              <w:t>7</w:t>
                            </w:r>
                            <w:r w:rsidR="00FB1419">
                              <w:t xml:space="preserve">. </w:t>
                            </w:r>
                            <w:r w:rsidR="00FB1419" w:rsidRPr="00FB1419">
                              <w:rPr>
                                <w:b/>
                                <w:bCs/>
                              </w:rPr>
                              <w:t>FYC Socks for Women - Winter Wool Crew Socks</w:t>
                            </w:r>
                            <w:r w:rsidR="00FB1419">
                              <w:t xml:space="preserve"> ($9.99) Colorful, cute winter designs, perfect for low cut boots and shoes. A set of 5 for this price! Great stuffer idea. </w:t>
                            </w:r>
                          </w:p>
                          <w:p w14:paraId="7A391145" w14:textId="16E918B1" w:rsidR="009E5AC6" w:rsidRPr="009E5AC6" w:rsidRDefault="009E5AC6" w:rsidP="009E5AC6">
                            <w:pPr>
                              <w:ind w:right="120"/>
                            </w:pPr>
                            <w:r>
                              <w:t xml:space="preserve">8. </w:t>
                            </w:r>
                            <w:r w:rsidRPr="009E5AC6">
                              <w:rPr>
                                <w:b/>
                                <w:bCs/>
                              </w:rPr>
                              <w:t>DEARMINE 60 Positive Pickle Cards Jar</w:t>
                            </w:r>
                            <w:r>
                              <w:t xml:space="preserve"> ($9.99). Positive thinking cards to lift anyone’s spirits! A fun interactive gift anyone can share. A unique stocking stuffer.</w:t>
                            </w:r>
                          </w:p>
                          <w:p w14:paraId="7D91A5A9" w14:textId="7A58786D" w:rsidR="009E5AC6" w:rsidRPr="00BD0BE5" w:rsidRDefault="009E5AC6" w:rsidP="00FB1419">
                            <w:pPr>
                              <w:ind w:right="12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23B5545" id="_x0000_s1038" type="#_x0000_t202" style="position:absolute;margin-left:309.85pt;margin-top:97.15pt;width:230.5pt;height:298.5pt;z-index:25247539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" filled="f" stroked="f" strokeweight=".5pt">
                <v:textbox>
                  <w:txbxContent>
                    <w:p w14:paraId="5310C38A" w14:textId="651E0BE1" w:rsidR="00FB1419" w:rsidRDefault="009E5AC6" w:rsidP="00FB1419">
                      <w:pPr>
                        <w:ind w:right="120"/>
                      </w:pPr>
                      <w:r>
                        <w:t>5</w:t>
                      </w:r>
                      <w:r w:rsidR="00FB1419">
                        <w:t xml:space="preserve">. </w:t>
                      </w:r>
                      <w:r w:rsidR="00FB1419" w:rsidRPr="00FB1419">
                        <w:rPr>
                          <w:b/>
                          <w:bCs/>
                        </w:rPr>
                        <w:t>Pocket Sudoku &amp; Monochrome Art for Men</w:t>
                      </w:r>
                      <w:r w:rsidR="00FB1419">
                        <w:t xml:space="preserve"> ($12.97). Medium sudoku puzzles plus mellow monochrome one-pen coloring pages, all with a rugged outdoor theme. Grab a Flair fine-point felt pen to go with it. A nice stocking stuffer for the man who has everything. </w:t>
                      </w:r>
                    </w:p>
                    <w:p w14:paraId="452A65B7" w14:textId="2FECA58A" w:rsidR="00FB1419" w:rsidRDefault="009E5AC6" w:rsidP="00FB1419">
                      <w:pPr>
                        <w:ind w:right="120"/>
                      </w:pPr>
                      <w:r>
                        <w:t>6</w:t>
                      </w:r>
                      <w:r w:rsidR="00FB1419">
                        <w:t xml:space="preserve">. </w:t>
                      </w:r>
                      <w:r w:rsidR="00FB1419" w:rsidRPr="00FB1419">
                        <w:rPr>
                          <w:b/>
                          <w:bCs/>
                        </w:rPr>
                        <w:t>Ninja Knockout Action Pen Set by PATKAW</w:t>
                      </w:r>
                      <w:r w:rsidR="00FB1419">
                        <w:t xml:space="preserve"> ($14.99 for 4). For any adult who loves a good fidget toy. Instead of just clicking your pen </w:t>
                      </w:r>
                      <w:proofErr w:type="gramStart"/>
                      <w:r w:rsidR="00FB1419">
                        <w:t>over and over</w:t>
                      </w:r>
                      <w:proofErr w:type="gramEnd"/>
                      <w:r w:rsidR="00FB1419">
                        <w:t xml:space="preserve">, you can battle with it. Another fun stocking stuffer! </w:t>
                      </w:r>
                    </w:p>
                    <w:p w14:paraId="068CFC7E" w14:textId="5D573030" w:rsidR="00FB1419" w:rsidRDefault="009E5AC6" w:rsidP="00FB1419">
                      <w:pPr>
                        <w:ind w:right="120"/>
                      </w:pPr>
                      <w:r>
                        <w:t>7</w:t>
                      </w:r>
                      <w:r w:rsidR="00FB1419">
                        <w:t xml:space="preserve">. </w:t>
                      </w:r>
                      <w:r w:rsidR="00FB1419" w:rsidRPr="00FB1419">
                        <w:rPr>
                          <w:b/>
                          <w:bCs/>
                        </w:rPr>
                        <w:t>FYC Socks for Women - Winter Wool Crew Socks</w:t>
                      </w:r>
                      <w:r w:rsidR="00FB1419">
                        <w:t xml:space="preserve"> ($9.99) Colorful, cute winter designs, perfect for low cut boots and shoes. A set of 5 for this price! Great stuffer idea. </w:t>
                      </w:r>
                    </w:p>
                    <w:p w14:paraId="7A391145" w14:textId="16E918B1" w:rsidR="009E5AC6" w:rsidRPr="009E5AC6" w:rsidRDefault="009E5AC6" w:rsidP="009E5AC6">
                      <w:pPr>
                        <w:ind w:right="120"/>
                      </w:pPr>
                      <w:r>
                        <w:t xml:space="preserve">8. </w:t>
                      </w:r>
                      <w:r w:rsidRPr="009E5AC6">
                        <w:rPr>
                          <w:b/>
                          <w:bCs/>
                        </w:rPr>
                        <w:t>DEARMINE 60 Positive Pickle Cards Jar</w:t>
                      </w:r>
                      <w:r>
                        <w:t xml:space="preserve"> ($9.99). Positive thinking cards to lift anyone’s spirits! A fun interactive gift anyone can share. A unique stocking stuffer.</w:t>
                      </w:r>
                    </w:p>
                    <w:p w14:paraId="7D91A5A9" w14:textId="7A58786D" w:rsidR="009E5AC6" w:rsidRPr="00BD0BE5" w:rsidRDefault="009E5AC6" w:rsidP="00FB1419">
                      <w:pPr>
                        <w:ind w:right="120"/>
                      </w:pPr>
                    </w:p>
                  </w:txbxContent>
                </v:textbox>
                <w10:wrap anchory="page"/>
              </v:shape>
            </w:pict>
          </mc:Fallback>
        </mc:AlternateContent>
      </w:r>
      <w:r w:rsidR="005173D7">
        <w:rPr>
          <w:noProof/>
        </w:rPr>
        <w:drawing>
          <wp:anchor distT="0" distB="0" distL="114300" distR="114300" simplePos="0" relativeHeight="252476416" behindDoc="0" locked="0" layoutInCell="1" allowOverlap="1" wp14:anchorId="2B573B97" wp14:editId="18C3F8C5">
            <wp:simplePos x="0" y="0"/>
            <wp:positionH relativeFrom="column">
              <wp:posOffset>3318975</wp:posOffset>
            </wp:positionH>
            <wp:positionV relativeFrom="page">
              <wp:posOffset>1310005</wp:posOffset>
            </wp:positionV>
            <wp:extent cx="629920" cy="882650"/>
            <wp:effectExtent l="0" t="0" r="0" b="0"/>
            <wp:wrapNone/>
            <wp:docPr id="177724893"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24893" name="Picture 38"/>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29920" cy="882650"/>
                    </a:xfrm>
                    <a:prstGeom prst="rect">
                      <a:avLst/>
                    </a:prstGeom>
                  </pic:spPr>
                </pic:pic>
              </a:graphicData>
            </a:graphic>
          </wp:anchor>
        </w:drawing>
      </w:r>
      <w:r w:rsidR="005173D7">
        <w:rPr>
          <w:noProof/>
        </w:rPr>
        <w:drawing>
          <wp:anchor distT="0" distB="0" distL="114300" distR="114300" simplePos="0" relativeHeight="252477440" behindDoc="0" locked="0" layoutInCell="1" allowOverlap="1" wp14:anchorId="176147A2" wp14:editId="0AF9F1DE">
            <wp:simplePos x="0" y="0"/>
            <wp:positionH relativeFrom="column">
              <wp:posOffset>3351108</wp:posOffset>
            </wp:positionH>
            <wp:positionV relativeFrom="page">
              <wp:posOffset>2433955</wp:posOffset>
            </wp:positionV>
            <wp:extent cx="563880" cy="789305"/>
            <wp:effectExtent l="0" t="0" r="7620" b="0"/>
            <wp:wrapNone/>
            <wp:docPr id="2006596215"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596215" name="Picture 39"/>
                    <pic:cNvPicPr>
                      <a:picLocks noChangeAspect="1"/>
                    </pic:cNvPicPr>
                  </pic:nvPicPr>
                  <pic:blipFill>
                    <a:blip r:embed="rId23" cstate="print">
                      <a:extLst>
                        <a:ext uri="{28A0092B-C50C-407E-A947-70E740481C1C}">
                          <a14:useLocalDpi xmlns:a14="http://schemas.microsoft.com/office/drawing/2010/main" val="0"/>
                        </a:ext>
                      </a:extLst>
                    </a:blip>
                    <a:srcRect/>
                    <a:stretch/>
                  </pic:blipFill>
                  <pic:spPr>
                    <a:xfrm>
                      <a:off x="0" y="0"/>
                      <a:ext cx="563880" cy="789305"/>
                    </a:xfrm>
                    <a:prstGeom prst="rect">
                      <a:avLst/>
                    </a:prstGeom>
                  </pic:spPr>
                </pic:pic>
              </a:graphicData>
            </a:graphic>
          </wp:anchor>
        </w:drawing>
      </w:r>
      <w:r w:rsidR="005173D7">
        <w:rPr>
          <w:noProof/>
        </w:rPr>
        <w:drawing>
          <wp:anchor distT="0" distB="0" distL="114300" distR="114300" simplePos="0" relativeHeight="252478464" behindDoc="0" locked="0" layoutInCell="1" allowOverlap="1" wp14:anchorId="5440D8BA" wp14:editId="45757124">
            <wp:simplePos x="0" y="0"/>
            <wp:positionH relativeFrom="column">
              <wp:posOffset>3331675</wp:posOffset>
            </wp:positionH>
            <wp:positionV relativeFrom="page">
              <wp:posOffset>3322955</wp:posOffset>
            </wp:positionV>
            <wp:extent cx="583565" cy="775335"/>
            <wp:effectExtent l="0" t="0" r="6985" b="5715"/>
            <wp:wrapNone/>
            <wp:docPr id="15526205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620511" name="Picture 1"/>
                    <pic:cNvPicPr>
                      <a:picLocks noChangeAspect="1"/>
                    </pic:cNvPicPr>
                  </pic:nvPicPr>
                  <pic:blipFill>
                    <a:blip r:embed="rId24" cstate="print">
                      <a:extLst>
                        <a:ext uri="{28A0092B-C50C-407E-A947-70E740481C1C}">
                          <a14:useLocalDpi xmlns:a14="http://schemas.microsoft.com/office/drawing/2010/main" val="0"/>
                        </a:ext>
                      </a:extLst>
                    </a:blip>
                    <a:srcRect l="5372" r="5372"/>
                    <a:stretch/>
                  </pic:blipFill>
                  <pic:spPr bwMode="auto">
                    <a:xfrm>
                      <a:off x="0" y="0"/>
                      <a:ext cx="583565" cy="775335"/>
                    </a:xfrm>
                    <a:prstGeom prst="rect">
                      <a:avLst/>
                    </a:prstGeom>
                    <a:ln>
                      <a:noFill/>
                    </a:ln>
                    <a:extLst>
                      <a:ext uri="{53640926-AAD7-44D8-BBD7-CCE9431645EC}">
                        <a14:shadowObscured xmlns:a14="http://schemas.microsoft.com/office/drawing/2010/main"/>
                      </a:ext>
                    </a:extLst>
                  </pic:spPr>
                </pic:pic>
              </a:graphicData>
            </a:graphic>
          </wp:anchor>
        </w:drawing>
      </w:r>
      <w:r w:rsidR="005173D7">
        <w:rPr>
          <w:noProof/>
        </w:rPr>
        <w:drawing>
          <wp:anchor distT="0" distB="0" distL="114300" distR="114300" simplePos="0" relativeHeight="252479488" behindDoc="0" locked="0" layoutInCell="1" allowOverlap="1" wp14:anchorId="3CE50750" wp14:editId="4582500A">
            <wp:simplePos x="0" y="0"/>
            <wp:positionH relativeFrom="column">
              <wp:posOffset>218049</wp:posOffset>
            </wp:positionH>
            <wp:positionV relativeFrom="page">
              <wp:posOffset>4107766</wp:posOffset>
            </wp:positionV>
            <wp:extent cx="510540" cy="774700"/>
            <wp:effectExtent l="0" t="0" r="3810" b="6350"/>
            <wp:wrapNone/>
            <wp:docPr id="5130915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091575" name="Picture 1"/>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10540" cy="774700"/>
                    </a:xfrm>
                    <a:prstGeom prst="rect">
                      <a:avLst/>
                    </a:prstGeom>
                  </pic:spPr>
                </pic:pic>
              </a:graphicData>
            </a:graphic>
          </wp:anchor>
        </w:drawing>
      </w:r>
      <w:r w:rsidR="005173D7">
        <w:rPr>
          <w:noProof/>
        </w:rPr>
        <w:drawing>
          <wp:anchor distT="0" distB="0" distL="114300" distR="114300" simplePos="0" relativeHeight="252480512" behindDoc="0" locked="0" layoutInCell="1" allowOverlap="1" wp14:anchorId="148B312A" wp14:editId="334560EE">
            <wp:simplePos x="0" y="0"/>
            <wp:positionH relativeFrom="column">
              <wp:posOffset>3363425</wp:posOffset>
            </wp:positionH>
            <wp:positionV relativeFrom="page">
              <wp:posOffset>4167505</wp:posOffset>
            </wp:positionV>
            <wp:extent cx="542925" cy="697865"/>
            <wp:effectExtent l="0" t="0" r="9525" b="6985"/>
            <wp:wrapNone/>
            <wp:docPr id="20923018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301815" name="Picture 1"/>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0"/>
                      <a:ext cx="542925" cy="697865"/>
                    </a:xfrm>
                    <a:prstGeom prst="rect">
                      <a:avLst/>
                    </a:prstGeom>
                  </pic:spPr>
                </pic:pic>
              </a:graphicData>
            </a:graphic>
          </wp:anchor>
        </w:drawing>
      </w:r>
      <w:r w:rsidR="00207425">
        <w:rPr>
          <w:noProof/>
        </w:rPr>
        <w:drawing>
          <wp:anchor distT="0" distB="0" distL="114300" distR="114300" simplePos="0" relativeHeight="252454912" behindDoc="0" locked="0" layoutInCell="1" allowOverlap="1" wp14:anchorId="7BD59A3C" wp14:editId="4E1F156E">
            <wp:simplePos x="0" y="0"/>
            <wp:positionH relativeFrom="margin">
              <wp:posOffset>844062</wp:posOffset>
            </wp:positionH>
            <wp:positionV relativeFrom="page">
              <wp:posOffset>8321040</wp:posOffset>
            </wp:positionV>
            <wp:extent cx="1597660" cy="1141730"/>
            <wp:effectExtent l="0" t="0" r="2540" b="1270"/>
            <wp:wrapNone/>
            <wp:docPr id="541377317"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377317" name="Picture 42"/>
                    <pic:cNvPicPr/>
                  </pic:nvPicPr>
                  <pic:blipFill>
                    <a:blip r:embed="rId27">
                      <a:extLst>
                        <a:ext uri="{28A0092B-C50C-407E-A947-70E740481C1C}">
                          <a14:useLocalDpi xmlns:a14="http://schemas.microsoft.com/office/drawing/2010/main" val="0"/>
                        </a:ext>
                      </a:extLst>
                    </a:blip>
                    <a:stretch>
                      <a:fillRect/>
                    </a:stretch>
                  </pic:blipFill>
                  <pic:spPr>
                    <a:xfrm>
                      <a:off x="0" y="0"/>
                      <a:ext cx="1597660" cy="1141730"/>
                    </a:xfrm>
                    <a:prstGeom prst="rect">
                      <a:avLst/>
                    </a:prstGeom>
                  </pic:spPr>
                </pic:pic>
              </a:graphicData>
            </a:graphic>
            <wp14:sizeRelH relativeFrom="margin">
              <wp14:pctWidth>0</wp14:pctWidth>
            </wp14:sizeRelH>
            <wp14:sizeRelV relativeFrom="margin">
              <wp14:pctHeight>0</wp14:pctHeight>
            </wp14:sizeRelV>
          </wp:anchor>
        </w:drawing>
      </w:r>
      <w:r w:rsidR="00D243E2">
        <w:rPr>
          <w:noProof/>
        </w:rPr>
        <mc:AlternateContent>
          <mc:Choice Requires="wps">
            <w:drawing>
              <wp:anchor distT="0" distB="0" distL="114300" distR="114300" simplePos="0" relativeHeight="252394496" behindDoc="0" locked="0" layoutInCell="1" allowOverlap="1" wp14:anchorId="25FA9AC5" wp14:editId="735ED59F">
                <wp:simplePos x="0" y="0"/>
                <wp:positionH relativeFrom="column">
                  <wp:posOffset>158750</wp:posOffset>
                </wp:positionH>
                <wp:positionV relativeFrom="margin">
                  <wp:posOffset>5461000</wp:posOffset>
                </wp:positionV>
                <wp:extent cx="2292350" cy="3670935"/>
                <wp:effectExtent l="0" t="0" r="0" b="5715"/>
                <wp:wrapNone/>
                <wp:docPr id="1886515586"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3670935"/>
                        </a:xfrm>
                        <a:prstGeom prst="rect">
                          <a:avLst/>
                        </a:prstGeom>
                        <a:noFill/>
                        <a:ln>
                          <a:noFill/>
                        </a:ln>
                      </wps:spPr>
                      <wps:txbx>
                        <w:txbxContent>
                          <w:p w14:paraId="50E8B083" w14:textId="2A73DC8E" w:rsidR="00A5771E" w:rsidRDefault="00A5771E" w:rsidP="00D243E2">
                            <w:pPr>
                              <w:pStyle w:val="Heading3"/>
                              <w:spacing w:after="100"/>
                            </w:pPr>
                            <w:r>
                              <w:t>That Smell Might be Your Kitchen Sink</w:t>
                            </w:r>
                          </w:p>
                          <w:p w14:paraId="76E4DFF1" w14:textId="7C057D41" w:rsidR="00642101" w:rsidRPr="00A72932" w:rsidRDefault="00A5771E" w:rsidP="00A5771E">
                            <w:r>
                              <w:t xml:space="preserve">Periodically, greasy food residue can build up in drains and the disposal, and the smell will let you know it's happened to you. To eliminate the odors here's a simple approach. First, flush the drain with a pot of hot water. Then pour in </w:t>
                            </w:r>
                            <w:proofErr w:type="gramStart"/>
                            <w:r>
                              <w:t>a half</w:t>
                            </w:r>
                            <w:proofErr w:type="gramEnd"/>
                            <w:r>
                              <w:t xml:space="preserve"> cup of baking soda. Then add a full cup of white vinegar. Let it fizz for fifteen minutes then flush again with a pot of hot </w:t>
                            </w:r>
                            <w:r>
                              <w:br/>
                              <w:t xml:space="preserve">water. </w:t>
                            </w:r>
                            <w:r>
                              <w:br/>
                              <w:t xml:space="preserve">Check </w:t>
                            </w:r>
                            <w:r>
                              <w:br/>
                              <w:t xml:space="preserve">YouTube </w:t>
                            </w:r>
                            <w:r>
                              <w:br/>
                              <w:t xml:space="preserve">videos </w:t>
                            </w:r>
                            <w:r>
                              <w:br/>
                              <w:t xml:space="preserve">for more </w:t>
                            </w:r>
                            <w:r>
                              <w:br/>
                              <w:t>advice.</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25FA9AC5" id="Text Box 39" o:spid="_x0000_s1039" type="#_x0000_t202" style="position:absolute;margin-left:12.5pt;margin-top:430pt;width:180.5pt;height:289.05pt;z-index:252394496;visibility:visible;mso-wrap-style:square;mso-height-percent:0;mso-wrap-distance-left:9pt;mso-wrap-distance-top:0;mso-wrap-distance-right:9pt;mso-wrap-distance-bottom:0;mso-position-horizontal:absolute;mso-position-horizontal-relative:text;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" filled="f" stroked="f">
                <v:textbox>
                  <w:txbxContent>
                    <w:p w14:paraId="50E8B083" w14:textId="2A73DC8E" w:rsidR="00A5771E" w:rsidRDefault="00A5771E" w:rsidP="00D243E2">
                      <w:pPr>
                        <w:pStyle w:val="Heading3"/>
                        <w:spacing w:after="100"/>
                      </w:pPr>
                      <w:r>
                        <w:t>That Smell Might be Your Kitchen Sink</w:t>
                      </w:r>
                    </w:p>
                    <w:p w14:paraId="76E4DFF1" w14:textId="7C057D41" w:rsidR="00642101" w:rsidRPr="00A72932" w:rsidRDefault="00A5771E" w:rsidP="00A5771E">
                      <w:r>
                        <w:t xml:space="preserve">Periodically, greasy food residue can build up in drains and the disposal, and the smell will let you know it's happened to you. To eliminate the odors here's a simple approach. First, flush the drain with a pot of hot water. Then pour in </w:t>
                      </w:r>
                      <w:proofErr w:type="gramStart"/>
                      <w:r>
                        <w:t>a half</w:t>
                      </w:r>
                      <w:proofErr w:type="gramEnd"/>
                      <w:r>
                        <w:t xml:space="preserve"> cup of baking soda. Then add a full cup of white vinegar. Let it fizz for fifteen minutes then flush again with a pot of hot </w:t>
                      </w:r>
                      <w:r>
                        <w:br/>
                        <w:t xml:space="preserve">water. </w:t>
                      </w:r>
                      <w:r>
                        <w:br/>
                        <w:t xml:space="preserve">Check </w:t>
                      </w:r>
                      <w:r>
                        <w:br/>
                        <w:t xml:space="preserve">YouTube </w:t>
                      </w:r>
                      <w:r>
                        <w:br/>
                        <w:t xml:space="preserve">videos </w:t>
                      </w:r>
                      <w:r>
                        <w:br/>
                        <w:t xml:space="preserve">for more </w:t>
                      </w:r>
                      <w:r>
                        <w:br/>
                        <w:t>advice.</w:t>
                      </w:r>
                    </w:p>
                  </w:txbxContent>
                </v:textbox>
                <w10:wrap anchory="margin"/>
              </v:shape>
            </w:pict>
          </mc:Fallback>
        </mc:AlternateContent>
      </w:r>
      <w:r w:rsidR="00F0004C">
        <w:rPr>
          <w:noProof/>
        </w:rPr>
        <mc:AlternateContent>
          <mc:Choice Requires="wps">
            <w:drawing>
              <wp:anchor distT="0" distB="0" distL="114300" distR="114300" simplePos="0" relativeHeight="252393472" behindDoc="0" locked="0" layoutInCell="1" allowOverlap="1" wp14:anchorId="7DDD9A12" wp14:editId="1D3BF611">
                <wp:simplePos x="0" y="0"/>
                <wp:positionH relativeFrom="column">
                  <wp:posOffset>50800</wp:posOffset>
                </wp:positionH>
                <wp:positionV relativeFrom="margin">
                  <wp:posOffset>5381626</wp:posOffset>
                </wp:positionV>
                <wp:extent cx="2463800" cy="3760470"/>
                <wp:effectExtent l="0" t="0" r="0" b="0"/>
                <wp:wrapNone/>
                <wp:docPr id="1050674702" name="Rectangle 241709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63800" cy="3760470"/>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23CD1CB" id="Rectangle 241709152" o:spid="_x0000_s1026" style="position:absolute;margin-left:4pt;margin-top:423.75pt;width:194pt;height:296.1pt;z-index:252393472;visibility:visible;mso-wrap-style:square;mso-height-percent:0;mso-wrap-distance-left:9pt;mso-wrap-distance-top:0;mso-wrap-distance-right:9pt;mso-wrap-distance-bottom:0;mso-position-horizontal:absolute;mso-position-horizontal-relative:text;mso-position-vertical:absolute;mso-position-vertical-relative:margin;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" fillcolor="#f2f2f2 [3052]" stroked="f" strokeweight="1pt">
                <w10:wrap anchory="margin"/>
              </v:rect>
            </w:pict>
          </mc:Fallback>
        </mc:AlternateContent>
      </w:r>
      <w:r w:rsidR="00F0004C">
        <w:rPr>
          <w:noProof/>
        </w:rPr>
        <mc:AlternateContent>
          <mc:Choice Requires="wps">
            <w:drawing>
              <wp:anchor distT="0" distB="0" distL="114300" distR="114300" simplePos="0" relativeHeight="252399616" behindDoc="0" locked="0" layoutInCell="1" allowOverlap="1" wp14:anchorId="7B4CF8AE" wp14:editId="76BA5289">
                <wp:simplePos x="0" y="0"/>
                <wp:positionH relativeFrom="column">
                  <wp:posOffset>2647950</wp:posOffset>
                </wp:positionH>
                <wp:positionV relativeFrom="margin">
                  <wp:posOffset>5486400</wp:posOffset>
                </wp:positionV>
                <wp:extent cx="4125595" cy="3637280"/>
                <wp:effectExtent l="0" t="0" r="8255" b="1270"/>
                <wp:wrapNone/>
                <wp:docPr id="1533868481"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5595" cy="3637280"/>
                        </a:xfrm>
                        <a:prstGeom prst="rect">
                          <a:avLst/>
                        </a:prstGeom>
                        <a:noFill/>
                        <a:ln>
                          <a:noFill/>
                        </a:ln>
                        <a:effectLst/>
                      </wps:spPr>
                      <wps:txbx>
                        <w:txbxContent>
                          <w:p w14:paraId="3224DD97" w14:textId="0550975E" w:rsidR="00F0004C" w:rsidRDefault="00F0004C" w:rsidP="008C25D0">
                            <w:pPr>
                              <w:pStyle w:val="Heading3"/>
                              <w:ind w:left="1980"/>
                            </w:pPr>
                            <w:r>
                              <w:t xml:space="preserve">Why </w:t>
                            </w:r>
                            <w:r w:rsidR="008C25D0">
                              <w:t>Do We Call It a</w:t>
                            </w:r>
                            <w:r>
                              <w:t xml:space="preserve"> Spud?</w:t>
                            </w:r>
                          </w:p>
                          <w:p w14:paraId="3BC69F22" w14:textId="77777777" w:rsidR="00D51418" w:rsidRDefault="00F0004C" w:rsidP="00D51418">
                            <w:pPr>
                              <w:widowControl w:val="0"/>
                              <w:spacing w:after="100"/>
                              <w:ind w:left="2160"/>
                            </w:pPr>
                            <w:r>
                              <w:t xml:space="preserve">This holiday season many of us will eat a ton of spuds: mashed, boiled, broiled, or baked. But how did the potato come to be called a spud? Its history is full of red herrings. </w:t>
                            </w:r>
                          </w:p>
                          <w:p w14:paraId="331AB298" w14:textId="4CF214F3" w:rsidR="00F0004C" w:rsidRDefault="00F0004C" w:rsidP="00D51418">
                            <w:r>
                              <w:t xml:space="preserve">In one version, potatoes—which are a member of the deadly nightshade family—were blamed for syphilis, tuberculosis, and obesity. A group of Brits in the mid-1800’s wanted to eradicate the </w:t>
                            </w:r>
                            <w:r w:rsidR="00D51418">
                              <w:t>potato and</w:t>
                            </w:r>
                            <w:r>
                              <w:t xml:space="preserve"> called themselves </w:t>
                            </w:r>
                            <w:proofErr w:type="gramStart"/>
                            <w:r>
                              <w:t>the Society</w:t>
                            </w:r>
                            <w:proofErr w:type="gramEnd"/>
                            <w:r>
                              <w:t xml:space="preserve"> for the Prevention of an Unwholesome Diet. This spelled out the acronym SPUD.</w:t>
                            </w:r>
                          </w:p>
                          <w:p w14:paraId="224237CE" w14:textId="77777777" w:rsidR="00F0004C" w:rsidRDefault="00F0004C" w:rsidP="00F0004C">
                            <w:pPr>
                              <w:widowControl w:val="0"/>
                              <w:spacing w:after="100"/>
                            </w:pPr>
                            <w:r>
                              <w:t xml:space="preserve">Another version has to do with the name Murphy in Ireland, where potatoes are common. People named Murphy were often nicknamed Spud. Since the name Murphy (and hence, Spud) was as common as potatoes, the name transferred to potatoes. </w:t>
                            </w:r>
                          </w:p>
                          <w:p w14:paraId="6163915B" w14:textId="77777777" w:rsidR="00F0004C" w:rsidRDefault="00F0004C" w:rsidP="00F0004C">
                            <w:pPr>
                              <w:widowControl w:val="0"/>
                              <w:spacing w:after="100"/>
                            </w:pPr>
                            <w:r>
                              <w:t xml:space="preserve">The true history, however, is that spud came from a tool used to dig up potatoes. A 'spud' was a common name for a narrow-bladed shovel. </w:t>
                            </w:r>
                          </w:p>
                          <w:p w14:paraId="43CC40C0" w14:textId="3008BDCB" w:rsidR="00F0004C" w:rsidRDefault="00F0004C" w:rsidP="00F0004C">
                            <w:pPr>
                              <w:widowControl w:val="0"/>
                              <w:rPr>
                                <w:b/>
                                <w:bCs/>
                              </w:rPr>
                            </w:pPr>
                            <w:r>
                              <w:rPr>
                                <w:b/>
                                <w:bCs/>
                              </w:rPr>
                              <w:t>While you’re sitting around the table at holiday dinner, give your guests all three stories and see if they can guess which one is true.</w:t>
                            </w:r>
                          </w:p>
                          <w:p w14:paraId="06471B04" w14:textId="2FE2FD86" w:rsidR="00151660" w:rsidRPr="006A40BA" w:rsidRDefault="00151660" w:rsidP="006A40BA"/>
                        </w:txbxContent>
                      </wps:txbx>
                      <wps:bodyPr rot="0" vert="horz" wrap="square" lIns="36576" tIns="36576" rIns="36576" bIns="36576" anchor="t" anchorCtr="0" upright="1">
                        <a:noAutofit/>
                      </wps:bodyPr>
                    </wps:wsp>
                  </a:graphicData>
                </a:graphic>
                <wp14:sizeRelV relativeFrom="margin">
                  <wp14:pctHeight>0</wp14:pctHeight>
                </wp14:sizeRelV>
              </wp:anchor>
            </w:drawing>
          </mc:Choice>
          <mc:Fallback>
            <w:pict>
              <v:shape w14:anchorId="7B4CF8AE" id="_x0000_s1040" type="#_x0000_t202" style="position:absolute;margin-left:208.5pt;margin-top:6in;width:324.85pt;height:286.4pt;z-index:252399616;visibility:visible;mso-wrap-style:square;mso-height-percent:0;mso-wrap-distance-left:9pt;mso-wrap-distance-top:0;mso-wrap-distance-right:9pt;mso-wrap-distance-bottom:0;mso-position-horizontal:absolute;mso-position-horizontal-relative:text;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" filled="f" stroked="f">
                <v:textbox inset="2.88pt,2.88pt,2.88pt,2.88pt">
                  <w:txbxContent>
                    <w:p w14:paraId="3224DD97" w14:textId="0550975E" w:rsidR="00F0004C" w:rsidRDefault="00F0004C" w:rsidP="008C25D0">
                      <w:pPr>
                        <w:pStyle w:val="Heading3"/>
                        <w:ind w:left="1980"/>
                      </w:pPr>
                      <w:r>
                        <w:t xml:space="preserve">Why </w:t>
                      </w:r>
                      <w:r w:rsidR="008C25D0">
                        <w:t>Do We Call It a</w:t>
                      </w:r>
                      <w:r>
                        <w:t xml:space="preserve"> Spud?</w:t>
                      </w:r>
                    </w:p>
                    <w:p w14:paraId="3BC69F22" w14:textId="77777777" w:rsidR="00D51418" w:rsidRDefault="00F0004C" w:rsidP="00D51418">
                      <w:pPr>
                        <w:widowControl w:val="0"/>
                        <w:spacing w:after="100"/>
                        <w:ind w:left="2160"/>
                      </w:pPr>
                      <w:r>
                        <w:t xml:space="preserve">This holiday season many of us will eat a ton of spuds: mashed, boiled, broiled, or baked. But how did the potato come to be called a spud? Its history is full of red herrings. </w:t>
                      </w:r>
                    </w:p>
                    <w:p w14:paraId="331AB298" w14:textId="4CF214F3" w:rsidR="00F0004C" w:rsidRDefault="00F0004C" w:rsidP="00D51418">
                      <w:r>
                        <w:t xml:space="preserve">In one version, potatoes—which are a member of the deadly nightshade family—were blamed for syphilis, tuberculosis, and obesity. A group of Brits in the mid-1800’s wanted to eradicate the </w:t>
                      </w:r>
                      <w:r w:rsidR="00D51418">
                        <w:t>potato and</w:t>
                      </w:r>
                      <w:r>
                        <w:t xml:space="preserve"> called themselves </w:t>
                      </w:r>
                      <w:proofErr w:type="gramStart"/>
                      <w:r>
                        <w:t>the Society</w:t>
                      </w:r>
                      <w:proofErr w:type="gramEnd"/>
                      <w:r>
                        <w:t xml:space="preserve"> for the Prevention of an Unwholesome Diet. This spelled out the acronym SPUD.</w:t>
                      </w:r>
                    </w:p>
                    <w:p w14:paraId="224237CE" w14:textId="77777777" w:rsidR="00F0004C" w:rsidRDefault="00F0004C" w:rsidP="00F0004C">
                      <w:pPr>
                        <w:widowControl w:val="0"/>
                        <w:spacing w:after="100"/>
                      </w:pPr>
                      <w:r>
                        <w:t xml:space="preserve">Another version has to do with the name Murphy in Ireland, where potatoes are common. People named Murphy were often nicknamed Spud. Since the name Murphy (and hence, Spud) was as common as potatoes, the name transferred to potatoes. </w:t>
                      </w:r>
                    </w:p>
                    <w:p w14:paraId="6163915B" w14:textId="77777777" w:rsidR="00F0004C" w:rsidRDefault="00F0004C" w:rsidP="00F0004C">
                      <w:pPr>
                        <w:widowControl w:val="0"/>
                        <w:spacing w:after="100"/>
                      </w:pPr>
                      <w:r>
                        <w:t xml:space="preserve">The true history, however, is that spud came from a tool used to dig up potatoes. A 'spud' was a common name for a narrow-bladed shovel. </w:t>
                      </w:r>
                    </w:p>
                    <w:p w14:paraId="43CC40C0" w14:textId="3008BDCB" w:rsidR="00F0004C" w:rsidRDefault="00F0004C" w:rsidP="00F0004C">
                      <w:pPr>
                        <w:widowControl w:val="0"/>
                        <w:rPr>
                          <w:b/>
                          <w:bCs/>
                        </w:rPr>
                      </w:pPr>
                      <w:r>
                        <w:rPr>
                          <w:b/>
                          <w:bCs/>
                        </w:rPr>
                        <w:t>While you’re sitting around the table at holiday dinner, give your guests all three stories and see if they can guess which one is true.</w:t>
                      </w:r>
                    </w:p>
                    <w:p w14:paraId="06471B04" w14:textId="2FE2FD86" w:rsidR="00151660" w:rsidRPr="006A40BA" w:rsidRDefault="00151660" w:rsidP="006A40BA"/>
                  </w:txbxContent>
                </v:textbox>
                <w10:wrap anchory="margin"/>
              </v:shape>
            </w:pict>
          </mc:Fallback>
        </mc:AlternateContent>
      </w:r>
      <w:r w:rsidR="00F0004C">
        <w:rPr>
          <w:noProof/>
        </w:rPr>
        <w:drawing>
          <wp:anchor distT="36576" distB="36576" distL="36576" distR="36576" simplePos="0" relativeHeight="252426240" behindDoc="0" locked="0" layoutInCell="1" allowOverlap="1" wp14:anchorId="36FFE249" wp14:editId="64FD3DD0">
            <wp:simplePos x="0" y="0"/>
            <wp:positionH relativeFrom="margin">
              <wp:posOffset>2597150</wp:posOffset>
            </wp:positionH>
            <wp:positionV relativeFrom="page">
              <wp:posOffset>6021070</wp:posOffset>
            </wp:positionV>
            <wp:extent cx="1397000" cy="932180"/>
            <wp:effectExtent l="0" t="0" r="0" b="0"/>
            <wp:wrapNone/>
            <wp:docPr id="1135662850"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97000" cy="93218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B92800">
        <w:rPr>
          <w:noProof/>
        </w:rPr>
        <mc:AlternateContent>
          <mc:Choice Requires="wps">
            <w:drawing>
              <wp:anchor distT="0" distB="0" distL="114300" distR="114300" simplePos="0" relativeHeight="252392448" behindDoc="0" locked="0" layoutInCell="1" allowOverlap="1" wp14:anchorId="02DFEC66" wp14:editId="4EFB6419">
                <wp:simplePos x="0" y="0"/>
                <wp:positionH relativeFrom="column">
                  <wp:posOffset>5508</wp:posOffset>
                </wp:positionH>
                <wp:positionV relativeFrom="page">
                  <wp:posOffset>473725</wp:posOffset>
                </wp:positionV>
                <wp:extent cx="6845300" cy="92075"/>
                <wp:effectExtent l="0" t="0" r="0" b="3175"/>
                <wp:wrapNone/>
                <wp:docPr id="571580748"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5300" cy="92075"/>
                        </a:xfrm>
                        <a:prstGeom prst="rect">
                          <a:avLst/>
                        </a:prstGeom>
                        <a:solidFill>
                          <a:srgbClr val="4F81BD">
                            <a:lumMod val="60000"/>
                            <a:lumOff val="40000"/>
                          </a:srgbClr>
                        </a:solidFill>
                        <a:ln>
                          <a:noFill/>
                        </a:ln>
                      </wps:spPr>
                      <wps:txbx>
                        <w:txbxContent>
                          <w:p w14:paraId="6DD7D547" w14:textId="77777777" w:rsidR="00CE6527" w:rsidRDefault="00CE6527" w:rsidP="00CE6527"/>
                        </w:txbxContent>
                      </wps:txbx>
                      <wps:bodyPr rot="0" vert="horz" wrap="square" lIns="91440" tIns="45720" rIns="91440" bIns="45720" anchor="t" anchorCtr="0" upright="1">
                        <a:noAutofit/>
                      </wps:bodyPr>
                    </wps:wsp>
                  </a:graphicData>
                </a:graphic>
              </wp:anchor>
            </w:drawing>
          </mc:Choice>
          <mc:Fallback>
            <w:pict>
              <v:shape w14:anchorId="02DFEC66" id="_x0000_s1041" type="#_x0000_t202" style="position:absolute;margin-left:.45pt;margin-top:37.3pt;width:539pt;height:7.25pt;z-index:25239244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" fillcolor="#95b3d7" stroked="f">
                <v:textbox>
                  <w:txbxContent>
                    <w:p w14:paraId="6DD7D547" w14:textId="77777777" w:rsidR="00CE6527" w:rsidRDefault="00CE6527" w:rsidP="00CE6527"/>
                  </w:txbxContent>
                </v:textbox>
                <w10:wrap anchory="page"/>
              </v:shape>
            </w:pict>
          </mc:Fallback>
        </mc:AlternateContent>
      </w:r>
      <w:r w:rsidR="00934321">
        <w:br w:type="page"/>
      </w:r>
      <w:r w:rsidR="002906B9">
        <w:rPr>
          <w:noProof/>
        </w:rPr>
        <w:lastRenderedPageBreak/>
        <w:drawing>
          <wp:anchor distT="0" distB="0" distL="114300" distR="114300" simplePos="0" relativeHeight="252497920" behindDoc="0" locked="0" layoutInCell="1" allowOverlap="1" wp14:anchorId="11735E18" wp14:editId="5C917EB4">
            <wp:simplePos x="0" y="0"/>
            <wp:positionH relativeFrom="column">
              <wp:posOffset>4554855</wp:posOffset>
            </wp:positionH>
            <wp:positionV relativeFrom="page">
              <wp:posOffset>112395</wp:posOffset>
            </wp:positionV>
            <wp:extent cx="2690495" cy="1193800"/>
            <wp:effectExtent l="0" t="0" r="0" b="6350"/>
            <wp:wrapNone/>
            <wp:docPr id="1470230587" name="Picture 46" descr="red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red circl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90495" cy="1193800"/>
                    </a:xfrm>
                    <a:prstGeom prst="rect">
                      <a:avLst/>
                    </a:prstGeom>
                    <a:noFill/>
                  </pic:spPr>
                </pic:pic>
              </a:graphicData>
            </a:graphic>
            <wp14:sizeRelH relativeFrom="page">
              <wp14:pctWidth>0</wp14:pctWidth>
            </wp14:sizeRelH>
            <wp14:sizeRelV relativeFrom="page">
              <wp14:pctHeight>0</wp14:pctHeight>
            </wp14:sizeRelV>
          </wp:anchor>
        </w:drawing>
      </w:r>
      <w:r w:rsidR="00D61815" w:rsidRPr="00D61815">
        <w:t xml:space="preserve"> </w:t>
      </w:r>
      <w:r w:rsidR="00D013C1">
        <w:t xml:space="preserve">  </w:t>
      </w:r>
    </w:p>
    <w:p w14:paraId="0AE8D25B" w14:textId="1D494A78" w:rsidR="00552AAD" w:rsidRDefault="00B654CC" w:rsidP="008E5D57">
      <w:pPr>
        <w:tabs>
          <w:tab w:val="left" w:pos="1980"/>
          <w:tab w:val="left" w:pos="3870"/>
        </w:tabs>
        <w:rPr>
          <w:noProof/>
        </w:rPr>
      </w:pPr>
      <w:r>
        <w:rPr>
          <w:noProof/>
        </w:rPr>
        <mc:AlternateContent>
          <mc:Choice Requires="wps">
            <w:drawing>
              <wp:anchor distT="0" distB="0" distL="114300" distR="114300" simplePos="0" relativeHeight="251418624" behindDoc="0" locked="0" layoutInCell="1" allowOverlap="1" wp14:anchorId="15032EF8" wp14:editId="57CE7DFF">
                <wp:simplePos x="0" y="0"/>
                <wp:positionH relativeFrom="margin">
                  <wp:posOffset>0</wp:posOffset>
                </wp:positionH>
                <wp:positionV relativeFrom="page">
                  <wp:posOffset>654148</wp:posOffset>
                </wp:positionV>
                <wp:extent cx="2851785" cy="2266950"/>
                <wp:effectExtent l="0" t="0" r="5715" b="0"/>
                <wp:wrapNone/>
                <wp:docPr id="752"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1785" cy="2266950"/>
                        </a:xfrm>
                        <a:prstGeom prst="rect">
                          <a:avLst/>
                        </a:prstGeom>
                        <a:solidFill>
                          <a:schemeClr val="bg1">
                            <a:lumMod val="95000"/>
                          </a:schemeClr>
                        </a:solidFill>
                        <a:ln>
                          <a:noFill/>
                        </a:ln>
                      </wps:spPr>
                      <wps:txbx>
                        <w:txbxContent>
                          <w:p w14:paraId="11240B19" w14:textId="4FAAECC1" w:rsidR="00DE62B7" w:rsidRPr="00BE2F1D" w:rsidRDefault="00EC606A" w:rsidP="00BE2F1D">
                            <w:pPr>
                              <w:pStyle w:val="Heading5"/>
                              <w:spacing w:before="360"/>
                              <w:rPr>
                                <w:sz w:val="32"/>
                                <w:szCs w:val="32"/>
                              </w:rPr>
                            </w:pPr>
                            <w:r>
                              <w:rPr>
                                <w:sz w:val="32"/>
                                <w:szCs w:val="32"/>
                              </w:rPr>
                              <w:t>Thank you</w:t>
                            </w:r>
                            <w:r w:rsidR="00DE6898">
                              <w:rPr>
                                <w:sz w:val="32"/>
                                <w:szCs w:val="32"/>
                              </w:rPr>
                              <w:t>, friends</w:t>
                            </w:r>
                            <w:r>
                              <w:rPr>
                                <w:sz w:val="32"/>
                                <w:szCs w:val="32"/>
                              </w:rPr>
                              <w:t>!</w:t>
                            </w:r>
                          </w:p>
                          <w:p w14:paraId="2ECA85F1" w14:textId="0885414B" w:rsidR="00A67A86" w:rsidRPr="00A67A86" w:rsidRDefault="0060751E" w:rsidP="009B6ABC">
                            <w:pPr>
                              <w:spacing w:after="180" w:line="257" w:lineRule="auto"/>
                              <w:jc w:val="center"/>
                              <w:rPr>
                                <w:lang w:val="en-CA"/>
                              </w:rPr>
                            </w:pPr>
                            <w:r>
                              <w:rPr>
                                <w:lang w:val="en-CA"/>
                              </w:rPr>
                              <w:t>Thank you</w:t>
                            </w:r>
                            <w:r w:rsidR="008A7496">
                              <w:rPr>
                                <w:lang w:val="en-CA"/>
                              </w:rPr>
                              <w:t xml:space="preserve"> </w:t>
                            </w:r>
                            <w:r w:rsidR="003649B0">
                              <w:rPr>
                                <w:lang w:val="en-CA"/>
                              </w:rPr>
                              <w:t xml:space="preserve">to all of you </w:t>
                            </w:r>
                            <w:r w:rsidR="00A67FE0">
                              <w:rPr>
                                <w:lang w:val="en-CA"/>
                              </w:rPr>
                              <w:t>who</w:t>
                            </w:r>
                            <w:r w:rsidR="008A7496">
                              <w:rPr>
                                <w:lang w:val="en-CA"/>
                              </w:rPr>
                              <w:t xml:space="preserve"> you have been part of</w:t>
                            </w:r>
                            <w:r w:rsidR="005F13B8">
                              <w:rPr>
                                <w:lang w:val="en-CA"/>
                              </w:rPr>
                              <w:t xml:space="preserve"> </w:t>
                            </w:r>
                            <w:r w:rsidR="001E081A">
                              <w:rPr>
                                <w:lang w:val="en-CA"/>
                              </w:rPr>
                              <w:t xml:space="preserve">my </w:t>
                            </w:r>
                            <w:r w:rsidR="005F13B8">
                              <w:rPr>
                                <w:lang w:val="en-CA"/>
                              </w:rPr>
                              <w:t>business</w:t>
                            </w:r>
                            <w:r w:rsidR="00A67FE0">
                              <w:rPr>
                                <w:lang w:val="en-CA"/>
                              </w:rPr>
                              <w:t xml:space="preserve"> world</w:t>
                            </w:r>
                            <w:r w:rsidR="003649B0">
                              <w:rPr>
                                <w:lang w:val="en-CA"/>
                              </w:rPr>
                              <w:t xml:space="preserve">. </w:t>
                            </w:r>
                            <w:r w:rsidR="00C62A43">
                              <w:rPr>
                                <w:lang w:val="en-CA"/>
                              </w:rPr>
                              <w:t>A s</w:t>
                            </w:r>
                            <w:r w:rsidR="005F13B8">
                              <w:rPr>
                                <w:lang w:val="en-CA"/>
                              </w:rPr>
                              <w:t xml:space="preserve">pecial </w:t>
                            </w:r>
                            <w:r w:rsidR="009B6ABC">
                              <w:rPr>
                                <w:lang w:val="en-CA"/>
                              </w:rPr>
                              <w:br/>
                            </w:r>
                            <w:r w:rsidR="00C62A43">
                              <w:rPr>
                                <w:lang w:val="en-CA"/>
                              </w:rPr>
                              <w:t>shout-out</w:t>
                            </w:r>
                            <w:r w:rsidR="003649B0">
                              <w:rPr>
                                <w:lang w:val="en-CA"/>
                              </w:rPr>
                              <w:t xml:space="preserve"> this month</w:t>
                            </w:r>
                            <w:r w:rsidR="005F13B8">
                              <w:rPr>
                                <w:lang w:val="en-CA"/>
                              </w:rPr>
                              <w:t xml:space="preserve"> to</w:t>
                            </w:r>
                            <w:r w:rsidR="00A67A86">
                              <w:rPr>
                                <w:lang w:val="en-CA"/>
                              </w:rPr>
                              <w:t>…</w:t>
                            </w:r>
                          </w:p>
                          <w:p w14:paraId="541BA8B5" w14:textId="77777777" w:rsidR="002906B9" w:rsidRPr="00BE3F0C" w:rsidRDefault="002906B9" w:rsidP="002906B9">
                            <w:pPr>
                              <w:widowControl w:val="0"/>
                              <w:spacing w:afterLines="40" w:after="96"/>
                              <w:jc w:val="center"/>
                              <w:rPr>
                                <w:b/>
                                <w:bCs/>
                                <w:color w:val="FF0000"/>
                                <w:lang w:val="en-CA"/>
                              </w:rPr>
                            </w:pPr>
                            <w:r w:rsidRPr="00BE3F0C">
                              <w:rPr>
                                <w:b/>
                                <w:bCs/>
                                <w:color w:val="FF0000"/>
                                <w:lang w:val="en-CA"/>
                              </w:rPr>
                              <w:t>Thank you name 1</w:t>
                            </w:r>
                          </w:p>
                          <w:p w14:paraId="4424021E" w14:textId="77777777" w:rsidR="002906B9" w:rsidRPr="00BE3F0C" w:rsidRDefault="002906B9" w:rsidP="002906B9">
                            <w:pPr>
                              <w:widowControl w:val="0"/>
                              <w:spacing w:afterLines="40" w:after="96"/>
                              <w:jc w:val="center"/>
                              <w:rPr>
                                <w:b/>
                                <w:bCs/>
                                <w:color w:val="FF0000"/>
                                <w:lang w:val="en-CA"/>
                              </w:rPr>
                            </w:pPr>
                            <w:r w:rsidRPr="00BE3F0C">
                              <w:rPr>
                                <w:b/>
                                <w:bCs/>
                                <w:color w:val="FF0000"/>
                                <w:lang w:val="en-CA"/>
                              </w:rPr>
                              <w:t>Thank you name 2</w:t>
                            </w:r>
                          </w:p>
                          <w:p w14:paraId="347214FD" w14:textId="77777777" w:rsidR="002906B9" w:rsidRPr="00BE3F0C" w:rsidRDefault="002906B9" w:rsidP="002906B9">
                            <w:pPr>
                              <w:widowControl w:val="0"/>
                              <w:spacing w:afterLines="40" w:after="96"/>
                              <w:jc w:val="center"/>
                              <w:rPr>
                                <w:b/>
                                <w:bCs/>
                                <w:color w:val="FF0000"/>
                                <w:lang w:val="en-CA"/>
                              </w:rPr>
                            </w:pPr>
                            <w:r w:rsidRPr="00BE3F0C">
                              <w:rPr>
                                <w:b/>
                                <w:bCs/>
                                <w:color w:val="FF0000"/>
                                <w:lang w:val="en-CA"/>
                              </w:rPr>
                              <w:t>Thank you name 3</w:t>
                            </w:r>
                          </w:p>
                          <w:p w14:paraId="36CB628C" w14:textId="1DE0CCC0" w:rsidR="00C844A2" w:rsidRPr="008847BD" w:rsidRDefault="00C844A2" w:rsidP="002906B9">
                            <w:pPr>
                              <w:widowControl w:val="0"/>
                              <w:spacing w:afterLines="40" w:after="96"/>
                              <w:jc w:val="center"/>
                              <w:rPr>
                                <w:b/>
                                <w:bCs/>
                                <w:color w:val="365F91" w:themeColor="accent1" w:themeShade="BF"/>
                                <w:lang w:val="en-C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032EF8" id="Text Box 215" o:spid="_x0000_s1047" type="#_x0000_t202" style="position:absolute;margin-left:0;margin-top:51.5pt;width:224.55pt;height:178.5pt;z-index:25141862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" fillcolor="#f2f2f2 [3052]" stroked="f">
                <v:textbox>
                  <w:txbxContent>
                    <w:p w14:paraId="11240B19" w14:textId="4FAAECC1" w:rsidR="00DE62B7" w:rsidRPr="00BE2F1D" w:rsidRDefault="00EC606A" w:rsidP="00BE2F1D">
                      <w:pPr>
                        <w:pStyle w:val="Heading5"/>
                        <w:spacing w:before="360"/>
                        <w:rPr>
                          <w:sz w:val="32"/>
                          <w:szCs w:val="32"/>
                        </w:rPr>
                      </w:pPr>
                      <w:r>
                        <w:rPr>
                          <w:sz w:val="32"/>
                          <w:szCs w:val="32"/>
                        </w:rPr>
                        <w:t>Thank you</w:t>
                      </w:r>
                      <w:r w:rsidR="00DE6898">
                        <w:rPr>
                          <w:sz w:val="32"/>
                          <w:szCs w:val="32"/>
                        </w:rPr>
                        <w:t>, friends</w:t>
                      </w:r>
                      <w:r>
                        <w:rPr>
                          <w:sz w:val="32"/>
                          <w:szCs w:val="32"/>
                        </w:rPr>
                        <w:t>!</w:t>
                      </w:r>
                    </w:p>
                    <w:p w14:paraId="2ECA85F1" w14:textId="0885414B" w:rsidR="00A67A86" w:rsidRPr="00A67A86" w:rsidRDefault="0060751E" w:rsidP="009B6ABC">
                      <w:pPr>
                        <w:spacing w:after="180" w:line="257" w:lineRule="auto"/>
                        <w:jc w:val="center"/>
                        <w:rPr>
                          <w:lang w:val="en-CA"/>
                        </w:rPr>
                      </w:pPr>
                      <w:r>
                        <w:rPr>
                          <w:lang w:val="en-CA"/>
                        </w:rPr>
                        <w:t>Thank you</w:t>
                      </w:r>
                      <w:r w:rsidR="008A7496">
                        <w:rPr>
                          <w:lang w:val="en-CA"/>
                        </w:rPr>
                        <w:t xml:space="preserve"> </w:t>
                      </w:r>
                      <w:r w:rsidR="003649B0">
                        <w:rPr>
                          <w:lang w:val="en-CA"/>
                        </w:rPr>
                        <w:t xml:space="preserve">to all of you </w:t>
                      </w:r>
                      <w:r w:rsidR="00A67FE0">
                        <w:rPr>
                          <w:lang w:val="en-CA"/>
                        </w:rPr>
                        <w:t>who</w:t>
                      </w:r>
                      <w:r w:rsidR="008A7496">
                        <w:rPr>
                          <w:lang w:val="en-CA"/>
                        </w:rPr>
                        <w:t xml:space="preserve"> you have been part of</w:t>
                      </w:r>
                      <w:r w:rsidR="005F13B8">
                        <w:rPr>
                          <w:lang w:val="en-CA"/>
                        </w:rPr>
                        <w:t xml:space="preserve"> </w:t>
                      </w:r>
                      <w:r w:rsidR="001E081A">
                        <w:rPr>
                          <w:lang w:val="en-CA"/>
                        </w:rPr>
                        <w:t xml:space="preserve">my </w:t>
                      </w:r>
                      <w:r w:rsidR="005F13B8">
                        <w:rPr>
                          <w:lang w:val="en-CA"/>
                        </w:rPr>
                        <w:t>business</w:t>
                      </w:r>
                      <w:r w:rsidR="00A67FE0">
                        <w:rPr>
                          <w:lang w:val="en-CA"/>
                        </w:rPr>
                        <w:t xml:space="preserve"> world</w:t>
                      </w:r>
                      <w:r w:rsidR="003649B0">
                        <w:rPr>
                          <w:lang w:val="en-CA"/>
                        </w:rPr>
                        <w:t xml:space="preserve">. </w:t>
                      </w:r>
                      <w:r w:rsidR="00C62A43">
                        <w:rPr>
                          <w:lang w:val="en-CA"/>
                        </w:rPr>
                        <w:t>A s</w:t>
                      </w:r>
                      <w:r w:rsidR="005F13B8">
                        <w:rPr>
                          <w:lang w:val="en-CA"/>
                        </w:rPr>
                        <w:t xml:space="preserve">pecial </w:t>
                      </w:r>
                      <w:r w:rsidR="009B6ABC">
                        <w:rPr>
                          <w:lang w:val="en-CA"/>
                        </w:rPr>
                        <w:br/>
                      </w:r>
                      <w:r w:rsidR="00C62A43">
                        <w:rPr>
                          <w:lang w:val="en-CA"/>
                        </w:rPr>
                        <w:t>shout-out</w:t>
                      </w:r>
                      <w:r w:rsidR="003649B0">
                        <w:rPr>
                          <w:lang w:val="en-CA"/>
                        </w:rPr>
                        <w:t xml:space="preserve"> this month</w:t>
                      </w:r>
                      <w:r w:rsidR="005F13B8">
                        <w:rPr>
                          <w:lang w:val="en-CA"/>
                        </w:rPr>
                        <w:t xml:space="preserve"> to</w:t>
                      </w:r>
                      <w:r w:rsidR="00A67A86">
                        <w:rPr>
                          <w:lang w:val="en-CA"/>
                        </w:rPr>
                        <w:t>…</w:t>
                      </w:r>
                    </w:p>
                    <w:p w14:paraId="541BA8B5" w14:textId="77777777" w:rsidR="002906B9" w:rsidRPr="00BE3F0C" w:rsidRDefault="002906B9" w:rsidP="002906B9">
                      <w:pPr>
                        <w:widowControl w:val="0"/>
                        <w:spacing w:afterLines="40" w:after="96"/>
                        <w:jc w:val="center"/>
                        <w:rPr>
                          <w:b/>
                          <w:bCs/>
                          <w:color w:val="FF0000"/>
                          <w:lang w:val="en-CA"/>
                        </w:rPr>
                      </w:pPr>
                      <w:r w:rsidRPr="00BE3F0C">
                        <w:rPr>
                          <w:b/>
                          <w:bCs/>
                          <w:color w:val="FF0000"/>
                          <w:lang w:val="en-CA"/>
                        </w:rPr>
                        <w:t>Thank you name 1</w:t>
                      </w:r>
                    </w:p>
                    <w:p w14:paraId="4424021E" w14:textId="77777777" w:rsidR="002906B9" w:rsidRPr="00BE3F0C" w:rsidRDefault="002906B9" w:rsidP="002906B9">
                      <w:pPr>
                        <w:widowControl w:val="0"/>
                        <w:spacing w:afterLines="40" w:after="96"/>
                        <w:jc w:val="center"/>
                        <w:rPr>
                          <w:b/>
                          <w:bCs/>
                          <w:color w:val="FF0000"/>
                          <w:lang w:val="en-CA"/>
                        </w:rPr>
                      </w:pPr>
                      <w:r w:rsidRPr="00BE3F0C">
                        <w:rPr>
                          <w:b/>
                          <w:bCs/>
                          <w:color w:val="FF0000"/>
                          <w:lang w:val="en-CA"/>
                        </w:rPr>
                        <w:t>Thank you name 2</w:t>
                      </w:r>
                    </w:p>
                    <w:p w14:paraId="347214FD" w14:textId="77777777" w:rsidR="002906B9" w:rsidRPr="00BE3F0C" w:rsidRDefault="002906B9" w:rsidP="002906B9">
                      <w:pPr>
                        <w:widowControl w:val="0"/>
                        <w:spacing w:afterLines="40" w:after="96"/>
                        <w:jc w:val="center"/>
                        <w:rPr>
                          <w:b/>
                          <w:bCs/>
                          <w:color w:val="FF0000"/>
                          <w:lang w:val="en-CA"/>
                        </w:rPr>
                      </w:pPr>
                      <w:r w:rsidRPr="00BE3F0C">
                        <w:rPr>
                          <w:b/>
                          <w:bCs/>
                          <w:color w:val="FF0000"/>
                          <w:lang w:val="en-CA"/>
                        </w:rPr>
                        <w:t>Thank you name 3</w:t>
                      </w:r>
                    </w:p>
                    <w:p w14:paraId="36CB628C" w14:textId="1DE0CCC0" w:rsidR="00C844A2" w:rsidRPr="008847BD" w:rsidRDefault="00C844A2" w:rsidP="002906B9">
                      <w:pPr>
                        <w:widowControl w:val="0"/>
                        <w:spacing w:afterLines="40" w:after="96"/>
                        <w:jc w:val="center"/>
                        <w:rPr>
                          <w:b/>
                          <w:bCs/>
                          <w:color w:val="365F91" w:themeColor="accent1" w:themeShade="BF"/>
                          <w:lang w:val="en-CA"/>
                        </w:rPr>
                      </w:pPr>
                    </w:p>
                  </w:txbxContent>
                </v:textbox>
                <w10:wrap anchorx="margin" anchory="page"/>
              </v:shape>
            </w:pict>
          </mc:Fallback>
        </mc:AlternateContent>
      </w:r>
      <w:r w:rsidR="008D2191">
        <w:rPr>
          <w:noProof/>
        </w:rPr>
        <mc:AlternateContent>
          <mc:Choice Requires="wps">
            <w:drawing>
              <wp:anchor distT="0" distB="0" distL="114300" distR="114300" simplePos="0" relativeHeight="252288000" behindDoc="1" locked="0" layoutInCell="1" allowOverlap="1" wp14:anchorId="6A3206CC" wp14:editId="3FFBD9C8">
                <wp:simplePos x="0" y="0"/>
                <wp:positionH relativeFrom="margin">
                  <wp:align>right</wp:align>
                </wp:positionH>
                <wp:positionV relativeFrom="page">
                  <wp:posOffset>710005</wp:posOffset>
                </wp:positionV>
                <wp:extent cx="6842760" cy="2138290"/>
                <wp:effectExtent l="0" t="0" r="0" b="0"/>
                <wp:wrapNone/>
                <wp:docPr id="1655857675" name="Rectangle 1655857675"/>
                <wp:cNvGraphicFramePr/>
                <a:graphic xmlns:a="http://schemas.openxmlformats.org/drawingml/2006/main">
                  <a:graphicData uri="http://schemas.microsoft.com/office/word/2010/wordprocessingShape">
                    <wps:wsp>
                      <wps:cNvSpPr/>
                      <wps:spPr>
                        <a:xfrm>
                          <a:off x="0" y="0"/>
                          <a:ext cx="6842760" cy="213829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5D1C1A" id="Rectangle 1655857675" o:spid="_x0000_s1026" style="position:absolute;margin-left:487.6pt;margin-top:55.9pt;width:538.8pt;height:168.35pt;z-index:-251028480;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" filled="f" stroked="f" strokeweight="1pt">
                <w10:wrap anchorx="margin" anchory="page"/>
              </v:rect>
            </w:pict>
          </mc:Fallback>
        </mc:AlternateContent>
      </w:r>
      <w:r w:rsidR="00DD1021">
        <w:rPr>
          <w:noProof/>
        </w:rPr>
        <mc:AlternateContent>
          <mc:Choice Requires="wps">
            <w:drawing>
              <wp:anchor distT="0" distB="0" distL="114300" distR="114300" simplePos="0" relativeHeight="251412480" behindDoc="0" locked="0" layoutInCell="1" allowOverlap="1" wp14:anchorId="0DD955D6" wp14:editId="33B04C3C">
                <wp:simplePos x="0" y="0"/>
                <wp:positionH relativeFrom="page">
                  <wp:posOffset>3347357</wp:posOffset>
                </wp:positionH>
                <wp:positionV relativeFrom="page">
                  <wp:posOffset>821871</wp:posOffset>
                </wp:positionV>
                <wp:extent cx="3981450" cy="2035629"/>
                <wp:effectExtent l="0" t="0" r="0" b="3175"/>
                <wp:wrapNone/>
                <wp:docPr id="757"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1450" cy="20356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337938" w14:textId="730E65F6" w:rsidR="00A12DA4" w:rsidRPr="00760531" w:rsidRDefault="00A12DA4" w:rsidP="00F00CF2">
                            <w:pPr>
                              <w:pStyle w:val="Heading2"/>
                            </w:pPr>
                            <w:r w:rsidRPr="00760531">
                              <w:rPr>
                                <w:rStyle w:val="Heading5Char"/>
                                <w:b/>
                                <w:sz w:val="32"/>
                                <w:szCs w:val="32"/>
                              </w:rPr>
                              <w:t>Quiz Contest</w:t>
                            </w:r>
                            <w:r w:rsidR="00E842C2" w:rsidRPr="00760531">
                              <w:rPr>
                                <w:rStyle w:val="Heading5Char"/>
                                <w:b/>
                                <w:sz w:val="32"/>
                                <w:szCs w:val="32"/>
                              </w:rPr>
                              <w:t>-</w:t>
                            </w:r>
                            <w:r w:rsidRPr="009118EC">
                              <w:rPr>
                                <w:rStyle w:val="Heading3Char"/>
                                <w:b/>
                                <w:bCs/>
                              </w:rPr>
                              <w:t xml:space="preserve">Win a </w:t>
                            </w:r>
                            <w:r w:rsidR="00A67A86" w:rsidRPr="009118EC">
                              <w:rPr>
                                <w:rStyle w:val="Heading3Char"/>
                                <w:b/>
                                <w:bCs/>
                              </w:rPr>
                              <w:t>FREE</w:t>
                            </w:r>
                            <w:r w:rsidRPr="009118EC">
                              <w:rPr>
                                <w:rStyle w:val="Heading3Char"/>
                                <w:b/>
                                <w:bCs/>
                              </w:rPr>
                              <w:t xml:space="preserve"> Coffee Card</w:t>
                            </w:r>
                          </w:p>
                          <w:p w14:paraId="18BE5A39" w14:textId="241B601A" w:rsidR="00A12DA4" w:rsidRPr="00672EA1" w:rsidRDefault="006C5937" w:rsidP="00A446C8">
                            <w:pPr>
                              <w:spacing w:after="140"/>
                              <w:ind w:right="58"/>
                              <w:rPr>
                                <w:b/>
                                <w:bCs/>
                                <w:color w:val="365F91"/>
                              </w:rPr>
                            </w:pPr>
                            <w:r>
                              <w:rPr>
                                <w:bCs/>
                                <w:lang w:val="en-CA"/>
                              </w:rPr>
                              <w:t>E</w:t>
                            </w:r>
                            <w:r w:rsidR="00A12DA4">
                              <w:rPr>
                                <w:bCs/>
                                <w:lang w:val="en-CA"/>
                              </w:rPr>
                              <w:t xml:space="preserve">mail me </w:t>
                            </w:r>
                            <w:r w:rsidR="00A12DA4">
                              <w:rPr>
                                <w:lang w:val="en-CA"/>
                              </w:rPr>
                              <w:t xml:space="preserve">the answer to the </w:t>
                            </w:r>
                            <w:r w:rsidR="00A12DA4">
                              <w:rPr>
                                <w:bCs/>
                                <w:lang w:val="en-CA"/>
                              </w:rPr>
                              <w:t>question</w:t>
                            </w:r>
                            <w:r w:rsidR="00A12DA4">
                              <w:rPr>
                                <w:lang w:val="en-CA"/>
                              </w:rPr>
                              <w:t xml:space="preserve"> on </w:t>
                            </w:r>
                            <w:r w:rsidR="00A12DA4">
                              <w:rPr>
                                <w:b/>
                                <w:bCs/>
                                <w:lang w:val="en-CA"/>
                              </w:rPr>
                              <w:t>page 2</w:t>
                            </w:r>
                            <w:r w:rsidR="00A12DA4">
                              <w:rPr>
                                <w:lang w:val="en-CA"/>
                              </w:rPr>
                              <w:t xml:space="preserve">. Put the word </w:t>
                            </w:r>
                            <w:r w:rsidR="00A12DA4">
                              <w:rPr>
                                <w:b/>
                                <w:bCs/>
                                <w:lang w:val="en-CA"/>
                              </w:rPr>
                              <w:t>QUIZ</w:t>
                            </w:r>
                            <w:r w:rsidR="00A12DA4">
                              <w:rPr>
                                <w:lang w:val="en-CA"/>
                              </w:rPr>
                              <w:t xml:space="preserve"> in the subject line. </w:t>
                            </w:r>
                            <w:r w:rsidR="002906B9" w:rsidRPr="002906B9">
                              <w:rPr>
                                <w:b/>
                                <w:color w:val="EE0000"/>
                              </w:rPr>
                              <w:t>email@emailaddress.com</w:t>
                            </w:r>
                          </w:p>
                          <w:p w14:paraId="33185EB1" w14:textId="2E828922" w:rsidR="00C6141C" w:rsidRPr="00137A42" w:rsidRDefault="00D8216A" w:rsidP="00137A42">
                            <w:r w:rsidRPr="008B59B3">
                              <w:rPr>
                                <w:b/>
                                <w:bCs/>
                              </w:rPr>
                              <w:t>Last month's Q&amp;A:</w:t>
                            </w:r>
                            <w:r w:rsidRPr="00943EE5">
                              <w:t xml:space="preserve"> </w:t>
                            </w:r>
                            <w:r w:rsidR="00137A42" w:rsidRPr="00137A42">
                              <w:rPr>
                                <w:i/>
                                <w:iCs/>
                              </w:rPr>
                              <w:t>Four</w:t>
                            </w:r>
                            <w:r w:rsidR="00137A42" w:rsidRPr="00137A42">
                              <w:rPr>
                                <w:i/>
                                <w:iCs/>
                                <w:color w:val="FFFFFF"/>
                              </w:rPr>
                              <w:t xml:space="preserve"> </w:t>
                            </w:r>
                            <w:r w:rsidR="00137A42" w:rsidRPr="00137A42">
                              <w:rPr>
                                <w:i/>
                                <w:iCs/>
                              </w:rPr>
                              <w:t xml:space="preserve">people </w:t>
                            </w:r>
                            <w:proofErr w:type="gramStart"/>
                            <w:r w:rsidR="00137A42" w:rsidRPr="00137A42">
                              <w:rPr>
                                <w:i/>
                                <w:iCs/>
                              </w:rPr>
                              <w:t>sit</w:t>
                            </w:r>
                            <w:proofErr w:type="gramEnd"/>
                            <w:r w:rsidR="00137A42" w:rsidRPr="00137A42">
                              <w:rPr>
                                <w:i/>
                                <w:iCs/>
                              </w:rPr>
                              <w:t xml:space="preserve"> around a table. One stole a ring. Each accuses the other. ● Alice points to Ben. ● Ben points to Chloe. Ch</w:t>
                            </w:r>
                            <w:r w:rsidR="00137A42" w:rsidRPr="00137A42">
                              <w:rPr>
                                <w:i/>
                                <w:iCs/>
                                <w:color w:val="000000" w:themeColor="text1"/>
                              </w:rPr>
                              <w:t xml:space="preserve">loe </w:t>
                            </w:r>
                            <w:r w:rsidR="00137A42" w:rsidRPr="00137A42">
                              <w:rPr>
                                <w:i/>
                                <w:iCs/>
                              </w:rPr>
                              <w:t>points to Dan. ● Dan points back to Ben. Two of them are lying and two are telling the truth. Who stole the ring?</w:t>
                            </w:r>
                            <w:r w:rsidR="00137A42">
                              <w:t xml:space="preserve"> Ben.</w:t>
                            </w:r>
                          </w:p>
                          <w:p w14:paraId="041805C7" w14:textId="17425A9B" w:rsidR="00DE62B7" w:rsidRPr="002906B9" w:rsidRDefault="002D73D2" w:rsidP="002906B9">
                            <w:pPr>
                              <w:spacing w:after="0"/>
                              <w:rPr>
                                <w:lang w:val="en-CA"/>
                              </w:rPr>
                            </w:pPr>
                            <w:r w:rsidRPr="00137A42">
                              <w:t>Congratulations</w:t>
                            </w:r>
                            <w:r w:rsidR="00A12DA4" w:rsidRPr="00137A42">
                              <w:t xml:space="preserve"> to last</w:t>
                            </w:r>
                            <w:r w:rsidR="00A12DA4" w:rsidRPr="008E1958">
                              <w:rPr>
                                <w:lang w:val="en-CA"/>
                              </w:rPr>
                              <w:t xml:space="preserve"> month’s winner!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D955D6" id="Text Box 143" o:spid="_x0000_s1048" type="#_x0000_t202" style="position:absolute;margin-left:263.55pt;margin-top:64.7pt;width:313.5pt;height:160.3pt;z-index:251412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" filled="f" stroked="f">
                <v:textbox>
                  <w:txbxContent>
                    <w:p w14:paraId="73337938" w14:textId="730E65F6" w:rsidR="00A12DA4" w:rsidRPr="00760531" w:rsidRDefault="00A12DA4" w:rsidP="00F00CF2">
                      <w:pPr>
                        <w:pStyle w:val="Heading2"/>
                      </w:pPr>
                      <w:r w:rsidRPr="00760531">
                        <w:rPr>
                          <w:rStyle w:val="Heading5Char"/>
                          <w:b/>
                          <w:sz w:val="32"/>
                          <w:szCs w:val="32"/>
                        </w:rPr>
                        <w:t>Quiz Contest</w:t>
                      </w:r>
                      <w:r w:rsidR="00E842C2" w:rsidRPr="00760531">
                        <w:rPr>
                          <w:rStyle w:val="Heading5Char"/>
                          <w:b/>
                          <w:sz w:val="32"/>
                          <w:szCs w:val="32"/>
                        </w:rPr>
                        <w:t>-</w:t>
                      </w:r>
                      <w:r w:rsidRPr="009118EC">
                        <w:rPr>
                          <w:rStyle w:val="Heading3Char"/>
                          <w:b/>
                          <w:bCs/>
                        </w:rPr>
                        <w:t xml:space="preserve">Win a </w:t>
                      </w:r>
                      <w:r w:rsidR="00A67A86" w:rsidRPr="009118EC">
                        <w:rPr>
                          <w:rStyle w:val="Heading3Char"/>
                          <w:b/>
                          <w:bCs/>
                        </w:rPr>
                        <w:t>FREE</w:t>
                      </w:r>
                      <w:r w:rsidRPr="009118EC">
                        <w:rPr>
                          <w:rStyle w:val="Heading3Char"/>
                          <w:b/>
                          <w:bCs/>
                        </w:rPr>
                        <w:t xml:space="preserve"> Coffee Card</w:t>
                      </w:r>
                    </w:p>
                    <w:p w14:paraId="18BE5A39" w14:textId="241B601A" w:rsidR="00A12DA4" w:rsidRPr="00672EA1" w:rsidRDefault="006C5937" w:rsidP="00A446C8">
                      <w:pPr>
                        <w:spacing w:after="140"/>
                        <w:ind w:right="58"/>
                        <w:rPr>
                          <w:b/>
                          <w:bCs/>
                          <w:color w:val="365F91"/>
                        </w:rPr>
                      </w:pPr>
                      <w:r>
                        <w:rPr>
                          <w:bCs/>
                          <w:lang w:val="en-CA"/>
                        </w:rPr>
                        <w:t>E</w:t>
                      </w:r>
                      <w:r w:rsidR="00A12DA4">
                        <w:rPr>
                          <w:bCs/>
                          <w:lang w:val="en-CA"/>
                        </w:rPr>
                        <w:t xml:space="preserve">mail me </w:t>
                      </w:r>
                      <w:r w:rsidR="00A12DA4">
                        <w:rPr>
                          <w:lang w:val="en-CA"/>
                        </w:rPr>
                        <w:t xml:space="preserve">the answer to the </w:t>
                      </w:r>
                      <w:r w:rsidR="00A12DA4">
                        <w:rPr>
                          <w:bCs/>
                          <w:lang w:val="en-CA"/>
                        </w:rPr>
                        <w:t>question</w:t>
                      </w:r>
                      <w:r w:rsidR="00A12DA4">
                        <w:rPr>
                          <w:lang w:val="en-CA"/>
                        </w:rPr>
                        <w:t xml:space="preserve"> on </w:t>
                      </w:r>
                      <w:r w:rsidR="00A12DA4">
                        <w:rPr>
                          <w:b/>
                          <w:bCs/>
                          <w:lang w:val="en-CA"/>
                        </w:rPr>
                        <w:t>page 2</w:t>
                      </w:r>
                      <w:r w:rsidR="00A12DA4">
                        <w:rPr>
                          <w:lang w:val="en-CA"/>
                        </w:rPr>
                        <w:t xml:space="preserve">. Put the word </w:t>
                      </w:r>
                      <w:r w:rsidR="00A12DA4">
                        <w:rPr>
                          <w:b/>
                          <w:bCs/>
                          <w:lang w:val="en-CA"/>
                        </w:rPr>
                        <w:t>QUIZ</w:t>
                      </w:r>
                      <w:r w:rsidR="00A12DA4">
                        <w:rPr>
                          <w:lang w:val="en-CA"/>
                        </w:rPr>
                        <w:t xml:space="preserve"> in the subject line. </w:t>
                      </w:r>
                      <w:r w:rsidR="002906B9" w:rsidRPr="002906B9">
                        <w:rPr>
                          <w:b/>
                          <w:color w:val="EE0000"/>
                        </w:rPr>
                        <w:t>email@emailaddress.com</w:t>
                      </w:r>
                    </w:p>
                    <w:p w14:paraId="33185EB1" w14:textId="2E828922" w:rsidR="00C6141C" w:rsidRPr="00137A42" w:rsidRDefault="00D8216A" w:rsidP="00137A42">
                      <w:r w:rsidRPr="008B59B3">
                        <w:rPr>
                          <w:b/>
                          <w:bCs/>
                        </w:rPr>
                        <w:t>Last month's Q&amp;A:</w:t>
                      </w:r>
                      <w:r w:rsidRPr="00943EE5">
                        <w:t xml:space="preserve"> </w:t>
                      </w:r>
                      <w:r w:rsidR="00137A42" w:rsidRPr="00137A42">
                        <w:rPr>
                          <w:i/>
                          <w:iCs/>
                        </w:rPr>
                        <w:t>Four</w:t>
                      </w:r>
                      <w:r w:rsidR="00137A42" w:rsidRPr="00137A42">
                        <w:rPr>
                          <w:i/>
                          <w:iCs/>
                          <w:color w:val="FFFFFF"/>
                        </w:rPr>
                        <w:t xml:space="preserve"> </w:t>
                      </w:r>
                      <w:r w:rsidR="00137A42" w:rsidRPr="00137A42">
                        <w:rPr>
                          <w:i/>
                          <w:iCs/>
                        </w:rPr>
                        <w:t xml:space="preserve">people </w:t>
                      </w:r>
                      <w:proofErr w:type="gramStart"/>
                      <w:r w:rsidR="00137A42" w:rsidRPr="00137A42">
                        <w:rPr>
                          <w:i/>
                          <w:iCs/>
                        </w:rPr>
                        <w:t>sit</w:t>
                      </w:r>
                      <w:proofErr w:type="gramEnd"/>
                      <w:r w:rsidR="00137A42" w:rsidRPr="00137A42">
                        <w:rPr>
                          <w:i/>
                          <w:iCs/>
                        </w:rPr>
                        <w:t xml:space="preserve"> around a table. One stole a ring. Each accuses the other. ● Alice points to Ben. ● Ben points to Chloe. Ch</w:t>
                      </w:r>
                      <w:r w:rsidR="00137A42" w:rsidRPr="00137A42">
                        <w:rPr>
                          <w:i/>
                          <w:iCs/>
                          <w:color w:val="000000" w:themeColor="text1"/>
                        </w:rPr>
                        <w:t xml:space="preserve">loe </w:t>
                      </w:r>
                      <w:r w:rsidR="00137A42" w:rsidRPr="00137A42">
                        <w:rPr>
                          <w:i/>
                          <w:iCs/>
                        </w:rPr>
                        <w:t>points to Dan. ● Dan points back to Ben. Two of them are lying and two are telling the truth. Who stole the ring?</w:t>
                      </w:r>
                      <w:r w:rsidR="00137A42">
                        <w:t xml:space="preserve"> Ben.</w:t>
                      </w:r>
                    </w:p>
                    <w:p w14:paraId="041805C7" w14:textId="17425A9B" w:rsidR="00DE62B7" w:rsidRPr="002906B9" w:rsidRDefault="002D73D2" w:rsidP="002906B9">
                      <w:pPr>
                        <w:spacing w:after="0"/>
                        <w:rPr>
                          <w:lang w:val="en-CA"/>
                        </w:rPr>
                      </w:pPr>
                      <w:r w:rsidRPr="00137A42">
                        <w:t>Congratulations</w:t>
                      </w:r>
                      <w:r w:rsidR="00A12DA4" w:rsidRPr="00137A42">
                        <w:t xml:space="preserve"> to last</w:t>
                      </w:r>
                      <w:r w:rsidR="00A12DA4" w:rsidRPr="008E1958">
                        <w:rPr>
                          <w:lang w:val="en-CA"/>
                        </w:rPr>
                        <w:t xml:space="preserve"> month’s winner! </w:t>
                      </w:r>
                    </w:p>
                  </w:txbxContent>
                </v:textbox>
                <w10:wrap anchorx="page" anchory="page"/>
              </v:shape>
            </w:pict>
          </mc:Fallback>
        </mc:AlternateContent>
      </w:r>
      <w:r w:rsidR="00475829">
        <w:rPr>
          <w:noProof/>
        </w:rPr>
        <mc:AlternateContent>
          <mc:Choice Requires="wps">
            <w:drawing>
              <wp:anchor distT="0" distB="0" distL="114300" distR="114300" simplePos="0" relativeHeight="251765760" behindDoc="0" locked="0" layoutInCell="1" allowOverlap="1" wp14:anchorId="5AA9D298" wp14:editId="63BB195C">
                <wp:simplePos x="0" y="0"/>
                <wp:positionH relativeFrom="margin">
                  <wp:posOffset>0</wp:posOffset>
                </wp:positionH>
                <wp:positionV relativeFrom="page">
                  <wp:posOffset>469900</wp:posOffset>
                </wp:positionV>
                <wp:extent cx="6850380" cy="283845"/>
                <wp:effectExtent l="0" t="0" r="7620" b="1905"/>
                <wp:wrapNone/>
                <wp:docPr id="7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0380" cy="283845"/>
                        </a:xfrm>
                        <a:prstGeom prst="rect">
                          <a:avLst/>
                        </a:prstGeom>
                        <a:solidFill>
                          <a:schemeClr val="tx2"/>
                        </a:solidFill>
                        <a:ln>
                          <a:noFill/>
                        </a:ln>
                      </wps:spPr>
                      <wps:txbx>
                        <w:txbxContent>
                          <w:p w14:paraId="4762886B" w14:textId="208259F6" w:rsidR="00434DC1" w:rsidRDefault="00137A42" w:rsidP="00434DC1">
                            <w:pPr>
                              <w:tabs>
                                <w:tab w:val="right" w:pos="10440"/>
                              </w:tabs>
                              <w:spacing w:after="160" w:line="256" w:lineRule="auto"/>
                              <w:rPr>
                                <w:b/>
                                <w:bCs/>
                                <w:color w:val="FFFFFF"/>
                                <w:lang w:val="en-CA"/>
                              </w:rPr>
                            </w:pPr>
                            <w:r>
                              <w:rPr>
                                <w:b/>
                                <w:bCs/>
                                <w:color w:val="FFFFFF"/>
                                <w:lang w:val="en-CA"/>
                              </w:rPr>
                              <w:t>November</w:t>
                            </w:r>
                            <w:r w:rsidR="00434DC1">
                              <w:rPr>
                                <w:b/>
                                <w:bCs/>
                                <w:color w:val="FFFFFF"/>
                                <w:lang w:val="en-CA"/>
                              </w:rPr>
                              <w:t xml:space="preserve"> 202</w:t>
                            </w:r>
                            <w:r w:rsidR="00C16D6B">
                              <w:rPr>
                                <w:b/>
                                <w:bCs/>
                                <w:color w:val="FFFFFF"/>
                                <w:lang w:val="en-CA"/>
                              </w:rPr>
                              <w:t>6</w:t>
                            </w:r>
                            <w:r w:rsidR="00434DC1" w:rsidRPr="001739EB">
                              <w:rPr>
                                <w:b/>
                                <w:bCs/>
                                <w:color w:val="FFFFFF"/>
                                <w:lang w:val="en-CA"/>
                              </w:rPr>
                              <w:tab/>
                            </w:r>
                            <w:r w:rsidR="002906B9" w:rsidRPr="00DB051C">
                              <w:rPr>
                                <w:rFonts w:cs="Calibri"/>
                                <w:b/>
                                <w:bCs/>
                                <w:color w:val="FFFFFF"/>
                                <w:szCs w:val="24"/>
                              </w:rPr>
                              <w:t>Your Name | 555-555-5555</w:t>
                            </w:r>
                          </w:p>
                          <w:p w14:paraId="2A185128" w14:textId="77777777" w:rsidR="00434DC1" w:rsidRPr="001739EB" w:rsidRDefault="00434DC1" w:rsidP="00434DC1">
                            <w:pPr>
                              <w:tabs>
                                <w:tab w:val="right" w:pos="10440"/>
                              </w:tabs>
                              <w:spacing w:line="252" w:lineRule="auto"/>
                              <w:rPr>
                                <w:b/>
                                <w:bCs/>
                                <w:color w:val="FFFFFF"/>
                                <w:lang w:val="en-CA"/>
                              </w:rPr>
                            </w:pPr>
                          </w:p>
                          <w:p w14:paraId="01EE2EAC" w14:textId="77777777" w:rsidR="00434DC1" w:rsidRPr="001739EB" w:rsidRDefault="00434DC1" w:rsidP="00434DC1">
                            <w:pPr>
                              <w:spacing w:after="160" w:line="252" w:lineRule="auto"/>
                              <w:rPr>
                                <w:b/>
                                <w:bCs/>
                                <w:color w:val="FFFFFF"/>
                                <w:lang w:val="en-CA"/>
                              </w:rPr>
                            </w:pPr>
                            <w:r w:rsidRPr="001739EB">
                              <w:rPr>
                                <w:b/>
                                <w:bCs/>
                                <w:color w:val="FFFFFF"/>
                                <w:lang w:val="en-CA"/>
                              </w:rPr>
                              <w: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A9D298" id="Text Box 2" o:spid="_x0000_s1049" type="#_x0000_t202" style="position:absolute;margin-left:0;margin-top:37pt;width:539.4pt;height:22.35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" fillcolor="#1f497d [3215]" stroked="f">
                <v:textbox>
                  <w:txbxContent>
                    <w:p w14:paraId="4762886B" w14:textId="208259F6" w:rsidR="00434DC1" w:rsidRDefault="00137A42" w:rsidP="00434DC1">
                      <w:pPr>
                        <w:tabs>
                          <w:tab w:val="right" w:pos="10440"/>
                        </w:tabs>
                        <w:spacing w:after="160" w:line="256" w:lineRule="auto"/>
                        <w:rPr>
                          <w:b/>
                          <w:bCs/>
                          <w:color w:val="FFFFFF"/>
                          <w:lang w:val="en-CA"/>
                        </w:rPr>
                      </w:pPr>
                      <w:r>
                        <w:rPr>
                          <w:b/>
                          <w:bCs/>
                          <w:color w:val="FFFFFF"/>
                          <w:lang w:val="en-CA"/>
                        </w:rPr>
                        <w:t>November</w:t>
                      </w:r>
                      <w:r w:rsidR="00434DC1">
                        <w:rPr>
                          <w:b/>
                          <w:bCs/>
                          <w:color w:val="FFFFFF"/>
                          <w:lang w:val="en-CA"/>
                        </w:rPr>
                        <w:t xml:space="preserve"> 202</w:t>
                      </w:r>
                      <w:r w:rsidR="00C16D6B">
                        <w:rPr>
                          <w:b/>
                          <w:bCs/>
                          <w:color w:val="FFFFFF"/>
                          <w:lang w:val="en-CA"/>
                        </w:rPr>
                        <w:t>6</w:t>
                      </w:r>
                      <w:r w:rsidR="00434DC1" w:rsidRPr="001739EB">
                        <w:rPr>
                          <w:b/>
                          <w:bCs/>
                          <w:color w:val="FFFFFF"/>
                          <w:lang w:val="en-CA"/>
                        </w:rPr>
                        <w:tab/>
                      </w:r>
                      <w:r w:rsidR="002906B9" w:rsidRPr="00DB051C">
                        <w:rPr>
                          <w:rFonts w:cs="Calibri"/>
                          <w:b/>
                          <w:bCs/>
                          <w:color w:val="FFFFFF"/>
                          <w:szCs w:val="24"/>
                        </w:rPr>
                        <w:t>Your Name | 555-555-5555</w:t>
                      </w:r>
                    </w:p>
                    <w:p w14:paraId="2A185128" w14:textId="77777777" w:rsidR="00434DC1" w:rsidRPr="001739EB" w:rsidRDefault="00434DC1" w:rsidP="00434DC1">
                      <w:pPr>
                        <w:tabs>
                          <w:tab w:val="right" w:pos="10440"/>
                        </w:tabs>
                        <w:spacing w:line="252" w:lineRule="auto"/>
                        <w:rPr>
                          <w:b/>
                          <w:bCs/>
                          <w:color w:val="FFFFFF"/>
                          <w:lang w:val="en-CA"/>
                        </w:rPr>
                      </w:pPr>
                    </w:p>
                    <w:p w14:paraId="01EE2EAC" w14:textId="77777777" w:rsidR="00434DC1" w:rsidRPr="001739EB" w:rsidRDefault="00434DC1" w:rsidP="00434DC1">
                      <w:pPr>
                        <w:spacing w:after="160" w:line="252" w:lineRule="auto"/>
                        <w:rPr>
                          <w:b/>
                          <w:bCs/>
                          <w:color w:val="FFFFFF"/>
                          <w:lang w:val="en-CA"/>
                        </w:rPr>
                      </w:pPr>
                      <w:r w:rsidRPr="001739EB">
                        <w:rPr>
                          <w:b/>
                          <w:bCs/>
                          <w:color w:val="FFFFFF"/>
                          <w:lang w:val="en-CA"/>
                        </w:rPr>
                        <w:t> </w:t>
                      </w:r>
                    </w:p>
                  </w:txbxContent>
                </v:textbox>
                <w10:wrap anchorx="margin" anchory="page"/>
              </v:shape>
            </w:pict>
          </mc:Fallback>
        </mc:AlternateContent>
      </w:r>
    </w:p>
    <w:p w14:paraId="63953994" w14:textId="6EA77262" w:rsidR="00CD66D3" w:rsidRDefault="002906B9" w:rsidP="00A47B5B">
      <w:pPr>
        <w:tabs>
          <w:tab w:val="left" w:pos="1980"/>
          <w:tab w:val="left" w:pos="3870"/>
        </w:tabs>
        <w:rPr>
          <w:noProof/>
        </w:rPr>
      </w:pPr>
      <w:r>
        <w:rPr>
          <w:noProof/>
        </w:rPr>
        <w:drawing>
          <wp:anchor distT="0" distB="0" distL="114300" distR="114300" simplePos="0" relativeHeight="252499968" behindDoc="0" locked="0" layoutInCell="1" allowOverlap="1" wp14:anchorId="147EFCE6" wp14:editId="354C8CCD">
            <wp:simplePos x="0" y="0"/>
            <wp:positionH relativeFrom="column">
              <wp:posOffset>106045</wp:posOffset>
            </wp:positionH>
            <wp:positionV relativeFrom="page">
              <wp:posOffset>1574800</wp:posOffset>
            </wp:positionV>
            <wp:extent cx="2690495" cy="1193800"/>
            <wp:effectExtent l="0" t="0" r="0" b="6350"/>
            <wp:wrapNone/>
            <wp:docPr id="65728457" name="Picture 48" descr="red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red circl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90495" cy="11938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498944" behindDoc="0" locked="0" layoutInCell="1" allowOverlap="1" wp14:anchorId="11ED68E8" wp14:editId="2815364A">
            <wp:simplePos x="0" y="0"/>
            <wp:positionH relativeFrom="column">
              <wp:posOffset>3636010</wp:posOffset>
            </wp:positionH>
            <wp:positionV relativeFrom="page">
              <wp:posOffset>979805</wp:posOffset>
            </wp:positionV>
            <wp:extent cx="2690495" cy="1193800"/>
            <wp:effectExtent l="0" t="0" r="0" b="6350"/>
            <wp:wrapNone/>
            <wp:docPr id="823474568" name="Picture 47" descr="red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red circl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90495" cy="1193800"/>
                    </a:xfrm>
                    <a:prstGeom prst="rect">
                      <a:avLst/>
                    </a:prstGeom>
                    <a:noFill/>
                  </pic:spPr>
                </pic:pic>
              </a:graphicData>
            </a:graphic>
            <wp14:sizeRelH relativeFrom="page">
              <wp14:pctWidth>0</wp14:pctWidth>
            </wp14:sizeRelH>
            <wp14:sizeRelV relativeFrom="page">
              <wp14:pctHeight>0</wp14:pctHeight>
            </wp14:sizeRelV>
          </wp:anchor>
        </w:drawing>
      </w:r>
      <w:r w:rsidR="004709D4">
        <w:rPr>
          <w:noProof/>
        </w:rPr>
        <w:drawing>
          <wp:anchor distT="0" distB="0" distL="114300" distR="114300" simplePos="0" relativeHeight="252456960" behindDoc="0" locked="0" layoutInCell="1" allowOverlap="1" wp14:anchorId="0EFB03FD" wp14:editId="433489D3">
            <wp:simplePos x="0" y="0"/>
            <wp:positionH relativeFrom="column">
              <wp:posOffset>1866900</wp:posOffset>
            </wp:positionH>
            <wp:positionV relativeFrom="page">
              <wp:posOffset>8559800</wp:posOffset>
            </wp:positionV>
            <wp:extent cx="852170" cy="887730"/>
            <wp:effectExtent l="0" t="0" r="5080" b="7620"/>
            <wp:wrapNone/>
            <wp:docPr id="1036877659"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877659" name="Picture 46"/>
                    <pic:cNvPicPr/>
                  </pic:nvPicPr>
                  <pic:blipFill>
                    <a:blip r:embed="rId29">
                      <a:extLst>
                        <a:ext uri="{28A0092B-C50C-407E-A947-70E740481C1C}">
                          <a14:useLocalDpi xmlns:a14="http://schemas.microsoft.com/office/drawing/2010/main" val="0"/>
                        </a:ext>
                      </a:extLst>
                    </a:blip>
                    <a:srcRect l="20182" r="20182"/>
                    <a:stretch>
                      <a:fillRect/>
                    </a:stretch>
                  </pic:blipFill>
                  <pic:spPr bwMode="auto">
                    <a:xfrm>
                      <a:off x="0" y="0"/>
                      <a:ext cx="852170" cy="8877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709D4" w:rsidRPr="00AD16B3">
        <w:rPr>
          <w:noProof/>
        </w:rPr>
        <w:drawing>
          <wp:anchor distT="0" distB="0" distL="114300" distR="114300" simplePos="0" relativeHeight="252460032" behindDoc="0" locked="0" layoutInCell="1" allowOverlap="1" wp14:anchorId="33608A3F" wp14:editId="5AB222F7">
            <wp:simplePos x="0" y="0"/>
            <wp:positionH relativeFrom="column">
              <wp:posOffset>95250</wp:posOffset>
            </wp:positionH>
            <wp:positionV relativeFrom="page">
              <wp:posOffset>6558280</wp:posOffset>
            </wp:positionV>
            <wp:extent cx="781050" cy="869950"/>
            <wp:effectExtent l="0" t="0" r="0" b="6350"/>
            <wp:wrapNone/>
            <wp:docPr id="11749896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989692"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781050" cy="869950"/>
                    </a:xfrm>
                    <a:prstGeom prst="rect">
                      <a:avLst/>
                    </a:prstGeom>
                  </pic:spPr>
                </pic:pic>
              </a:graphicData>
            </a:graphic>
            <wp14:sizeRelH relativeFrom="margin">
              <wp14:pctWidth>0</wp14:pctWidth>
            </wp14:sizeRelH>
            <wp14:sizeRelV relativeFrom="margin">
              <wp14:pctHeight>0</wp14:pctHeight>
            </wp14:sizeRelV>
          </wp:anchor>
        </w:drawing>
      </w:r>
      <w:r w:rsidR="00C44D81">
        <w:rPr>
          <w:noProof/>
        </w:rPr>
        <mc:AlternateContent>
          <mc:Choice Requires="wpg">
            <w:drawing>
              <wp:anchor distT="0" distB="0" distL="114300" distR="114300" simplePos="0" relativeHeight="252467200" behindDoc="0" locked="0" layoutInCell="1" allowOverlap="1" wp14:anchorId="238B028C" wp14:editId="7EC49701">
                <wp:simplePos x="0" y="0"/>
                <wp:positionH relativeFrom="column">
                  <wp:posOffset>-70338</wp:posOffset>
                </wp:positionH>
                <wp:positionV relativeFrom="page">
                  <wp:posOffset>5605975</wp:posOffset>
                </wp:positionV>
                <wp:extent cx="2952115" cy="838200"/>
                <wp:effectExtent l="0" t="0" r="0" b="0"/>
                <wp:wrapNone/>
                <wp:docPr id="223614739" name="Group 40"/>
                <wp:cNvGraphicFramePr/>
                <a:graphic xmlns:a="http://schemas.openxmlformats.org/drawingml/2006/main">
                  <a:graphicData uri="http://schemas.microsoft.com/office/word/2010/wordprocessingGroup">
                    <wpg:wgp>
                      <wpg:cNvGrpSpPr/>
                      <wpg:grpSpPr>
                        <a:xfrm>
                          <a:off x="0" y="0"/>
                          <a:ext cx="2952115" cy="838200"/>
                          <a:chOff x="0" y="0"/>
                          <a:chExt cx="2952335" cy="838200"/>
                        </a:xfrm>
                      </wpg:grpSpPr>
                      <wps:wsp>
                        <wps:cNvPr id="466640991" name="Text Box 49"/>
                        <wps:cNvSpPr txBox="1"/>
                        <wps:spPr>
                          <a:xfrm>
                            <a:off x="0" y="0"/>
                            <a:ext cx="1143000" cy="838200"/>
                          </a:xfrm>
                          <a:prstGeom prst="rect">
                            <a:avLst/>
                          </a:prstGeom>
                          <a:noFill/>
                          <a:ln w="6350">
                            <a:noFill/>
                          </a:ln>
                        </wps:spPr>
                        <wps:txbx>
                          <w:txbxContent>
                            <w:p w14:paraId="0DE655C6" w14:textId="77777777" w:rsidR="00AB41A7" w:rsidRPr="00AB41A7" w:rsidRDefault="00AB41A7" w:rsidP="00AB41A7">
                              <w:pPr>
                                <w:spacing w:after="0"/>
                                <w:jc w:val="center"/>
                                <w:rPr>
                                  <w:b/>
                                  <w:bCs/>
                                </w:rPr>
                              </w:pPr>
                              <w:r w:rsidRPr="00AB41A7">
                                <w:rPr>
                                  <w:b/>
                                  <w:bCs/>
                                </w:rPr>
                                <w:t>ALCAZAR</w:t>
                              </w:r>
                            </w:p>
                            <w:p w14:paraId="58753CA8" w14:textId="77777777" w:rsidR="00AB41A7" w:rsidRPr="00AB41A7" w:rsidRDefault="00AB41A7" w:rsidP="00AB41A7">
                              <w:pPr>
                                <w:spacing w:after="0"/>
                                <w:jc w:val="center"/>
                                <w:rPr>
                                  <w:b/>
                                  <w:bCs/>
                                </w:rPr>
                              </w:pPr>
                              <w:r w:rsidRPr="00AB41A7">
                                <w:rPr>
                                  <w:b/>
                                  <w:bCs/>
                                </w:rPr>
                                <w:t>BLOVIATE</w:t>
                              </w:r>
                            </w:p>
                            <w:p w14:paraId="24A4EDEC" w14:textId="77777777" w:rsidR="00AB41A7" w:rsidRPr="00AB41A7" w:rsidRDefault="00AB41A7" w:rsidP="00AB41A7">
                              <w:pPr>
                                <w:spacing w:after="0"/>
                                <w:jc w:val="center"/>
                                <w:rPr>
                                  <w:b/>
                                  <w:bCs/>
                                </w:rPr>
                              </w:pPr>
                              <w:r w:rsidRPr="00AB41A7">
                                <w:rPr>
                                  <w:b/>
                                  <w:bCs/>
                                </w:rPr>
                                <w:t>BORBORYGMUS</w:t>
                              </w:r>
                            </w:p>
                            <w:p w14:paraId="5A0C7FA6" w14:textId="664837FF" w:rsidR="00AB41A7" w:rsidRPr="00AB41A7" w:rsidRDefault="00AB41A7" w:rsidP="00AB41A7">
                              <w:pPr>
                                <w:spacing w:after="0"/>
                                <w:jc w:val="center"/>
                                <w:rPr>
                                  <w:b/>
                                  <w:bCs/>
                                </w:rPr>
                              </w:pPr>
                              <w:r w:rsidRPr="00AB41A7">
                                <w:rPr>
                                  <w:b/>
                                  <w:bCs/>
                                </w:rPr>
                                <w:t>BUMFUZZLE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99129712" name="Text Box 49"/>
                        <wps:cNvSpPr txBox="1"/>
                        <wps:spPr>
                          <a:xfrm>
                            <a:off x="1004935" y="0"/>
                            <a:ext cx="1077595" cy="838200"/>
                          </a:xfrm>
                          <a:prstGeom prst="rect">
                            <a:avLst/>
                          </a:prstGeom>
                          <a:noFill/>
                          <a:ln w="6350">
                            <a:noFill/>
                          </a:ln>
                        </wps:spPr>
                        <wps:txbx>
                          <w:txbxContent>
                            <w:p w14:paraId="480B161D" w14:textId="77777777" w:rsidR="00AB41A7" w:rsidRPr="00AB41A7" w:rsidRDefault="00AB41A7" w:rsidP="00AB41A7">
                              <w:pPr>
                                <w:spacing w:after="0"/>
                                <w:jc w:val="center"/>
                                <w:rPr>
                                  <w:b/>
                                  <w:bCs/>
                                </w:rPr>
                              </w:pPr>
                              <w:r w:rsidRPr="00AB41A7">
                                <w:rPr>
                                  <w:b/>
                                  <w:bCs/>
                                </w:rPr>
                                <w:t>CABOTAGE</w:t>
                              </w:r>
                            </w:p>
                            <w:p w14:paraId="6C5C40C8" w14:textId="77777777" w:rsidR="00AB41A7" w:rsidRPr="00AB41A7" w:rsidRDefault="00AB41A7" w:rsidP="00AB41A7">
                              <w:pPr>
                                <w:spacing w:after="0"/>
                                <w:jc w:val="center"/>
                                <w:rPr>
                                  <w:b/>
                                  <w:bCs/>
                                </w:rPr>
                              </w:pPr>
                              <w:r w:rsidRPr="00AB41A7">
                                <w:rPr>
                                  <w:b/>
                                  <w:bCs/>
                                </w:rPr>
                                <w:t>CATAWAMPUS</w:t>
                              </w:r>
                            </w:p>
                            <w:p w14:paraId="2A2E283A" w14:textId="77777777" w:rsidR="00AB41A7" w:rsidRPr="00AB41A7" w:rsidRDefault="00AB41A7" w:rsidP="00AB41A7">
                              <w:pPr>
                                <w:spacing w:after="0"/>
                                <w:jc w:val="center"/>
                                <w:rPr>
                                  <w:b/>
                                  <w:bCs/>
                                </w:rPr>
                              </w:pPr>
                              <w:r w:rsidRPr="00AB41A7">
                                <w:rPr>
                                  <w:b/>
                                  <w:bCs/>
                                </w:rPr>
                                <w:t>CHILIAD</w:t>
                              </w:r>
                            </w:p>
                            <w:p w14:paraId="125A46E7" w14:textId="47C9FE61" w:rsidR="00AB41A7" w:rsidRPr="00AB41A7" w:rsidRDefault="00AB41A7" w:rsidP="00AB41A7">
                              <w:pPr>
                                <w:spacing w:after="0"/>
                                <w:jc w:val="center"/>
                                <w:rPr>
                                  <w:b/>
                                  <w:bCs/>
                                </w:rPr>
                              </w:pPr>
                              <w:r w:rsidRPr="00AB41A7">
                                <w:rPr>
                                  <w:b/>
                                  <w:bCs/>
                                </w:rPr>
                                <w:t>DONNYBROOK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80069279" name="Text Box 49"/>
                        <wps:cNvSpPr txBox="1"/>
                        <wps:spPr>
                          <a:xfrm>
                            <a:off x="1946495" y="0"/>
                            <a:ext cx="1005840" cy="838200"/>
                          </a:xfrm>
                          <a:prstGeom prst="rect">
                            <a:avLst/>
                          </a:prstGeom>
                          <a:noFill/>
                          <a:ln w="6350">
                            <a:noFill/>
                          </a:ln>
                        </wps:spPr>
                        <wps:txbx>
                          <w:txbxContent>
                            <w:p w14:paraId="30A60122" w14:textId="77777777" w:rsidR="00AB41A7" w:rsidRPr="00AB41A7" w:rsidRDefault="00AB41A7" w:rsidP="00AB41A7">
                              <w:pPr>
                                <w:spacing w:after="0"/>
                                <w:jc w:val="center"/>
                                <w:rPr>
                                  <w:b/>
                                  <w:bCs/>
                                </w:rPr>
                              </w:pPr>
                              <w:r w:rsidRPr="00AB41A7">
                                <w:rPr>
                                  <w:b/>
                                  <w:bCs/>
                                </w:rPr>
                                <w:t>DOOZY</w:t>
                              </w:r>
                            </w:p>
                            <w:p w14:paraId="6B863171" w14:textId="77777777" w:rsidR="00AB41A7" w:rsidRPr="00AB41A7" w:rsidRDefault="00AB41A7" w:rsidP="00AB41A7">
                              <w:pPr>
                                <w:spacing w:after="0"/>
                                <w:jc w:val="center"/>
                                <w:rPr>
                                  <w:b/>
                                  <w:bCs/>
                                </w:rPr>
                              </w:pPr>
                              <w:r w:rsidRPr="00AB41A7">
                                <w:rPr>
                                  <w:b/>
                                  <w:bCs/>
                                </w:rPr>
                                <w:t>DUDGEON</w:t>
                              </w:r>
                            </w:p>
                            <w:p w14:paraId="1623AFD1" w14:textId="77777777" w:rsidR="00AB41A7" w:rsidRPr="00AB41A7" w:rsidRDefault="00AB41A7" w:rsidP="00AB41A7">
                              <w:pPr>
                                <w:spacing w:after="0"/>
                                <w:jc w:val="center"/>
                                <w:rPr>
                                  <w:b/>
                                  <w:bCs/>
                                </w:rPr>
                              </w:pPr>
                              <w:r w:rsidRPr="00AB41A7">
                                <w:rPr>
                                  <w:b/>
                                  <w:bCs/>
                                </w:rPr>
                                <w:t>FIPPLE</w:t>
                              </w:r>
                            </w:p>
                            <w:p w14:paraId="1019AFFE" w14:textId="721CB0D3" w:rsidR="00AB41A7" w:rsidRPr="00AB41A7" w:rsidRDefault="00AB41A7" w:rsidP="00AB41A7">
                              <w:pPr>
                                <w:spacing w:after="0"/>
                                <w:jc w:val="center"/>
                                <w:rPr>
                                  <w:b/>
                                  <w:bCs/>
                                </w:rPr>
                              </w:pPr>
                              <w:r w:rsidRPr="00AB41A7">
                                <w:rPr>
                                  <w:b/>
                                  <w:bCs/>
                                </w:rPr>
                                <w:t>GARDYLOO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38B028C" id="Group 40" o:spid="_x0000_s1045" style="position:absolute;margin-left:-5.55pt;margin-top:441.4pt;width:232.45pt;height:66pt;z-index:252467200;mso-position-vertical-relative:page" coordsize="29523,8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">
                <v:shape id="Text Box 49" o:spid="_x0000_s1046" type="#_x0000_t202" style="position:absolute;width:11430;height:8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" filled="f" stroked="f" strokeweight=".5pt">
                  <v:textbox>
                    <w:txbxContent>
                      <w:p w14:paraId="0DE655C6" w14:textId="77777777" w:rsidR="00AB41A7" w:rsidRPr="00AB41A7" w:rsidRDefault="00AB41A7" w:rsidP="00AB41A7">
                        <w:pPr>
                          <w:spacing w:after="0"/>
                          <w:jc w:val="center"/>
                          <w:rPr>
                            <w:b/>
                            <w:bCs/>
                          </w:rPr>
                        </w:pPr>
                        <w:r w:rsidRPr="00AB41A7">
                          <w:rPr>
                            <w:b/>
                            <w:bCs/>
                          </w:rPr>
                          <w:t>ALCAZAR</w:t>
                        </w:r>
                      </w:p>
                      <w:p w14:paraId="58753CA8" w14:textId="77777777" w:rsidR="00AB41A7" w:rsidRPr="00AB41A7" w:rsidRDefault="00AB41A7" w:rsidP="00AB41A7">
                        <w:pPr>
                          <w:spacing w:after="0"/>
                          <w:jc w:val="center"/>
                          <w:rPr>
                            <w:b/>
                            <w:bCs/>
                          </w:rPr>
                        </w:pPr>
                        <w:r w:rsidRPr="00AB41A7">
                          <w:rPr>
                            <w:b/>
                            <w:bCs/>
                          </w:rPr>
                          <w:t>BLOVIATE</w:t>
                        </w:r>
                      </w:p>
                      <w:p w14:paraId="24A4EDEC" w14:textId="77777777" w:rsidR="00AB41A7" w:rsidRPr="00AB41A7" w:rsidRDefault="00AB41A7" w:rsidP="00AB41A7">
                        <w:pPr>
                          <w:spacing w:after="0"/>
                          <w:jc w:val="center"/>
                          <w:rPr>
                            <w:b/>
                            <w:bCs/>
                          </w:rPr>
                        </w:pPr>
                        <w:r w:rsidRPr="00AB41A7">
                          <w:rPr>
                            <w:b/>
                            <w:bCs/>
                          </w:rPr>
                          <w:t>BORBORYGMUS</w:t>
                        </w:r>
                      </w:p>
                      <w:p w14:paraId="5A0C7FA6" w14:textId="664837FF" w:rsidR="00AB41A7" w:rsidRPr="00AB41A7" w:rsidRDefault="00AB41A7" w:rsidP="00AB41A7">
                        <w:pPr>
                          <w:spacing w:after="0"/>
                          <w:jc w:val="center"/>
                          <w:rPr>
                            <w:b/>
                            <w:bCs/>
                          </w:rPr>
                        </w:pPr>
                        <w:r w:rsidRPr="00AB41A7">
                          <w:rPr>
                            <w:b/>
                            <w:bCs/>
                          </w:rPr>
                          <w:t>BUMFUZZLE</w:t>
                        </w:r>
                      </w:p>
                    </w:txbxContent>
                  </v:textbox>
                </v:shape>
                <v:shape id="Text Box 49" o:spid="_x0000_s1047" type="#_x0000_t202" style="position:absolute;left:10049;width:10776;height:8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" filled="f" stroked="f" strokeweight=".5pt">
                  <v:textbox>
                    <w:txbxContent>
                      <w:p w14:paraId="480B161D" w14:textId="77777777" w:rsidR="00AB41A7" w:rsidRPr="00AB41A7" w:rsidRDefault="00AB41A7" w:rsidP="00AB41A7">
                        <w:pPr>
                          <w:spacing w:after="0"/>
                          <w:jc w:val="center"/>
                          <w:rPr>
                            <w:b/>
                            <w:bCs/>
                          </w:rPr>
                        </w:pPr>
                        <w:r w:rsidRPr="00AB41A7">
                          <w:rPr>
                            <w:b/>
                            <w:bCs/>
                          </w:rPr>
                          <w:t>CABOTAGE</w:t>
                        </w:r>
                      </w:p>
                      <w:p w14:paraId="6C5C40C8" w14:textId="77777777" w:rsidR="00AB41A7" w:rsidRPr="00AB41A7" w:rsidRDefault="00AB41A7" w:rsidP="00AB41A7">
                        <w:pPr>
                          <w:spacing w:after="0"/>
                          <w:jc w:val="center"/>
                          <w:rPr>
                            <w:b/>
                            <w:bCs/>
                          </w:rPr>
                        </w:pPr>
                        <w:r w:rsidRPr="00AB41A7">
                          <w:rPr>
                            <w:b/>
                            <w:bCs/>
                          </w:rPr>
                          <w:t>CATAWAMPUS</w:t>
                        </w:r>
                      </w:p>
                      <w:p w14:paraId="2A2E283A" w14:textId="77777777" w:rsidR="00AB41A7" w:rsidRPr="00AB41A7" w:rsidRDefault="00AB41A7" w:rsidP="00AB41A7">
                        <w:pPr>
                          <w:spacing w:after="0"/>
                          <w:jc w:val="center"/>
                          <w:rPr>
                            <w:b/>
                            <w:bCs/>
                          </w:rPr>
                        </w:pPr>
                        <w:r w:rsidRPr="00AB41A7">
                          <w:rPr>
                            <w:b/>
                            <w:bCs/>
                          </w:rPr>
                          <w:t>CHILIAD</w:t>
                        </w:r>
                      </w:p>
                      <w:p w14:paraId="125A46E7" w14:textId="47C9FE61" w:rsidR="00AB41A7" w:rsidRPr="00AB41A7" w:rsidRDefault="00AB41A7" w:rsidP="00AB41A7">
                        <w:pPr>
                          <w:spacing w:after="0"/>
                          <w:jc w:val="center"/>
                          <w:rPr>
                            <w:b/>
                            <w:bCs/>
                          </w:rPr>
                        </w:pPr>
                        <w:r w:rsidRPr="00AB41A7">
                          <w:rPr>
                            <w:b/>
                            <w:bCs/>
                          </w:rPr>
                          <w:t>DONNYBROOK</w:t>
                        </w:r>
                      </w:p>
                    </w:txbxContent>
                  </v:textbox>
                </v:shape>
                <v:shape id="Text Box 49" o:spid="_x0000_s1048" type="#_x0000_t202" style="position:absolute;left:19464;width:10059;height:8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" filled="f" stroked="f" strokeweight=".5pt">
                  <v:textbox>
                    <w:txbxContent>
                      <w:p w14:paraId="30A60122" w14:textId="77777777" w:rsidR="00AB41A7" w:rsidRPr="00AB41A7" w:rsidRDefault="00AB41A7" w:rsidP="00AB41A7">
                        <w:pPr>
                          <w:spacing w:after="0"/>
                          <w:jc w:val="center"/>
                          <w:rPr>
                            <w:b/>
                            <w:bCs/>
                          </w:rPr>
                        </w:pPr>
                        <w:r w:rsidRPr="00AB41A7">
                          <w:rPr>
                            <w:b/>
                            <w:bCs/>
                          </w:rPr>
                          <w:t>DOOZY</w:t>
                        </w:r>
                      </w:p>
                      <w:p w14:paraId="6B863171" w14:textId="77777777" w:rsidR="00AB41A7" w:rsidRPr="00AB41A7" w:rsidRDefault="00AB41A7" w:rsidP="00AB41A7">
                        <w:pPr>
                          <w:spacing w:after="0"/>
                          <w:jc w:val="center"/>
                          <w:rPr>
                            <w:b/>
                            <w:bCs/>
                          </w:rPr>
                        </w:pPr>
                        <w:r w:rsidRPr="00AB41A7">
                          <w:rPr>
                            <w:b/>
                            <w:bCs/>
                          </w:rPr>
                          <w:t>DUDGEON</w:t>
                        </w:r>
                      </w:p>
                      <w:p w14:paraId="1623AFD1" w14:textId="77777777" w:rsidR="00AB41A7" w:rsidRPr="00AB41A7" w:rsidRDefault="00AB41A7" w:rsidP="00AB41A7">
                        <w:pPr>
                          <w:spacing w:after="0"/>
                          <w:jc w:val="center"/>
                          <w:rPr>
                            <w:b/>
                            <w:bCs/>
                          </w:rPr>
                        </w:pPr>
                        <w:r w:rsidRPr="00AB41A7">
                          <w:rPr>
                            <w:b/>
                            <w:bCs/>
                          </w:rPr>
                          <w:t>FIPPLE</w:t>
                        </w:r>
                      </w:p>
                      <w:p w14:paraId="1019AFFE" w14:textId="721CB0D3" w:rsidR="00AB41A7" w:rsidRPr="00AB41A7" w:rsidRDefault="00AB41A7" w:rsidP="00AB41A7">
                        <w:pPr>
                          <w:spacing w:after="0"/>
                          <w:jc w:val="center"/>
                          <w:rPr>
                            <w:b/>
                            <w:bCs/>
                          </w:rPr>
                        </w:pPr>
                        <w:r w:rsidRPr="00AB41A7">
                          <w:rPr>
                            <w:b/>
                            <w:bCs/>
                          </w:rPr>
                          <w:t>GARDYLOO</w:t>
                        </w:r>
                      </w:p>
                    </w:txbxContent>
                  </v:textbox>
                </v:shape>
                <w10:wrap anchory="page"/>
              </v:group>
            </w:pict>
          </mc:Fallback>
        </mc:AlternateContent>
      </w:r>
      <w:r w:rsidR="007B1EA0">
        <w:rPr>
          <w:noProof/>
        </w:rPr>
        <mc:AlternateContent>
          <mc:Choice Requires="wps">
            <w:drawing>
              <wp:anchor distT="0" distB="0" distL="114300" distR="114300" simplePos="0" relativeHeight="251957248" behindDoc="0" locked="0" layoutInCell="1" allowOverlap="1" wp14:anchorId="21C6DD9D" wp14:editId="45350162">
                <wp:simplePos x="0" y="0"/>
                <wp:positionH relativeFrom="margin">
                  <wp:posOffset>31750</wp:posOffset>
                </wp:positionH>
                <wp:positionV relativeFrom="page">
                  <wp:posOffset>2934172</wp:posOffset>
                </wp:positionV>
                <wp:extent cx="2787650" cy="390525"/>
                <wp:effectExtent l="0" t="0" r="0" b="0"/>
                <wp:wrapNone/>
                <wp:docPr id="1956185342" name="Text Box 46"/>
                <wp:cNvGraphicFramePr/>
                <a:graphic xmlns:a="http://schemas.openxmlformats.org/drawingml/2006/main">
                  <a:graphicData uri="http://schemas.microsoft.com/office/word/2010/wordprocessingShape">
                    <wps:wsp>
                      <wps:cNvSpPr txBox="1"/>
                      <wps:spPr>
                        <a:xfrm>
                          <a:off x="0" y="0"/>
                          <a:ext cx="2787650" cy="390525"/>
                        </a:xfrm>
                        <a:prstGeom prst="rect">
                          <a:avLst/>
                        </a:prstGeom>
                        <a:noFill/>
                        <a:ln w="6350">
                          <a:noFill/>
                        </a:ln>
                      </wps:spPr>
                      <wps:txbx>
                        <w:txbxContent>
                          <w:p w14:paraId="039A8F4B" w14:textId="70B9A617" w:rsidR="00EF6A60" w:rsidRPr="00C6141C" w:rsidRDefault="00F758D1" w:rsidP="006905CC">
                            <w:pPr>
                              <w:pStyle w:val="Heading3"/>
                              <w:rPr>
                                <w:sz w:val="30"/>
                                <w:szCs w:val="30"/>
                              </w:rPr>
                            </w:pPr>
                            <w:r>
                              <w:rPr>
                                <w:sz w:val="30"/>
                                <w:szCs w:val="30"/>
                              </w:rPr>
                              <w:t>Weird English Words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C6DD9D" id="Text Box 46" o:spid="_x0000_s1049" type="#_x0000_t202" style="position:absolute;margin-left:2.5pt;margin-top:231.05pt;width:219.5pt;height:30.75pt;z-index:2519572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" filled="f" stroked="f" strokeweight=".5pt">
                <v:textbox>
                  <w:txbxContent>
                    <w:p w14:paraId="039A8F4B" w14:textId="70B9A617" w:rsidR="00EF6A60" w:rsidRPr="00C6141C" w:rsidRDefault="00F758D1" w:rsidP="006905CC">
                      <w:pPr>
                        <w:pStyle w:val="Heading3"/>
                        <w:rPr>
                          <w:sz w:val="30"/>
                          <w:szCs w:val="30"/>
                        </w:rPr>
                      </w:pPr>
                      <w:r>
                        <w:rPr>
                          <w:sz w:val="30"/>
                          <w:szCs w:val="30"/>
                        </w:rPr>
                        <w:t>Weird English Words</w:t>
                      </w:r>
                    </w:p>
                  </w:txbxContent>
                </v:textbox>
                <w10:wrap anchorx="margin" anchory="page"/>
              </v:shape>
            </w:pict>
          </mc:Fallback>
        </mc:AlternateContent>
      </w:r>
      <w:r w:rsidR="007B1EA0" w:rsidRPr="00AB41A7">
        <w:rPr>
          <w:noProof/>
        </w:rPr>
        <w:drawing>
          <wp:anchor distT="0" distB="0" distL="114300" distR="114300" simplePos="0" relativeHeight="252461056" behindDoc="0" locked="0" layoutInCell="1" allowOverlap="1" wp14:anchorId="605D27D1" wp14:editId="43BF30E7">
            <wp:simplePos x="0" y="0"/>
            <wp:positionH relativeFrom="margin">
              <wp:posOffset>0</wp:posOffset>
            </wp:positionH>
            <wp:positionV relativeFrom="page">
              <wp:posOffset>3258820</wp:posOffset>
            </wp:positionV>
            <wp:extent cx="2774950" cy="2334895"/>
            <wp:effectExtent l="0" t="0" r="6350" b="8255"/>
            <wp:wrapNone/>
            <wp:docPr id="16594391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439146"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774950" cy="2334895"/>
                    </a:xfrm>
                    <a:prstGeom prst="rect">
                      <a:avLst/>
                    </a:prstGeom>
                  </pic:spPr>
                </pic:pic>
              </a:graphicData>
            </a:graphic>
            <wp14:sizeRelH relativeFrom="margin">
              <wp14:pctWidth>0</wp14:pctWidth>
            </wp14:sizeRelH>
            <wp14:sizeRelV relativeFrom="margin">
              <wp14:pctHeight>0</wp14:pctHeight>
            </wp14:sizeRelV>
          </wp:anchor>
        </w:drawing>
      </w:r>
      <w:r w:rsidR="00207425">
        <w:rPr>
          <w:noProof/>
        </w:rPr>
        <w:drawing>
          <wp:anchor distT="0" distB="0" distL="114300" distR="114300" simplePos="0" relativeHeight="252455936" behindDoc="0" locked="0" layoutInCell="1" allowOverlap="1" wp14:anchorId="5458D83A" wp14:editId="1985F5D4">
            <wp:simplePos x="0" y="0"/>
            <wp:positionH relativeFrom="column">
              <wp:posOffset>4089400</wp:posOffset>
            </wp:positionH>
            <wp:positionV relativeFrom="page">
              <wp:posOffset>7937500</wp:posOffset>
            </wp:positionV>
            <wp:extent cx="2739390" cy="1427480"/>
            <wp:effectExtent l="0" t="0" r="3810" b="1270"/>
            <wp:wrapNone/>
            <wp:docPr id="2076112929"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112929" name="Picture 44"/>
                    <pic:cNvPicPr/>
                  </pic:nvPicPr>
                  <pic:blipFill>
                    <a:blip r:embed="rId32">
                      <a:extLst>
                        <a:ext uri="{28A0092B-C50C-407E-A947-70E740481C1C}">
                          <a14:useLocalDpi xmlns:a14="http://schemas.microsoft.com/office/drawing/2010/main" val="0"/>
                        </a:ext>
                      </a:extLst>
                    </a:blip>
                    <a:stretch>
                      <a:fillRect/>
                    </a:stretch>
                  </pic:blipFill>
                  <pic:spPr>
                    <a:xfrm>
                      <a:off x="0" y="0"/>
                      <a:ext cx="2739390" cy="1427480"/>
                    </a:xfrm>
                    <a:prstGeom prst="rect">
                      <a:avLst/>
                    </a:prstGeom>
                  </pic:spPr>
                </pic:pic>
              </a:graphicData>
            </a:graphic>
            <wp14:sizeRelH relativeFrom="margin">
              <wp14:pctWidth>0</wp14:pctWidth>
            </wp14:sizeRelH>
            <wp14:sizeRelV relativeFrom="margin">
              <wp14:pctHeight>0</wp14:pctHeight>
            </wp14:sizeRelV>
          </wp:anchor>
        </w:drawing>
      </w:r>
      <w:r w:rsidR="00F758D1">
        <w:rPr>
          <w:rFonts w:ascii="Times New Roman" w:hAnsi="Times New Roman"/>
          <w:noProof/>
          <w:sz w:val="24"/>
          <w:szCs w:val="24"/>
        </w:rPr>
        <w:drawing>
          <wp:anchor distT="36576" distB="36576" distL="36576" distR="36576" simplePos="0" relativeHeight="252428288" behindDoc="0" locked="0" layoutInCell="1" allowOverlap="1" wp14:anchorId="2B8B948C" wp14:editId="62395211">
            <wp:simplePos x="0" y="0"/>
            <wp:positionH relativeFrom="column">
              <wp:posOffset>2990850</wp:posOffset>
            </wp:positionH>
            <wp:positionV relativeFrom="page">
              <wp:posOffset>2914651</wp:posOffset>
            </wp:positionV>
            <wp:extent cx="1173287" cy="1212850"/>
            <wp:effectExtent l="0" t="0" r="8255" b="6350"/>
            <wp:wrapNone/>
            <wp:docPr id="1727455001"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173729" cy="121330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F758D1">
        <w:rPr>
          <w:noProof/>
        </w:rPr>
        <mc:AlternateContent>
          <mc:Choice Requires="wps">
            <w:drawing>
              <wp:anchor distT="0" distB="0" distL="114300" distR="114300" simplePos="0" relativeHeight="251871232" behindDoc="0" locked="0" layoutInCell="1" allowOverlap="1" wp14:anchorId="43AB80F0" wp14:editId="3ACE2316">
                <wp:simplePos x="0" y="0"/>
                <wp:positionH relativeFrom="margin">
                  <wp:posOffset>2882900</wp:posOffset>
                </wp:positionH>
                <wp:positionV relativeFrom="page">
                  <wp:posOffset>2984500</wp:posOffset>
                </wp:positionV>
                <wp:extent cx="3924300" cy="3485515"/>
                <wp:effectExtent l="0" t="0" r="0" b="635"/>
                <wp:wrapNone/>
                <wp:docPr id="1746438448" name="Text Box 46"/>
                <wp:cNvGraphicFramePr/>
                <a:graphic xmlns:a="http://schemas.openxmlformats.org/drawingml/2006/main">
                  <a:graphicData uri="http://schemas.microsoft.com/office/word/2010/wordprocessingShape">
                    <wps:wsp>
                      <wps:cNvSpPr txBox="1"/>
                      <wps:spPr>
                        <a:xfrm>
                          <a:off x="0" y="0"/>
                          <a:ext cx="3924300" cy="3485515"/>
                        </a:xfrm>
                        <a:prstGeom prst="rect">
                          <a:avLst/>
                        </a:prstGeom>
                        <a:noFill/>
                        <a:ln w="6350">
                          <a:noFill/>
                        </a:ln>
                      </wps:spPr>
                      <wps:txbx>
                        <w:txbxContent>
                          <w:p w14:paraId="05D4B648" w14:textId="29F81A03" w:rsidR="00C11975" w:rsidRPr="00C11975" w:rsidRDefault="00C11975" w:rsidP="00F758D1">
                            <w:pPr>
                              <w:pStyle w:val="Heading2"/>
                              <w:ind w:left="1980"/>
                            </w:pPr>
                            <w:proofErr w:type="gramStart"/>
                            <w:r w:rsidRPr="00C11975">
                              <w:t>Counter</w:t>
                            </w:r>
                            <w:r>
                              <w:t xml:space="preserve"> </w:t>
                            </w:r>
                            <w:r w:rsidRPr="00C11975">
                              <w:t>Intelligence</w:t>
                            </w:r>
                            <w:proofErr w:type="gramEnd"/>
                          </w:p>
                          <w:p w14:paraId="4C61AC44" w14:textId="35B6F60E" w:rsidR="00C11975" w:rsidRPr="00C11975" w:rsidRDefault="00C11975" w:rsidP="00F758D1">
                            <w:pPr>
                              <w:spacing w:after="80"/>
                              <w:ind w:left="1980"/>
                            </w:pPr>
                            <w:r w:rsidRPr="00C11975">
                              <w:t xml:space="preserve">If you have a small kitchen, here are 5 </w:t>
                            </w:r>
                            <w:r>
                              <w:t>ways to maximize</w:t>
                            </w:r>
                            <w:r w:rsidRPr="00C11975">
                              <w:t xml:space="preserve"> space:</w:t>
                            </w:r>
                          </w:p>
                          <w:p w14:paraId="52937FF6" w14:textId="77777777" w:rsidR="00C11975" w:rsidRDefault="00C11975" w:rsidP="004709D4">
                            <w:pPr>
                              <w:spacing w:after="0"/>
                              <w:ind w:left="1987"/>
                            </w:pPr>
                            <w:r w:rsidRPr="00C11975">
                              <w:t xml:space="preserve">1. Use your oven for storage. You can store your baking dishes, cookie sheets, cooling </w:t>
                            </w:r>
                          </w:p>
                          <w:p w14:paraId="5A1A8AD0" w14:textId="5C08BF3D" w:rsidR="00C11975" w:rsidRPr="00C11975" w:rsidRDefault="00C11975" w:rsidP="00F758D1">
                            <w:pPr>
                              <w:spacing w:after="80"/>
                            </w:pPr>
                            <w:r w:rsidRPr="00C11975">
                              <w:t xml:space="preserve">racks, and muffins tins in the oven. Remember </w:t>
                            </w:r>
                            <w:r w:rsidR="00F758D1">
                              <w:t xml:space="preserve">to </w:t>
                            </w:r>
                            <w:r w:rsidRPr="00C11975">
                              <w:t>take them out before you turn the oven on!</w:t>
                            </w:r>
                          </w:p>
                          <w:p w14:paraId="474C2CCC" w14:textId="32446CB5" w:rsidR="00C11975" w:rsidRPr="00C11975" w:rsidRDefault="00C11975" w:rsidP="00F758D1">
                            <w:pPr>
                              <w:spacing w:after="80"/>
                            </w:pPr>
                            <w:r w:rsidRPr="00C11975">
                              <w:t xml:space="preserve">2. Install hooks </w:t>
                            </w:r>
                            <w:r>
                              <w:t>under</w:t>
                            </w:r>
                            <w:r w:rsidRPr="00C11975">
                              <w:t xml:space="preserve"> cabinet</w:t>
                            </w:r>
                            <w:r>
                              <w:t>s</w:t>
                            </w:r>
                            <w:r w:rsidRPr="00C11975">
                              <w:t xml:space="preserve"> for cups, strainers, </w:t>
                            </w:r>
                            <w:r>
                              <w:t xml:space="preserve">oven </w:t>
                            </w:r>
                            <w:r w:rsidRPr="00C11975">
                              <w:t xml:space="preserve">mitts, etc. </w:t>
                            </w:r>
                          </w:p>
                          <w:p w14:paraId="505F62C7" w14:textId="614B4D42" w:rsidR="00C11975" w:rsidRPr="00C11975" w:rsidRDefault="00C11975" w:rsidP="00F758D1">
                            <w:pPr>
                              <w:spacing w:after="80"/>
                            </w:pPr>
                            <w:r w:rsidRPr="00C11975">
                              <w:t>3. Create your own pantry. If you don't have a</w:t>
                            </w:r>
                            <w:r>
                              <w:t xml:space="preserve"> </w:t>
                            </w:r>
                            <w:r w:rsidRPr="00C11975">
                              <w:t>pantry, you can put shelves in your garage, add an</w:t>
                            </w:r>
                            <w:r>
                              <w:t xml:space="preserve"> </w:t>
                            </w:r>
                            <w:r w:rsidRPr="00C11975">
                              <w:t>inexpensive cabinet to your dining area, or borrow space from the laundry area.</w:t>
                            </w:r>
                          </w:p>
                          <w:p w14:paraId="765D4FDF" w14:textId="2002073C" w:rsidR="00C11975" w:rsidRPr="00C11975" w:rsidRDefault="00C11975" w:rsidP="00F758D1">
                            <w:pPr>
                              <w:spacing w:after="80"/>
                            </w:pPr>
                            <w:r w:rsidRPr="00C11975">
                              <w:t xml:space="preserve">4. Add a roll-away counter. Use a butcher block counter on wheels. It can sit in the corner and store the </w:t>
                            </w:r>
                            <w:r w:rsidR="00F758D1">
                              <w:t>extra</w:t>
                            </w:r>
                            <w:r w:rsidRPr="00C11975">
                              <w:t xml:space="preserve"> kitchen appliances when you’re not using </w:t>
                            </w:r>
                            <w:proofErr w:type="gramStart"/>
                            <w:r w:rsidRPr="00C11975">
                              <w:t>i</w:t>
                            </w:r>
                            <w:r>
                              <w:t>t</w:t>
                            </w:r>
                            <w:proofErr w:type="gramEnd"/>
                            <w:r w:rsidRPr="00C11975">
                              <w:t>.</w:t>
                            </w:r>
                          </w:p>
                          <w:p w14:paraId="3A4BE7E1" w14:textId="11461708" w:rsidR="004C3776" w:rsidRPr="00875682" w:rsidRDefault="00C11975" w:rsidP="00F758D1">
                            <w:pPr>
                              <w:spacing w:after="80"/>
                            </w:pPr>
                            <w:r w:rsidRPr="00C11975">
                              <w:t xml:space="preserve">5. Store pots and pans up high. Many of us have several feet of free space between the tops of our cabinets and the ceiling. </w:t>
                            </w:r>
                            <w:r w:rsidR="00F758D1">
                              <w:t xml:space="preserve">Why not use it?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AB80F0" id="_x0000_s1050" type="#_x0000_t202" style="position:absolute;margin-left:227pt;margin-top:235pt;width:309pt;height:274.45pt;z-index:2518712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" filled="f" stroked="f" strokeweight=".5pt">
                <v:textbox>
                  <w:txbxContent>
                    <w:p w14:paraId="05D4B648" w14:textId="29F81A03" w:rsidR="00C11975" w:rsidRPr="00C11975" w:rsidRDefault="00C11975" w:rsidP="00F758D1">
                      <w:pPr>
                        <w:pStyle w:val="Heading2"/>
                        <w:ind w:left="1980"/>
                      </w:pPr>
                      <w:proofErr w:type="gramStart"/>
                      <w:r w:rsidRPr="00C11975">
                        <w:t>Counter</w:t>
                      </w:r>
                      <w:r>
                        <w:t xml:space="preserve"> </w:t>
                      </w:r>
                      <w:r w:rsidRPr="00C11975">
                        <w:t>Intelligence</w:t>
                      </w:r>
                      <w:proofErr w:type="gramEnd"/>
                    </w:p>
                    <w:p w14:paraId="4C61AC44" w14:textId="35B6F60E" w:rsidR="00C11975" w:rsidRPr="00C11975" w:rsidRDefault="00C11975" w:rsidP="00F758D1">
                      <w:pPr>
                        <w:spacing w:after="80"/>
                        <w:ind w:left="1980"/>
                      </w:pPr>
                      <w:r w:rsidRPr="00C11975">
                        <w:t xml:space="preserve">If you have a small kitchen, here are 5 </w:t>
                      </w:r>
                      <w:r>
                        <w:t>ways to maximize</w:t>
                      </w:r>
                      <w:r w:rsidRPr="00C11975">
                        <w:t xml:space="preserve"> space:</w:t>
                      </w:r>
                    </w:p>
                    <w:p w14:paraId="52937FF6" w14:textId="77777777" w:rsidR="00C11975" w:rsidRDefault="00C11975" w:rsidP="004709D4">
                      <w:pPr>
                        <w:spacing w:after="0"/>
                        <w:ind w:left="1987"/>
                      </w:pPr>
                      <w:r w:rsidRPr="00C11975">
                        <w:t xml:space="preserve">1. Use your oven for storage. You can store your baking dishes, cookie sheets, cooling </w:t>
                      </w:r>
                    </w:p>
                    <w:p w14:paraId="5A1A8AD0" w14:textId="5C08BF3D" w:rsidR="00C11975" w:rsidRPr="00C11975" w:rsidRDefault="00C11975" w:rsidP="00F758D1">
                      <w:pPr>
                        <w:spacing w:after="80"/>
                      </w:pPr>
                      <w:r w:rsidRPr="00C11975">
                        <w:t xml:space="preserve">racks, and muffins tins in the oven. Remember </w:t>
                      </w:r>
                      <w:r w:rsidR="00F758D1">
                        <w:t xml:space="preserve">to </w:t>
                      </w:r>
                      <w:r w:rsidRPr="00C11975">
                        <w:t>take them out before you turn the oven on!</w:t>
                      </w:r>
                    </w:p>
                    <w:p w14:paraId="474C2CCC" w14:textId="32446CB5" w:rsidR="00C11975" w:rsidRPr="00C11975" w:rsidRDefault="00C11975" w:rsidP="00F758D1">
                      <w:pPr>
                        <w:spacing w:after="80"/>
                      </w:pPr>
                      <w:r w:rsidRPr="00C11975">
                        <w:t xml:space="preserve">2. Install hooks </w:t>
                      </w:r>
                      <w:r>
                        <w:t>under</w:t>
                      </w:r>
                      <w:r w:rsidRPr="00C11975">
                        <w:t xml:space="preserve"> cabinet</w:t>
                      </w:r>
                      <w:r>
                        <w:t>s</w:t>
                      </w:r>
                      <w:r w:rsidRPr="00C11975">
                        <w:t xml:space="preserve"> for cups, strainers, </w:t>
                      </w:r>
                      <w:r>
                        <w:t xml:space="preserve">oven </w:t>
                      </w:r>
                      <w:r w:rsidRPr="00C11975">
                        <w:t xml:space="preserve">mitts, etc. </w:t>
                      </w:r>
                    </w:p>
                    <w:p w14:paraId="505F62C7" w14:textId="614B4D42" w:rsidR="00C11975" w:rsidRPr="00C11975" w:rsidRDefault="00C11975" w:rsidP="00F758D1">
                      <w:pPr>
                        <w:spacing w:after="80"/>
                      </w:pPr>
                      <w:r w:rsidRPr="00C11975">
                        <w:t>3. Create your own pantry. If you don't have a</w:t>
                      </w:r>
                      <w:r>
                        <w:t xml:space="preserve"> </w:t>
                      </w:r>
                      <w:r w:rsidRPr="00C11975">
                        <w:t>pantry, you can put shelves in your garage, add an</w:t>
                      </w:r>
                      <w:r>
                        <w:t xml:space="preserve"> </w:t>
                      </w:r>
                      <w:r w:rsidRPr="00C11975">
                        <w:t>inexpensive cabinet to your dining area, or borrow space from the laundry area.</w:t>
                      </w:r>
                    </w:p>
                    <w:p w14:paraId="765D4FDF" w14:textId="2002073C" w:rsidR="00C11975" w:rsidRPr="00C11975" w:rsidRDefault="00C11975" w:rsidP="00F758D1">
                      <w:pPr>
                        <w:spacing w:after="80"/>
                      </w:pPr>
                      <w:r w:rsidRPr="00C11975">
                        <w:t xml:space="preserve">4. Add a roll-away counter. Use a butcher block counter on wheels. It can sit in the corner and store the </w:t>
                      </w:r>
                      <w:r w:rsidR="00F758D1">
                        <w:t>extra</w:t>
                      </w:r>
                      <w:r w:rsidRPr="00C11975">
                        <w:t xml:space="preserve"> kitchen appliances when you’re not using </w:t>
                      </w:r>
                      <w:proofErr w:type="gramStart"/>
                      <w:r w:rsidRPr="00C11975">
                        <w:t>i</w:t>
                      </w:r>
                      <w:r>
                        <w:t>t</w:t>
                      </w:r>
                      <w:proofErr w:type="gramEnd"/>
                      <w:r w:rsidRPr="00C11975">
                        <w:t>.</w:t>
                      </w:r>
                    </w:p>
                    <w:p w14:paraId="3A4BE7E1" w14:textId="11461708" w:rsidR="004C3776" w:rsidRPr="00875682" w:rsidRDefault="00C11975" w:rsidP="00F758D1">
                      <w:pPr>
                        <w:spacing w:after="80"/>
                      </w:pPr>
                      <w:r w:rsidRPr="00C11975">
                        <w:t xml:space="preserve">5. Store pots and pans up high. Many of us have several feet of free space between the tops of our cabinets and the ceiling. </w:t>
                      </w:r>
                      <w:r w:rsidR="00F758D1">
                        <w:t xml:space="preserve">Why not use it? </w:t>
                      </w:r>
                    </w:p>
                  </w:txbxContent>
                </v:textbox>
                <w10:wrap anchorx="margin" anchory="page"/>
              </v:shape>
            </w:pict>
          </mc:Fallback>
        </mc:AlternateContent>
      </w:r>
      <w:r w:rsidR="004560D6">
        <w:rPr>
          <w:noProof/>
        </w:rPr>
        <mc:AlternateContent>
          <mc:Choice Requires="wps">
            <w:drawing>
              <wp:anchor distT="0" distB="0" distL="114300" distR="114300" simplePos="0" relativeHeight="252357632" behindDoc="0" locked="0" layoutInCell="1" allowOverlap="1" wp14:anchorId="6C9118BA" wp14:editId="64B1FEBF">
                <wp:simplePos x="0" y="0"/>
                <wp:positionH relativeFrom="margin">
                  <wp:posOffset>2893695</wp:posOffset>
                </wp:positionH>
                <wp:positionV relativeFrom="margin">
                  <wp:posOffset>6089650</wp:posOffset>
                </wp:positionV>
                <wp:extent cx="3954780" cy="3023235"/>
                <wp:effectExtent l="0" t="0" r="0" b="5715"/>
                <wp:wrapNone/>
                <wp:docPr id="1175879946" name="Text Box 46"/>
                <wp:cNvGraphicFramePr/>
                <a:graphic xmlns:a="http://schemas.openxmlformats.org/drawingml/2006/main">
                  <a:graphicData uri="http://schemas.microsoft.com/office/word/2010/wordprocessingShape">
                    <wps:wsp>
                      <wps:cNvSpPr txBox="1"/>
                      <wps:spPr>
                        <a:xfrm>
                          <a:off x="0" y="0"/>
                          <a:ext cx="3954780" cy="3023235"/>
                        </a:xfrm>
                        <a:prstGeom prst="rect">
                          <a:avLst/>
                        </a:prstGeom>
                        <a:noFill/>
                        <a:ln w="6350">
                          <a:noFill/>
                        </a:ln>
                      </wps:spPr>
                      <wps:txbx>
                        <w:txbxContent>
                          <w:p w14:paraId="2678A904" w14:textId="05BD1E7B" w:rsidR="00B96FB5" w:rsidRDefault="00B96FB5" w:rsidP="00B96FB5">
                            <w:pPr>
                              <w:pStyle w:val="Heading4"/>
                            </w:pPr>
                            <w:r>
                              <w:t xml:space="preserve">No </w:t>
                            </w:r>
                            <w:r w:rsidR="00B57ABA">
                              <w:t>Point in</w:t>
                            </w:r>
                            <w:r>
                              <w:t xml:space="preserve"> Holding Out for a Housing Crash</w:t>
                            </w:r>
                          </w:p>
                          <w:p w14:paraId="52A0995E" w14:textId="16B8BFE4" w:rsidR="004560D6" w:rsidRDefault="00B96FB5" w:rsidP="00B96FB5">
                            <w:r>
                              <w:t xml:space="preserve">Those hoping for a housing crash face major disappointment. To match the ultra-low mortgage rates millions of current </w:t>
                            </w:r>
                            <w:proofErr w:type="gramStart"/>
                            <w:r>
                              <w:t>homeowners</w:t>
                            </w:r>
                            <w:proofErr w:type="gramEnd"/>
                            <w:r>
                              <w:t xml:space="preserve"> enjoy, home prices would have to plummet by 32%. According to a Barron’s analysis, the median home price would need to drop from $429,100 to $291,181 just to balance today's punishing rates. </w:t>
                            </w:r>
                          </w:p>
                          <w:p w14:paraId="3CD8BD39" w14:textId="3DB7E387" w:rsidR="00821D88" w:rsidRPr="00875682" w:rsidRDefault="00B96FB5" w:rsidP="004560D6">
                            <w:pPr>
                              <w:ind w:right="4310"/>
                            </w:pPr>
                            <w:r>
                              <w:t>That historic 32% plunge is even worse than the 27.5% crash of 2008, making a sudden affordability fix highly unlikely.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9118BA" id="_x0000_s1051" type="#_x0000_t202" style="position:absolute;margin-left:227.85pt;margin-top:479.5pt;width:311.4pt;height:238.05pt;z-index:2523576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" filled="f" stroked="f" strokeweight=".5pt">
                <v:textbox>
                  <w:txbxContent>
                    <w:p w14:paraId="2678A904" w14:textId="05BD1E7B" w:rsidR="00B96FB5" w:rsidRDefault="00B96FB5" w:rsidP="00B96FB5">
                      <w:pPr>
                        <w:pStyle w:val="Heading4"/>
                      </w:pPr>
                      <w:r>
                        <w:t xml:space="preserve">No </w:t>
                      </w:r>
                      <w:r w:rsidR="00B57ABA">
                        <w:t>Point in</w:t>
                      </w:r>
                      <w:r>
                        <w:t xml:space="preserve"> Holding Out for a Housing Crash</w:t>
                      </w:r>
                    </w:p>
                    <w:p w14:paraId="52A0995E" w14:textId="16B8BFE4" w:rsidR="004560D6" w:rsidRDefault="00B96FB5" w:rsidP="00B96FB5">
                      <w:r>
                        <w:t xml:space="preserve">Those hoping for a housing crash face major disappointment. To match the ultra-low mortgage rates millions of current </w:t>
                      </w:r>
                      <w:proofErr w:type="gramStart"/>
                      <w:r>
                        <w:t>homeowners</w:t>
                      </w:r>
                      <w:proofErr w:type="gramEnd"/>
                      <w:r>
                        <w:t xml:space="preserve"> enjoy, home prices would have to plummet by 32%. According to a Barron’s analysis, the median home price would need to drop from $429,100 to $291,181 just to balance today's punishing rates. </w:t>
                      </w:r>
                    </w:p>
                    <w:p w14:paraId="3CD8BD39" w14:textId="3DB7E387" w:rsidR="00821D88" w:rsidRPr="00875682" w:rsidRDefault="00B96FB5" w:rsidP="004560D6">
                      <w:pPr>
                        <w:ind w:right="4310"/>
                      </w:pPr>
                      <w:r>
                        <w:t>That historic 32% plunge is even worse than the 27.5% crash of 2008, making a sudden affordability fix highly unlikely.</w:t>
                      </w:r>
                    </w:p>
                  </w:txbxContent>
                </v:textbox>
                <w10:wrap anchorx="margin" anchory="margin"/>
              </v:shape>
            </w:pict>
          </mc:Fallback>
        </mc:AlternateContent>
      </w:r>
      <w:r w:rsidR="00406A0D">
        <w:rPr>
          <w:noProof/>
        </w:rPr>
        <mc:AlternateContent>
          <mc:Choice Requires="wps">
            <w:drawing>
              <wp:anchor distT="0" distB="0" distL="114300" distR="114300" simplePos="0" relativeHeight="252301312" behindDoc="1" locked="0" layoutInCell="1" allowOverlap="1" wp14:anchorId="690FCBF9" wp14:editId="718DB6FD">
                <wp:simplePos x="0" y="0"/>
                <wp:positionH relativeFrom="margin">
                  <wp:align>left</wp:align>
                </wp:positionH>
                <wp:positionV relativeFrom="page">
                  <wp:posOffset>6483350</wp:posOffset>
                </wp:positionV>
                <wp:extent cx="2845435" cy="3105785"/>
                <wp:effectExtent l="0" t="0" r="0" b="0"/>
                <wp:wrapNone/>
                <wp:docPr id="377960443" name="Rectangle 3779604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45435" cy="310578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E41A77" w14:textId="75FF0D50" w:rsidR="00B57ABA" w:rsidRPr="00B57ABA" w:rsidRDefault="00B57ABA" w:rsidP="00AD16B3">
                            <w:pPr>
                              <w:pStyle w:val="Heading4"/>
                              <w:ind w:left="1440"/>
                            </w:pPr>
                            <w:r w:rsidRPr="00B57ABA">
                              <w:t xml:space="preserve">Nature Has a Square </w:t>
                            </w:r>
                            <w:r>
                              <w:br/>
                            </w:r>
                            <w:r w:rsidRPr="00B57ABA">
                              <w:t>Sense of Humor</w:t>
                            </w:r>
                          </w:p>
                          <w:p w14:paraId="3E9250E0" w14:textId="77777777" w:rsidR="00AD16B3" w:rsidRDefault="00B57ABA" w:rsidP="00AD16B3">
                            <w:pPr>
                              <w:spacing w:after="0"/>
                              <w:ind w:left="1354"/>
                              <w:rPr>
                                <w:color w:val="000000" w:themeColor="text1"/>
                              </w:rPr>
                            </w:pPr>
                            <w:r w:rsidRPr="00B57ABA">
                              <w:rPr>
                                <w:color w:val="000000" w:themeColor="text1"/>
                              </w:rPr>
                              <w:t xml:space="preserve">Here's something you probably didn't need to know: Wombats </w:t>
                            </w:r>
                          </w:p>
                          <w:p w14:paraId="7A078EA1" w14:textId="4B4CBFE9" w:rsidR="00267FB3" w:rsidRDefault="00B57ABA" w:rsidP="00AD16B3">
                            <w:pPr>
                              <w:rPr>
                                <w:color w:val="000000" w:themeColor="text1"/>
                              </w:rPr>
                            </w:pPr>
                            <w:r w:rsidRPr="00B57ABA">
                              <w:rPr>
                                <w:color w:val="000000" w:themeColor="text1"/>
                              </w:rPr>
                              <w:t>poop cubes. And scientists have spent years figuring out how, one even winning an "Ig Nobel Prize" for research. These Australian marsupials have</w:t>
                            </w:r>
                            <w:r>
                              <w:rPr>
                                <w:color w:val="000000" w:themeColor="text1"/>
                              </w:rPr>
                              <w:t xml:space="preserve"> unusual</w:t>
                            </w:r>
                            <w:r w:rsidRPr="00B57ABA">
                              <w:rPr>
                                <w:color w:val="000000" w:themeColor="text1"/>
                              </w:rPr>
                              <w:t xml:space="preserve"> intestines that help shape their droppings into little blocks. Why cubes? Wombats use their droppings to mark territory, often depositing </w:t>
                            </w:r>
                            <w:r w:rsidR="00AD16B3">
                              <w:rPr>
                                <w:color w:val="000000" w:themeColor="text1"/>
                              </w:rPr>
                              <w:br/>
                            </w:r>
                            <w:r w:rsidRPr="00B57ABA">
                              <w:rPr>
                                <w:color w:val="000000" w:themeColor="text1"/>
                              </w:rPr>
                              <w:t xml:space="preserve">them on rocks and logs. The </w:t>
                            </w:r>
                            <w:r w:rsidR="00AD16B3">
                              <w:rPr>
                                <w:color w:val="000000" w:themeColor="text1"/>
                              </w:rPr>
                              <w:br/>
                            </w:r>
                            <w:r w:rsidRPr="00B57ABA">
                              <w:rPr>
                                <w:color w:val="000000" w:themeColor="text1"/>
                              </w:rPr>
                              <w:t>cube shape helps keep</w:t>
                            </w:r>
                            <w:r w:rsidR="00AD16B3">
                              <w:rPr>
                                <w:color w:val="000000" w:themeColor="text1"/>
                              </w:rPr>
                              <w:t xml:space="preserve"> </w:t>
                            </w:r>
                            <w:r w:rsidR="00AD16B3">
                              <w:rPr>
                                <w:color w:val="000000" w:themeColor="text1"/>
                              </w:rPr>
                              <w:br/>
                            </w:r>
                            <w:r w:rsidRPr="00B57ABA">
                              <w:rPr>
                                <w:color w:val="000000" w:themeColor="text1"/>
                              </w:rPr>
                              <w:t xml:space="preserve">everything from rolling away. </w:t>
                            </w:r>
                            <w:r>
                              <w:rPr>
                                <w:color w:val="000000" w:themeColor="text1"/>
                              </w:rPr>
                              <w:t xml:space="preserve"> </w:t>
                            </w:r>
                            <w:r w:rsidR="00AD16B3">
                              <w:rPr>
                                <w:color w:val="000000" w:themeColor="text1"/>
                              </w:rPr>
                              <w:br/>
                            </w:r>
                            <w:r>
                              <w:rPr>
                                <w:color w:val="000000" w:themeColor="text1"/>
                              </w:rPr>
                              <w:t>Now you know.</w:t>
                            </w:r>
                          </w:p>
                          <w:p w14:paraId="0F5A9BC8" w14:textId="77777777" w:rsidR="00B57ABA" w:rsidRDefault="00B57ABA" w:rsidP="00B57ABA">
                            <w:pPr>
                              <w:rPr>
                                <w:color w:val="000000" w:themeColor="text1"/>
                              </w:rPr>
                            </w:pPr>
                          </w:p>
                          <w:p w14:paraId="66B89881" w14:textId="77777777" w:rsidR="00B57ABA" w:rsidRDefault="00B57ABA" w:rsidP="00B57ABA">
                            <w:pPr>
                              <w:rPr>
                                <w:color w:val="000000" w:themeColor="text1"/>
                              </w:rPr>
                            </w:pPr>
                          </w:p>
                          <w:p w14:paraId="1709F414" w14:textId="77777777" w:rsidR="00B57ABA" w:rsidRPr="00267FB3" w:rsidRDefault="00B57ABA" w:rsidP="00B57ABA">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0FCBF9" id="Rectangle 377960443" o:spid="_x0000_s1052" style="position:absolute;margin-left:0;margin-top:510.5pt;width:224.05pt;height:244.55pt;z-index:-25101516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" fillcolor="#f2f2f2 [3052]" stroked="f" strokeweight="1pt">
                <v:textbox>
                  <w:txbxContent>
                    <w:p w14:paraId="3CE41A77" w14:textId="75FF0D50" w:rsidR="00B57ABA" w:rsidRPr="00B57ABA" w:rsidRDefault="00B57ABA" w:rsidP="00AD16B3">
                      <w:pPr>
                        <w:pStyle w:val="Heading4"/>
                        <w:ind w:left="1440"/>
                      </w:pPr>
                      <w:r w:rsidRPr="00B57ABA">
                        <w:t xml:space="preserve">Nature Has a Square </w:t>
                      </w:r>
                      <w:r>
                        <w:br/>
                      </w:r>
                      <w:r w:rsidRPr="00B57ABA">
                        <w:t>Sense of Humor</w:t>
                      </w:r>
                    </w:p>
                    <w:p w14:paraId="3E9250E0" w14:textId="77777777" w:rsidR="00AD16B3" w:rsidRDefault="00B57ABA" w:rsidP="00AD16B3">
                      <w:pPr>
                        <w:spacing w:after="0"/>
                        <w:ind w:left="1354"/>
                        <w:rPr>
                          <w:color w:val="000000" w:themeColor="text1"/>
                        </w:rPr>
                      </w:pPr>
                      <w:r w:rsidRPr="00B57ABA">
                        <w:rPr>
                          <w:color w:val="000000" w:themeColor="text1"/>
                        </w:rPr>
                        <w:t xml:space="preserve">Here's something you probably didn't need to know: Wombats </w:t>
                      </w:r>
                    </w:p>
                    <w:p w14:paraId="7A078EA1" w14:textId="4B4CBFE9" w:rsidR="00267FB3" w:rsidRDefault="00B57ABA" w:rsidP="00AD16B3">
                      <w:pPr>
                        <w:rPr>
                          <w:color w:val="000000" w:themeColor="text1"/>
                        </w:rPr>
                      </w:pPr>
                      <w:r w:rsidRPr="00B57ABA">
                        <w:rPr>
                          <w:color w:val="000000" w:themeColor="text1"/>
                        </w:rPr>
                        <w:t>poop cubes. And scientists have spent years figuring out how, one even winning an "Ig Nobel Prize" for research. These Australian marsupials have</w:t>
                      </w:r>
                      <w:r>
                        <w:rPr>
                          <w:color w:val="000000" w:themeColor="text1"/>
                        </w:rPr>
                        <w:t xml:space="preserve"> unusual</w:t>
                      </w:r>
                      <w:r w:rsidRPr="00B57ABA">
                        <w:rPr>
                          <w:color w:val="000000" w:themeColor="text1"/>
                        </w:rPr>
                        <w:t xml:space="preserve"> intestines that help shape their droppings into little blocks. Why cubes? Wombats use their droppings to mark territory, often depositing </w:t>
                      </w:r>
                      <w:r w:rsidR="00AD16B3">
                        <w:rPr>
                          <w:color w:val="000000" w:themeColor="text1"/>
                        </w:rPr>
                        <w:br/>
                      </w:r>
                      <w:r w:rsidRPr="00B57ABA">
                        <w:rPr>
                          <w:color w:val="000000" w:themeColor="text1"/>
                        </w:rPr>
                        <w:t xml:space="preserve">them on rocks and logs. The </w:t>
                      </w:r>
                      <w:r w:rsidR="00AD16B3">
                        <w:rPr>
                          <w:color w:val="000000" w:themeColor="text1"/>
                        </w:rPr>
                        <w:br/>
                      </w:r>
                      <w:r w:rsidRPr="00B57ABA">
                        <w:rPr>
                          <w:color w:val="000000" w:themeColor="text1"/>
                        </w:rPr>
                        <w:t>cube shape helps keep</w:t>
                      </w:r>
                      <w:r w:rsidR="00AD16B3">
                        <w:rPr>
                          <w:color w:val="000000" w:themeColor="text1"/>
                        </w:rPr>
                        <w:t xml:space="preserve"> </w:t>
                      </w:r>
                      <w:r w:rsidR="00AD16B3">
                        <w:rPr>
                          <w:color w:val="000000" w:themeColor="text1"/>
                        </w:rPr>
                        <w:br/>
                      </w:r>
                      <w:r w:rsidRPr="00B57ABA">
                        <w:rPr>
                          <w:color w:val="000000" w:themeColor="text1"/>
                        </w:rPr>
                        <w:t xml:space="preserve">everything from rolling away. </w:t>
                      </w:r>
                      <w:r>
                        <w:rPr>
                          <w:color w:val="000000" w:themeColor="text1"/>
                        </w:rPr>
                        <w:t xml:space="preserve"> </w:t>
                      </w:r>
                      <w:r w:rsidR="00AD16B3">
                        <w:rPr>
                          <w:color w:val="000000" w:themeColor="text1"/>
                        </w:rPr>
                        <w:br/>
                      </w:r>
                      <w:r>
                        <w:rPr>
                          <w:color w:val="000000" w:themeColor="text1"/>
                        </w:rPr>
                        <w:t>Now you know.</w:t>
                      </w:r>
                    </w:p>
                    <w:p w14:paraId="0F5A9BC8" w14:textId="77777777" w:rsidR="00B57ABA" w:rsidRDefault="00B57ABA" w:rsidP="00B57ABA">
                      <w:pPr>
                        <w:rPr>
                          <w:color w:val="000000" w:themeColor="text1"/>
                        </w:rPr>
                      </w:pPr>
                    </w:p>
                    <w:p w14:paraId="66B89881" w14:textId="77777777" w:rsidR="00B57ABA" w:rsidRDefault="00B57ABA" w:rsidP="00B57ABA">
                      <w:pPr>
                        <w:rPr>
                          <w:color w:val="000000" w:themeColor="text1"/>
                        </w:rPr>
                      </w:pPr>
                    </w:p>
                    <w:p w14:paraId="1709F414" w14:textId="77777777" w:rsidR="00B57ABA" w:rsidRPr="00267FB3" w:rsidRDefault="00B57ABA" w:rsidP="00B57ABA">
                      <w:pPr>
                        <w:rPr>
                          <w:color w:val="000000" w:themeColor="text1"/>
                        </w:rPr>
                      </w:pPr>
                    </w:p>
                  </w:txbxContent>
                </v:textbox>
                <w10:wrap anchorx="margin" anchory="page"/>
              </v:rect>
            </w:pict>
          </mc:Fallback>
        </mc:AlternateContent>
      </w:r>
      <w:r w:rsidR="00C853C1">
        <w:rPr>
          <w:noProof/>
        </w:rPr>
        <mc:AlternateContent>
          <mc:Choice Requires="wps">
            <w:drawing>
              <wp:anchor distT="0" distB="0" distL="114300" distR="114300" simplePos="0" relativeHeight="252292096" behindDoc="0" locked="0" layoutInCell="1" allowOverlap="1" wp14:anchorId="01E1A650" wp14:editId="420F2409">
                <wp:simplePos x="0" y="0"/>
                <wp:positionH relativeFrom="margin">
                  <wp:posOffset>0</wp:posOffset>
                </wp:positionH>
                <wp:positionV relativeFrom="page">
                  <wp:posOffset>2912110</wp:posOffset>
                </wp:positionV>
                <wp:extent cx="6816725" cy="0"/>
                <wp:effectExtent l="0" t="0" r="0" b="0"/>
                <wp:wrapNone/>
                <wp:docPr id="1001135618" name="Straight Connector 2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16725" cy="0"/>
                        </a:xfrm>
                        <a:prstGeom prst="line">
                          <a:avLst/>
                        </a:prstGeom>
                        <a:noFill/>
                        <a:ln w="19050">
                          <a:solidFill>
                            <a:srgbClr val="BFBFBF"/>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0BBB63" id="Straight Connector 257" o:spid="_x0000_s1026" style="position:absolute;z-index:25229209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0,229.3pt" to="536.75pt,2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" strokecolor="#bfbfbf" strokeweight="1.5pt">
                <v:stroke joinstyle="miter"/>
                <w10:wrap anchorx="margin" anchory="page"/>
              </v:line>
            </w:pict>
          </mc:Fallback>
        </mc:AlternateContent>
      </w:r>
      <w:r w:rsidR="00A725B1">
        <w:rPr>
          <w:noProof/>
        </w:rPr>
        <mc:AlternateContent>
          <mc:Choice Requires="wps">
            <w:drawing>
              <wp:anchor distT="0" distB="0" distL="114300" distR="114300" simplePos="0" relativeHeight="252293120" behindDoc="0" locked="0" layoutInCell="1" allowOverlap="1" wp14:anchorId="3FCD8550" wp14:editId="59E64263">
                <wp:simplePos x="0" y="0"/>
                <wp:positionH relativeFrom="margin">
                  <wp:posOffset>1270</wp:posOffset>
                </wp:positionH>
                <wp:positionV relativeFrom="page">
                  <wp:posOffset>6485890</wp:posOffset>
                </wp:positionV>
                <wp:extent cx="6816725" cy="0"/>
                <wp:effectExtent l="0" t="0" r="0" b="0"/>
                <wp:wrapNone/>
                <wp:docPr id="758" name="Straight Connector 2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16725" cy="0"/>
                        </a:xfrm>
                        <a:prstGeom prst="line">
                          <a:avLst/>
                        </a:prstGeom>
                        <a:noFill/>
                        <a:ln w="19050">
                          <a:solidFill>
                            <a:srgbClr val="BFBFBF"/>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47BBC9" id="Straight Connector 257" o:spid="_x0000_s1026" style="position:absolute;z-index:2522931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1pt,510.7pt" to="536.85pt,5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" strokecolor="#bfbfbf" strokeweight="1.5pt">
                <v:stroke joinstyle="miter"/>
                <w10:wrap anchorx="margin" anchory="page"/>
              </v:line>
            </w:pict>
          </mc:Fallback>
        </mc:AlternateContent>
      </w:r>
      <w:r w:rsidR="00014E46" w:rsidRPr="00014E46">
        <w:t xml:space="preserve">   </w:t>
      </w:r>
      <w:r w:rsidR="00B57BCF">
        <w:t xml:space="preserve"> </w:t>
      </w:r>
      <w:r w:rsidR="00DA6E23">
        <w:br w:type="page"/>
      </w:r>
      <w:r>
        <w:rPr>
          <w:noProof/>
        </w:rPr>
        <w:lastRenderedPageBreak/>
        <w:drawing>
          <wp:anchor distT="0" distB="0" distL="114300" distR="114300" simplePos="0" relativeHeight="252492800" behindDoc="1" locked="0" layoutInCell="1" allowOverlap="1" wp14:anchorId="07844E1A" wp14:editId="41F6DF8C">
            <wp:simplePos x="0" y="0"/>
            <wp:positionH relativeFrom="margin">
              <wp:align>left</wp:align>
            </wp:positionH>
            <wp:positionV relativeFrom="margin">
              <wp:align>top</wp:align>
            </wp:positionV>
            <wp:extent cx="3447415" cy="570865"/>
            <wp:effectExtent l="0" t="0" r="0" b="635"/>
            <wp:wrapNone/>
            <wp:docPr id="1227319914"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447415" cy="5708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491776" behindDoc="0" locked="0" layoutInCell="1" allowOverlap="1" wp14:anchorId="79B4FE47" wp14:editId="06C9BA20">
            <wp:simplePos x="0" y="0"/>
            <wp:positionH relativeFrom="column">
              <wp:posOffset>4188460</wp:posOffset>
            </wp:positionH>
            <wp:positionV relativeFrom="page">
              <wp:posOffset>8280400</wp:posOffset>
            </wp:positionV>
            <wp:extent cx="1053465" cy="763905"/>
            <wp:effectExtent l="0" t="0" r="0" b="0"/>
            <wp:wrapNone/>
            <wp:docPr id="210139787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53465" cy="763905"/>
                    </a:xfrm>
                    <a:prstGeom prst="rect">
                      <a:avLst/>
                    </a:prstGeom>
                    <a:noFill/>
                    <a:ln>
                      <a:noFill/>
                    </a:ln>
                  </pic:spPr>
                </pic:pic>
              </a:graphicData>
            </a:graphic>
            <wp14:sizeRelH relativeFrom="page">
              <wp14:pctWidth>0</wp14:pctWidth>
            </wp14:sizeRelH>
            <wp14:sizeRelV relativeFrom="page">
              <wp14:pctHeight>0</wp14:pctHeight>
            </wp14:sizeRelV>
          </wp:anchor>
        </w:drawing>
      </w:r>
      <w:r w:rsidR="00672140">
        <w:t xml:space="preserve"> </w:t>
      </w:r>
    </w:p>
    <w:p w14:paraId="03C72CEB" w14:textId="2AF5E93A" w:rsidR="0048297A" w:rsidRPr="00B04E00" w:rsidRDefault="002906B9" w:rsidP="00A167DB">
      <w:pPr>
        <w:rPr>
          <w:i/>
        </w:rPr>
      </w:pPr>
      <w:r>
        <w:rPr>
          <w:noProof/>
        </w:rPr>
        <w:drawing>
          <wp:anchor distT="0" distB="0" distL="114300" distR="114300" simplePos="0" relativeHeight="252496896" behindDoc="0" locked="0" layoutInCell="1" allowOverlap="1" wp14:anchorId="37010F64" wp14:editId="1BC1BD52">
            <wp:simplePos x="0" y="0"/>
            <wp:positionH relativeFrom="column">
              <wp:posOffset>779145</wp:posOffset>
            </wp:positionH>
            <wp:positionV relativeFrom="page">
              <wp:posOffset>8091170</wp:posOffset>
            </wp:positionV>
            <wp:extent cx="2690495" cy="1193800"/>
            <wp:effectExtent l="0" t="0" r="0" b="6350"/>
            <wp:wrapNone/>
            <wp:docPr id="1171625695" name="Picture 45" descr="red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red circl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90495" cy="11938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494848" behindDoc="0" locked="0" layoutInCell="1" allowOverlap="1" wp14:anchorId="25BF2BD5" wp14:editId="2535D886">
            <wp:simplePos x="0" y="0"/>
            <wp:positionH relativeFrom="column">
              <wp:posOffset>-287655</wp:posOffset>
            </wp:positionH>
            <wp:positionV relativeFrom="page">
              <wp:posOffset>998220</wp:posOffset>
            </wp:positionV>
            <wp:extent cx="2690495" cy="1193800"/>
            <wp:effectExtent l="0" t="0" r="0" b="6350"/>
            <wp:wrapNone/>
            <wp:docPr id="211608555" name="Picture 45" descr="red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red circl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90495" cy="119380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2493824" behindDoc="0" locked="0" layoutInCell="1" allowOverlap="1" wp14:anchorId="7AD4F163" wp14:editId="108AF734">
                <wp:simplePos x="0" y="0"/>
                <wp:positionH relativeFrom="column">
                  <wp:posOffset>3613150</wp:posOffset>
                </wp:positionH>
                <wp:positionV relativeFrom="paragraph">
                  <wp:posOffset>6249035</wp:posOffset>
                </wp:positionV>
                <wp:extent cx="2235200" cy="869950"/>
                <wp:effectExtent l="0" t="0" r="12700" b="406400"/>
                <wp:wrapNone/>
                <wp:docPr id="1770582589" name="Speech Bubble: Rectangle 44"/>
                <wp:cNvGraphicFramePr/>
                <a:graphic xmlns:a="http://schemas.openxmlformats.org/drawingml/2006/main">
                  <a:graphicData uri="http://schemas.microsoft.com/office/word/2010/wordprocessingShape">
                    <wps:wsp>
                      <wps:cNvSpPr/>
                      <wps:spPr>
                        <a:xfrm>
                          <a:off x="0" y="0"/>
                          <a:ext cx="2235200" cy="869950"/>
                        </a:xfrm>
                        <a:prstGeom prst="wedgeRectCallout">
                          <a:avLst>
                            <a:gd name="adj1" fmla="val 45076"/>
                            <a:gd name="adj2" fmla="val 90476"/>
                          </a:avLst>
                        </a:prstGeom>
                        <a:solidFill>
                          <a:srgbClr val="FFFF00"/>
                        </a:solidFill>
                      </wps:spPr>
                      <wps:style>
                        <a:lnRef idx="2">
                          <a:schemeClr val="accent1">
                            <a:shade val="15000"/>
                          </a:schemeClr>
                        </a:lnRef>
                        <a:fillRef idx="1">
                          <a:schemeClr val="accent1"/>
                        </a:fillRef>
                        <a:effectRef idx="0">
                          <a:schemeClr val="accent1"/>
                        </a:effectRef>
                        <a:fontRef idx="minor">
                          <a:schemeClr val="lt1"/>
                        </a:fontRef>
                      </wps:style>
                      <wps:txbx>
                        <w:txbxContent>
                          <w:p w14:paraId="3EEFA6D0" w14:textId="77777777" w:rsidR="002906B9" w:rsidRPr="002906B9" w:rsidRDefault="002906B9" w:rsidP="002906B9">
                            <w:pPr>
                              <w:jc w:val="center"/>
                              <w:rPr>
                                <w:color w:val="000000" w:themeColor="text1"/>
                              </w:rPr>
                            </w:pPr>
                            <w:r w:rsidRPr="002906B9">
                              <w:rPr>
                                <w:color w:val="000000" w:themeColor="text1"/>
                              </w:rPr>
                              <w:t>We’ve updated your template. Please right click on the image, then select CHANGE PICTURE from the floating menu.</w:t>
                            </w:r>
                          </w:p>
                          <w:p w14:paraId="0A26B069" w14:textId="77777777" w:rsidR="002906B9" w:rsidRPr="002906B9" w:rsidRDefault="002906B9" w:rsidP="002906B9">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7AD4F163"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Speech Bubble: Rectangle 44" o:spid="_x0000_s1058" type="#_x0000_t61" style="position:absolute;margin-left:284.5pt;margin-top:492.05pt;width:176pt;height:68.5pt;z-index:252493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" adj="20536,30343" fillcolor="yellow" strokecolor="#0a121c [484]" strokeweight="1pt">
                <v:textbox>
                  <w:txbxContent>
                    <w:p w14:paraId="3EEFA6D0" w14:textId="77777777" w:rsidR="002906B9" w:rsidRPr="002906B9" w:rsidRDefault="002906B9" w:rsidP="002906B9">
                      <w:pPr>
                        <w:jc w:val="center"/>
                        <w:rPr>
                          <w:color w:val="000000" w:themeColor="text1"/>
                        </w:rPr>
                      </w:pPr>
                      <w:r w:rsidRPr="002906B9">
                        <w:rPr>
                          <w:color w:val="000000" w:themeColor="text1"/>
                        </w:rPr>
                        <w:t>We’ve updated your template. Please right click on the image, then select CHANGE PICTURE from the floating menu.</w:t>
                      </w:r>
                    </w:p>
                    <w:p w14:paraId="0A26B069" w14:textId="77777777" w:rsidR="002906B9" w:rsidRPr="002906B9" w:rsidRDefault="002906B9" w:rsidP="002906B9">
                      <w:pPr>
                        <w:jc w:val="center"/>
                        <w:rPr>
                          <w:color w:val="000000" w:themeColor="text1"/>
                        </w:rPr>
                      </w:pPr>
                    </w:p>
                  </w:txbxContent>
                </v:textbox>
              </v:shape>
            </w:pict>
          </mc:Fallback>
        </mc:AlternateContent>
      </w:r>
      <w:r>
        <w:rPr>
          <w:noProof/>
        </w:rPr>
        <mc:AlternateContent>
          <mc:Choice Requires="wps">
            <w:drawing>
              <wp:anchor distT="0" distB="0" distL="114300" distR="114300" simplePos="0" relativeHeight="251415552" behindDoc="0" locked="0" layoutInCell="1" allowOverlap="1" wp14:anchorId="7E2F20B6" wp14:editId="5E9569CA">
                <wp:simplePos x="0" y="0"/>
                <wp:positionH relativeFrom="margin">
                  <wp:align>left</wp:align>
                </wp:positionH>
                <wp:positionV relativeFrom="page">
                  <wp:posOffset>1122680</wp:posOffset>
                </wp:positionV>
                <wp:extent cx="3023235" cy="967740"/>
                <wp:effectExtent l="0" t="0" r="0" b="3810"/>
                <wp:wrapNone/>
                <wp:docPr id="766"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3235" cy="967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6BE67F" w14:textId="77777777" w:rsidR="002906B9" w:rsidRPr="00BE3F0C" w:rsidRDefault="002906B9" w:rsidP="002906B9">
                            <w:pPr>
                              <w:spacing w:after="0"/>
                              <w:rPr>
                                <w:color w:val="FF0000"/>
                              </w:rPr>
                            </w:pPr>
                            <w:r w:rsidRPr="00BE3F0C">
                              <w:rPr>
                                <w:color w:val="FF0000"/>
                              </w:rPr>
                              <w:t>Your Name</w:t>
                            </w:r>
                            <w:r w:rsidRPr="00BE3F0C">
                              <w:rPr>
                                <w:color w:val="FF0000"/>
                              </w:rPr>
                              <w:br/>
                              <w:t>Your Company</w:t>
                            </w:r>
                            <w:r w:rsidRPr="00BE3F0C">
                              <w:rPr>
                                <w:color w:val="FF0000"/>
                              </w:rPr>
                              <w:br/>
                              <w:t>Address</w:t>
                            </w:r>
                            <w:r w:rsidRPr="00BE3F0C">
                              <w:rPr>
                                <w:color w:val="FF0000"/>
                              </w:rPr>
                              <w:br/>
                              <w:t>Address</w:t>
                            </w:r>
                            <w:r w:rsidRPr="00BE3F0C">
                              <w:rPr>
                                <w:color w:val="FF0000"/>
                              </w:rPr>
                              <w:br/>
                              <w:t>Real Estate License#</w:t>
                            </w:r>
                          </w:p>
                          <w:p w14:paraId="01ADC787" w14:textId="4A94D994" w:rsidR="00551861" w:rsidRPr="007C0D9F" w:rsidRDefault="00551861" w:rsidP="007C0D9F">
                            <w:pPr>
                              <w:spacing w:after="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2F20B6" id="Text Box 108" o:spid="_x0000_s1059" type="#_x0000_t202" style="position:absolute;margin-left:0;margin-top:88.4pt;width:238.05pt;height:76.2pt;z-index:25141555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" filled="f" stroked="f">
                <v:textbox>
                  <w:txbxContent>
                    <w:p w14:paraId="4B6BE67F" w14:textId="77777777" w:rsidR="002906B9" w:rsidRPr="00BE3F0C" w:rsidRDefault="002906B9" w:rsidP="002906B9">
                      <w:pPr>
                        <w:spacing w:after="0"/>
                        <w:rPr>
                          <w:color w:val="FF0000"/>
                        </w:rPr>
                      </w:pPr>
                      <w:r w:rsidRPr="00BE3F0C">
                        <w:rPr>
                          <w:color w:val="FF0000"/>
                        </w:rPr>
                        <w:t>Your Name</w:t>
                      </w:r>
                      <w:r w:rsidRPr="00BE3F0C">
                        <w:rPr>
                          <w:color w:val="FF0000"/>
                        </w:rPr>
                        <w:br/>
                        <w:t>Your Company</w:t>
                      </w:r>
                      <w:r w:rsidRPr="00BE3F0C">
                        <w:rPr>
                          <w:color w:val="FF0000"/>
                        </w:rPr>
                        <w:br/>
                        <w:t>Address</w:t>
                      </w:r>
                      <w:r w:rsidRPr="00BE3F0C">
                        <w:rPr>
                          <w:color w:val="FF0000"/>
                        </w:rPr>
                        <w:br/>
                        <w:t>Address</w:t>
                      </w:r>
                      <w:r w:rsidRPr="00BE3F0C">
                        <w:rPr>
                          <w:color w:val="FF0000"/>
                        </w:rPr>
                        <w:br/>
                        <w:t>Real Estate License#</w:t>
                      </w:r>
                    </w:p>
                    <w:p w14:paraId="01ADC787" w14:textId="4A94D994" w:rsidR="00551861" w:rsidRPr="007C0D9F" w:rsidRDefault="00551861" w:rsidP="007C0D9F">
                      <w:pPr>
                        <w:spacing w:after="0"/>
                      </w:pPr>
                    </w:p>
                  </w:txbxContent>
                </v:textbox>
                <w10:wrap anchorx="margin" anchory="page"/>
              </v:shape>
            </w:pict>
          </mc:Fallback>
        </mc:AlternateContent>
      </w:r>
      <w:r w:rsidR="000C44EE">
        <w:rPr>
          <w:noProof/>
        </w:rPr>
        <mc:AlternateContent>
          <mc:Choice Requires="wps">
            <w:drawing>
              <wp:anchor distT="0" distB="0" distL="114300" distR="114300" simplePos="0" relativeHeight="251805696" behindDoc="0" locked="0" layoutInCell="1" allowOverlap="1" wp14:anchorId="5ECDFF75" wp14:editId="4005D521">
                <wp:simplePos x="0" y="0"/>
                <wp:positionH relativeFrom="margin">
                  <wp:posOffset>133350</wp:posOffset>
                </wp:positionH>
                <wp:positionV relativeFrom="page">
                  <wp:posOffset>5124450</wp:posOffset>
                </wp:positionV>
                <wp:extent cx="6597650" cy="3028950"/>
                <wp:effectExtent l="0" t="0" r="0" b="0"/>
                <wp:wrapNone/>
                <wp:docPr id="1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7650" cy="3028950"/>
                        </a:xfrm>
                        <a:prstGeom prst="rect">
                          <a:avLst/>
                        </a:prstGeom>
                        <a:noFill/>
                        <a:ln>
                          <a:noFill/>
                        </a:ln>
                      </wps:spPr>
                      <wps:txbx>
                        <w:txbxContent>
                          <w:p w14:paraId="0443BF87" w14:textId="77777777" w:rsidR="00C83D99" w:rsidRPr="00C83D99" w:rsidRDefault="00C83D99" w:rsidP="000C44EE">
                            <w:pPr>
                              <w:pStyle w:val="Heading2"/>
                            </w:pPr>
                            <w:r w:rsidRPr="00C83D99">
                              <w:t>High Income Isn't Always the Key to Getting a Mortgage</w:t>
                            </w:r>
                          </w:p>
                          <w:p w14:paraId="123DC2AD" w14:textId="5107CC74" w:rsidR="000C44EE" w:rsidRDefault="000C44EE" w:rsidP="00C83D99">
                            <w:r>
                              <w:t xml:space="preserve">I’m sometimes asked how much money someone needs to earn to buy a house. Of course, it varies by the house price and interest rate, but in general, I think the belief is that there’s a threshold at which someone can be approved for a mortgage to buy. But that’s not always the case. </w:t>
                            </w:r>
                          </w:p>
                          <w:p w14:paraId="3FECD77E" w14:textId="5AEF46F7" w:rsidR="00C83D99" w:rsidRPr="00C83D99" w:rsidRDefault="00C83D99" w:rsidP="00C83D99">
                            <w:r w:rsidRPr="00C83D99">
                              <w:t>Someone earning $200,000 a year can be denied a mortgage because too much of that income is already committed to car payments, credit cards, and other debts.</w:t>
                            </w:r>
                            <w:r w:rsidR="000C44EE">
                              <w:t xml:space="preserve"> </w:t>
                            </w:r>
                            <w:r w:rsidRPr="00C83D99">
                              <w:t>Meanwhile, someone earning $65,000 may qualify because they've consistently lived within their means, avoided overspending, and built substantial savings.</w:t>
                            </w:r>
                          </w:p>
                          <w:p w14:paraId="46E788CC" w14:textId="28F33937" w:rsidR="00C83D99" w:rsidRPr="00C83D99" w:rsidRDefault="00C83D99" w:rsidP="00C83D99">
                            <w:r w:rsidRPr="00C83D99">
                              <w:t>The difference isn't necessarily income. It's how they manage their money.</w:t>
                            </w:r>
                            <w:r w:rsidR="000C44EE">
                              <w:t xml:space="preserve"> </w:t>
                            </w:r>
                            <w:r w:rsidRPr="00C83D99">
                              <w:t>Warren Buffett once observed, when talking about some of his wealthy friends, "I feel the possessions possess them, rather than the other way around."</w:t>
                            </w:r>
                          </w:p>
                          <w:p w14:paraId="1EB5D56F" w14:textId="3A9B95E9" w:rsidR="00C5154F" w:rsidRPr="00C83D99" w:rsidRDefault="00C83D99" w:rsidP="00C83D99">
                            <w:r w:rsidRPr="00C83D99">
                              <w:t>Before applying for a mortgage, take a hard look at your debt. Reducing it can improve your chances of approval and potentially help you qualify for better loan terms.</w:t>
                            </w:r>
                            <w:r w:rsidR="000C44EE">
                              <w:t xml:space="preserve"> </w:t>
                            </w:r>
                            <w:r w:rsidRPr="00C83D99">
                              <w:t xml:space="preserve">Better yet, you'll have less money </w:t>
                            </w:r>
                            <w:r w:rsidR="000C44EE">
                              <w:br/>
                            </w:r>
                            <w:r w:rsidRPr="00C83D99">
                              <w:t xml:space="preserve">tied up in monthly payments, leaving more available to save, invest, or enjoy life without </w:t>
                            </w:r>
                            <w:r w:rsidR="000C44EE">
                              <w:br/>
                            </w:r>
                            <w:r w:rsidRPr="00C83D99">
                              <w:t>financial strain.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CDFF75" id="Text Box 58" o:spid="_x0000_s1053" type="#_x0000_t202" style="position:absolute;margin-left:10.5pt;margin-top:403.5pt;width:519.5pt;height:238.5pt;z-index:25180569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" filled="f" stroked="f">
                <v:textbox>
                  <w:txbxContent>
                    <w:p w14:paraId="0443BF87" w14:textId="77777777" w:rsidR="00C83D99" w:rsidRPr="00C83D99" w:rsidRDefault="00C83D99" w:rsidP="000C44EE">
                      <w:pPr>
                        <w:pStyle w:val="Heading2"/>
                      </w:pPr>
                      <w:r w:rsidRPr="00C83D99">
                        <w:t>High Income Isn't Always the Key to Getting a Mortgage</w:t>
                      </w:r>
                    </w:p>
                    <w:p w14:paraId="123DC2AD" w14:textId="5107CC74" w:rsidR="000C44EE" w:rsidRDefault="000C44EE" w:rsidP="00C83D99">
                      <w:r>
                        <w:t xml:space="preserve">I’m sometimes asked how much money someone needs to earn to buy a house. Of course, it varies by the house price and interest rate, but in general, I think the belief is that there’s a threshold at which someone can be approved for a mortgage to buy. But that’s not always the case. </w:t>
                      </w:r>
                    </w:p>
                    <w:p w14:paraId="3FECD77E" w14:textId="5AEF46F7" w:rsidR="00C83D99" w:rsidRPr="00C83D99" w:rsidRDefault="00C83D99" w:rsidP="00C83D99">
                      <w:r w:rsidRPr="00C83D99">
                        <w:t>Someone earning $200,000 a year can be denied a mortgage because too much of that income is already committed to car payments, credit cards, and other debts.</w:t>
                      </w:r>
                      <w:r w:rsidR="000C44EE">
                        <w:t xml:space="preserve"> </w:t>
                      </w:r>
                      <w:r w:rsidRPr="00C83D99">
                        <w:t>Meanwhile, someone earning $65,000 may qualify because they've consistently lived within their means, avoided overspending, and built substantial savings.</w:t>
                      </w:r>
                    </w:p>
                    <w:p w14:paraId="46E788CC" w14:textId="28F33937" w:rsidR="00C83D99" w:rsidRPr="00C83D99" w:rsidRDefault="00C83D99" w:rsidP="00C83D99">
                      <w:r w:rsidRPr="00C83D99">
                        <w:t>The difference isn't necessarily income. It's how they manage their money.</w:t>
                      </w:r>
                      <w:r w:rsidR="000C44EE">
                        <w:t xml:space="preserve"> </w:t>
                      </w:r>
                      <w:r w:rsidRPr="00C83D99">
                        <w:t>Warren Buffett once observed, when talking about some of his wealthy friends, "I feel the possessions possess them, rather than the other way around."</w:t>
                      </w:r>
                    </w:p>
                    <w:p w14:paraId="1EB5D56F" w14:textId="3A9B95E9" w:rsidR="00C5154F" w:rsidRPr="00C83D99" w:rsidRDefault="00C83D99" w:rsidP="00C83D99">
                      <w:r w:rsidRPr="00C83D99">
                        <w:t>Before applying for a mortgage, take a hard look at your debt. Reducing it can improve your chances of approval and potentially help you qualify for better loan terms.</w:t>
                      </w:r>
                      <w:r w:rsidR="000C44EE">
                        <w:t xml:space="preserve"> </w:t>
                      </w:r>
                      <w:r w:rsidRPr="00C83D99">
                        <w:t xml:space="preserve">Better yet, you'll have less money </w:t>
                      </w:r>
                      <w:r w:rsidR="000C44EE">
                        <w:br/>
                      </w:r>
                      <w:r w:rsidRPr="00C83D99">
                        <w:t xml:space="preserve">tied up in monthly payments, leaving more available to save, invest, or enjoy life without </w:t>
                      </w:r>
                      <w:r w:rsidR="000C44EE">
                        <w:br/>
                      </w:r>
                      <w:r w:rsidRPr="00C83D99">
                        <w:t>financial strain.</w:t>
                      </w:r>
                    </w:p>
                  </w:txbxContent>
                </v:textbox>
                <w10:wrap anchorx="margin" anchory="page"/>
              </v:shape>
            </w:pict>
          </mc:Fallback>
        </mc:AlternateContent>
      </w:r>
      <w:r w:rsidR="005D392D">
        <w:rPr>
          <w:noProof/>
        </w:rPr>
        <mc:AlternateContent>
          <mc:Choice Requires="wps">
            <w:drawing>
              <wp:anchor distT="0" distB="0" distL="114300" distR="114300" simplePos="0" relativeHeight="251902976" behindDoc="0" locked="0" layoutInCell="1" allowOverlap="1" wp14:anchorId="19AAADFA" wp14:editId="1124E381">
                <wp:simplePos x="0" y="0"/>
                <wp:positionH relativeFrom="margin">
                  <wp:posOffset>298450</wp:posOffset>
                </wp:positionH>
                <wp:positionV relativeFrom="page">
                  <wp:posOffset>8223249</wp:posOffset>
                </wp:positionV>
                <wp:extent cx="3851275" cy="911225"/>
                <wp:effectExtent l="0" t="0" r="0" b="3175"/>
                <wp:wrapNone/>
                <wp:docPr id="76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1275" cy="911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60816A" w14:textId="77777777" w:rsidR="002906B9" w:rsidRPr="00BE3F0C" w:rsidRDefault="002906B9" w:rsidP="002906B9">
                            <w:pPr>
                              <w:spacing w:after="20"/>
                              <w:jc w:val="center"/>
                              <w:rPr>
                                <w:rFonts w:ascii="Roboto Medium" w:hAnsi="Roboto Medium"/>
                                <w:b/>
                                <w:color w:val="FF0000"/>
                                <w:sz w:val="32"/>
                                <w:szCs w:val="32"/>
                                <w:lang w:val="en-CA"/>
                              </w:rPr>
                            </w:pPr>
                            <w:r w:rsidRPr="00BE3F0C">
                              <w:rPr>
                                <w:rFonts w:ascii="Roboto Medium" w:hAnsi="Roboto Medium"/>
                                <w:b/>
                                <w:color w:val="FF0000"/>
                                <w:sz w:val="32"/>
                                <w:szCs w:val="32"/>
                                <w:lang w:val="en-CA"/>
                              </w:rPr>
                              <w:t>Your Name</w:t>
                            </w:r>
                          </w:p>
                          <w:p w14:paraId="5D519F1D" w14:textId="77777777" w:rsidR="002906B9" w:rsidRPr="00BE3F0C" w:rsidRDefault="002906B9" w:rsidP="002906B9">
                            <w:pPr>
                              <w:spacing w:after="20"/>
                              <w:jc w:val="center"/>
                              <w:rPr>
                                <w:rFonts w:ascii="Roboto Medium" w:hAnsi="Roboto Medium"/>
                                <w:b/>
                                <w:color w:val="FF0000"/>
                                <w:sz w:val="32"/>
                                <w:szCs w:val="32"/>
                                <w:lang w:val="en-CA"/>
                              </w:rPr>
                            </w:pPr>
                            <w:r w:rsidRPr="00BE3F0C">
                              <w:rPr>
                                <w:rFonts w:ascii="Roboto Medium" w:hAnsi="Roboto Medium"/>
                                <w:b/>
                                <w:color w:val="FF0000"/>
                                <w:sz w:val="32"/>
                                <w:szCs w:val="32"/>
                                <w:lang w:val="en-CA"/>
                              </w:rPr>
                              <w:t>555-333-2222</w:t>
                            </w:r>
                          </w:p>
                          <w:p w14:paraId="1F52130C" w14:textId="77777777" w:rsidR="002906B9" w:rsidRPr="005375BB" w:rsidRDefault="002906B9" w:rsidP="002906B9">
                            <w:pPr>
                              <w:spacing w:after="20"/>
                              <w:jc w:val="center"/>
                              <w:rPr>
                                <w:rFonts w:ascii="Roboto Medium" w:hAnsi="Roboto Medium"/>
                                <w:color w:val="FF0000"/>
                                <w:sz w:val="24"/>
                                <w:szCs w:val="24"/>
                              </w:rPr>
                            </w:pPr>
                            <w:r w:rsidRPr="005C75D4">
                              <w:rPr>
                                <w:rFonts w:ascii="Roboto Medium" w:hAnsi="Roboto Medium"/>
                                <w:color w:val="FF0000"/>
                                <w:sz w:val="24"/>
                                <w:szCs w:val="24"/>
                              </w:rPr>
                              <w:t>email@emailaddress.com</w:t>
                            </w:r>
                          </w:p>
                          <w:p w14:paraId="2C7F8605" w14:textId="1A655452" w:rsidR="006938EF" w:rsidRPr="004247B6" w:rsidRDefault="006938EF" w:rsidP="004247B6">
                            <w:pPr>
                              <w:spacing w:after="20"/>
                              <w:jc w:val="center"/>
                              <w:rPr>
                                <w:rFonts w:ascii="Roboto Medium" w:hAnsi="Roboto Medium"/>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AAADFA" id="Text Box 67" o:spid="_x0000_s1061" type="#_x0000_t202" style="position:absolute;margin-left:23.5pt;margin-top:647.5pt;width:303.25pt;height:71.75pt;z-index:2519029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" filled="f" stroked="f">
                <v:textbox>
                  <w:txbxContent>
                    <w:p w14:paraId="3C60816A" w14:textId="77777777" w:rsidR="002906B9" w:rsidRPr="00BE3F0C" w:rsidRDefault="002906B9" w:rsidP="002906B9">
                      <w:pPr>
                        <w:spacing w:after="20"/>
                        <w:jc w:val="center"/>
                        <w:rPr>
                          <w:rFonts w:ascii="Roboto Medium" w:hAnsi="Roboto Medium"/>
                          <w:b/>
                          <w:color w:val="FF0000"/>
                          <w:sz w:val="32"/>
                          <w:szCs w:val="32"/>
                          <w:lang w:val="en-CA"/>
                        </w:rPr>
                      </w:pPr>
                      <w:r w:rsidRPr="00BE3F0C">
                        <w:rPr>
                          <w:rFonts w:ascii="Roboto Medium" w:hAnsi="Roboto Medium"/>
                          <w:b/>
                          <w:color w:val="FF0000"/>
                          <w:sz w:val="32"/>
                          <w:szCs w:val="32"/>
                          <w:lang w:val="en-CA"/>
                        </w:rPr>
                        <w:t>Your Name</w:t>
                      </w:r>
                    </w:p>
                    <w:p w14:paraId="5D519F1D" w14:textId="77777777" w:rsidR="002906B9" w:rsidRPr="00BE3F0C" w:rsidRDefault="002906B9" w:rsidP="002906B9">
                      <w:pPr>
                        <w:spacing w:after="20"/>
                        <w:jc w:val="center"/>
                        <w:rPr>
                          <w:rFonts w:ascii="Roboto Medium" w:hAnsi="Roboto Medium"/>
                          <w:b/>
                          <w:color w:val="FF0000"/>
                          <w:sz w:val="32"/>
                          <w:szCs w:val="32"/>
                          <w:lang w:val="en-CA"/>
                        </w:rPr>
                      </w:pPr>
                      <w:r w:rsidRPr="00BE3F0C">
                        <w:rPr>
                          <w:rFonts w:ascii="Roboto Medium" w:hAnsi="Roboto Medium"/>
                          <w:b/>
                          <w:color w:val="FF0000"/>
                          <w:sz w:val="32"/>
                          <w:szCs w:val="32"/>
                          <w:lang w:val="en-CA"/>
                        </w:rPr>
                        <w:t>555-333-2222</w:t>
                      </w:r>
                    </w:p>
                    <w:p w14:paraId="1F52130C" w14:textId="77777777" w:rsidR="002906B9" w:rsidRPr="005375BB" w:rsidRDefault="002906B9" w:rsidP="002906B9">
                      <w:pPr>
                        <w:spacing w:after="20"/>
                        <w:jc w:val="center"/>
                        <w:rPr>
                          <w:rFonts w:ascii="Roboto Medium" w:hAnsi="Roboto Medium"/>
                          <w:color w:val="FF0000"/>
                          <w:sz w:val="24"/>
                          <w:szCs w:val="24"/>
                        </w:rPr>
                      </w:pPr>
                      <w:r w:rsidRPr="005C75D4">
                        <w:rPr>
                          <w:rFonts w:ascii="Roboto Medium" w:hAnsi="Roboto Medium"/>
                          <w:color w:val="FF0000"/>
                          <w:sz w:val="24"/>
                          <w:szCs w:val="24"/>
                        </w:rPr>
                        <w:t>email@emailaddress.com</w:t>
                      </w:r>
                    </w:p>
                    <w:p w14:paraId="2C7F8605" w14:textId="1A655452" w:rsidR="006938EF" w:rsidRPr="004247B6" w:rsidRDefault="006938EF" w:rsidP="004247B6">
                      <w:pPr>
                        <w:spacing w:after="20"/>
                        <w:jc w:val="center"/>
                        <w:rPr>
                          <w:rFonts w:ascii="Roboto Medium" w:hAnsi="Roboto Medium"/>
                          <w:sz w:val="24"/>
                          <w:szCs w:val="24"/>
                        </w:rPr>
                      </w:pPr>
                    </w:p>
                  </w:txbxContent>
                </v:textbox>
                <w10:wrap anchorx="margin" anchory="page"/>
              </v:shape>
            </w:pict>
          </mc:Fallback>
        </mc:AlternateContent>
      </w:r>
      <w:r w:rsidR="0025028A">
        <w:rPr>
          <w:noProof/>
        </w:rPr>
        <w:drawing>
          <wp:anchor distT="0" distB="0" distL="114300" distR="114300" simplePos="0" relativeHeight="252059648" behindDoc="0" locked="0" layoutInCell="1" allowOverlap="1" wp14:anchorId="40C13448" wp14:editId="5A1758E3">
            <wp:simplePos x="0" y="0"/>
            <wp:positionH relativeFrom="column">
              <wp:posOffset>5565775</wp:posOffset>
            </wp:positionH>
            <wp:positionV relativeFrom="page">
              <wp:posOffset>7679450</wp:posOffset>
            </wp:positionV>
            <wp:extent cx="1184910" cy="1457325"/>
            <wp:effectExtent l="0" t="0" r="0" b="9525"/>
            <wp:wrapNone/>
            <wp:docPr id="277953252" name="Picture 1" descr="A person with brown h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953252" name="Picture 1" descr="A person with brown hair&#10;&#10;Description automatically generated"/>
                    <pic:cNvPicPr>
                      <a:picLocks noChangeAspect="1"/>
                    </pic:cNvPicPr>
                  </pic:nvPicPr>
                  <pic:blipFill>
                    <a:blip r:embed="rId36">
                      <a:extLst>
                        <a:ext uri="{28A0092B-C50C-407E-A947-70E740481C1C}">
                          <a14:useLocalDpi xmlns:a14="http://schemas.microsoft.com/office/drawing/2010/main" val="0"/>
                        </a:ext>
                      </a:extLst>
                    </a:blip>
                    <a:stretch>
                      <a:fillRect/>
                    </a:stretch>
                  </pic:blipFill>
                  <pic:spPr>
                    <a:xfrm>
                      <a:off x="0" y="0"/>
                      <a:ext cx="1184910" cy="1457325"/>
                    </a:xfrm>
                    <a:prstGeom prst="rect">
                      <a:avLst/>
                    </a:prstGeom>
                  </pic:spPr>
                </pic:pic>
              </a:graphicData>
            </a:graphic>
            <wp14:sizeRelH relativeFrom="margin">
              <wp14:pctWidth>0</wp14:pctWidth>
            </wp14:sizeRelH>
            <wp14:sizeRelV relativeFrom="margin">
              <wp14:pctHeight>0</wp14:pctHeight>
            </wp14:sizeRelV>
          </wp:anchor>
        </w:drawing>
      </w:r>
      <w:r w:rsidR="00B2623A">
        <w:rPr>
          <w:noProof/>
        </w:rPr>
        <mc:AlternateContent>
          <mc:Choice Requires="wps">
            <w:drawing>
              <wp:anchor distT="0" distB="0" distL="114300" distR="114300" simplePos="0" relativeHeight="251928576" behindDoc="0" locked="0" layoutInCell="1" allowOverlap="1" wp14:anchorId="1A4DE993" wp14:editId="43B38C82">
                <wp:simplePos x="0" y="0"/>
                <wp:positionH relativeFrom="margin">
                  <wp:posOffset>217170</wp:posOffset>
                </wp:positionH>
                <wp:positionV relativeFrom="page">
                  <wp:posOffset>9202420</wp:posOffset>
                </wp:positionV>
                <wp:extent cx="6640830" cy="457200"/>
                <wp:effectExtent l="0" t="0" r="0" b="0"/>
                <wp:wrapNone/>
                <wp:docPr id="2046853987"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083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C9117B" w14:textId="77777777" w:rsidR="00AF7127" w:rsidRDefault="00AF7127" w:rsidP="00AF7127">
                            <w:pPr>
                              <w:pBdr>
                                <w:top w:val="single" w:sz="4" w:space="1" w:color="C4BC96"/>
                              </w:pBdr>
                              <w:spacing w:after="160" w:line="180" w:lineRule="exact"/>
                              <w:jc w:val="center"/>
                            </w:pPr>
                            <w:r>
                              <w:rPr>
                                <w:sz w:val="18"/>
                                <w:szCs w:val="18"/>
                              </w:rPr>
                              <w:t>This newsletter is for entertainment purposes only.  Images are sourced from Canva.com. This information is solely for entertainment, and should not be substituted for medical, legal, financial or tax advice.  Do not hold us responsible for actions you take without proper medical, financial, legal or tax advice. This is not intended as a solicitation of listed property.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4DE993" id="Text Box 33" o:spid="_x0000_s1062" type="#_x0000_t202" style="position:absolute;margin-left:17.1pt;margin-top:724.6pt;width:522.9pt;height:36pt;z-index:2519285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" filled="f" stroked="f">
                <v:textbox>
                  <w:txbxContent>
                    <w:p w14:paraId="40C9117B" w14:textId="77777777" w:rsidR="00AF7127" w:rsidRDefault="00AF7127" w:rsidP="00AF7127">
                      <w:pPr>
                        <w:pBdr>
                          <w:top w:val="single" w:sz="4" w:space="1" w:color="C4BC96"/>
                        </w:pBdr>
                        <w:spacing w:after="160" w:line="180" w:lineRule="exact"/>
                        <w:jc w:val="center"/>
                      </w:pPr>
                      <w:r>
                        <w:rPr>
                          <w:sz w:val="18"/>
                          <w:szCs w:val="18"/>
                        </w:rPr>
                        <w:t>This newsletter is for entertainment purposes only.  Images are sourced from Canva.com. This information is solely for entertainment, and should not be substituted for medical, legal, financial or tax advice.  Do not hold us responsible for actions you take without proper medical, financial, legal or tax advice. This is not intended as a solicitation of listed property.</w:t>
                      </w:r>
                    </w:p>
                  </w:txbxContent>
                </v:textbox>
                <w10:wrap anchorx="margin" anchory="page"/>
              </v:shape>
            </w:pict>
          </mc:Fallback>
        </mc:AlternateContent>
      </w:r>
      <w:r w:rsidR="004975B4">
        <w:rPr>
          <w:noProof/>
        </w:rPr>
        <mc:AlternateContent>
          <mc:Choice Requires="wps">
            <w:drawing>
              <wp:anchor distT="0" distB="0" distL="114300" distR="114300" simplePos="0" relativeHeight="252290048" behindDoc="0" locked="0" layoutInCell="1" allowOverlap="1" wp14:anchorId="4EA4B40B" wp14:editId="0CB976CC">
                <wp:simplePos x="0" y="0"/>
                <wp:positionH relativeFrom="page">
                  <wp:posOffset>0</wp:posOffset>
                </wp:positionH>
                <wp:positionV relativeFrom="page">
                  <wp:posOffset>4558665</wp:posOffset>
                </wp:positionV>
                <wp:extent cx="7787640" cy="398145"/>
                <wp:effectExtent l="0" t="0" r="3810" b="1905"/>
                <wp:wrapNone/>
                <wp:docPr id="34" name="Text Box 34"/>
                <wp:cNvGraphicFramePr/>
                <a:graphic xmlns:a="http://schemas.openxmlformats.org/drawingml/2006/main">
                  <a:graphicData uri="http://schemas.microsoft.com/office/word/2010/wordprocessingShape">
                    <wps:wsp>
                      <wps:cNvSpPr txBox="1"/>
                      <wps:spPr>
                        <a:xfrm>
                          <a:off x="0" y="0"/>
                          <a:ext cx="7787640" cy="398145"/>
                        </a:xfrm>
                        <a:prstGeom prst="rect">
                          <a:avLst/>
                        </a:prstGeom>
                        <a:solidFill>
                          <a:schemeClr val="tx2">
                            <a:lumMod val="75000"/>
                          </a:schemeClr>
                        </a:solidFill>
                        <a:ln w="6350">
                          <a:noFill/>
                        </a:ln>
                      </wps:spPr>
                      <wps:txbx>
                        <w:txbxContent>
                          <w:p w14:paraId="3DCCF447" w14:textId="77777777" w:rsidR="004975B4" w:rsidRPr="00263FBD" w:rsidRDefault="004975B4" w:rsidP="00263FBD">
                            <w:pPr>
                              <w:pStyle w:val="Heading3"/>
                              <w:rPr>
                                <w:b w:val="0"/>
                                <w:bCs w:val="0"/>
                                <w:color w:val="FFFFFF" w:themeColor="background1"/>
                              </w:rPr>
                            </w:pPr>
                            <w:r w:rsidRPr="00263FBD">
                              <w:rPr>
                                <w:b w:val="0"/>
                                <w:bCs w:val="0"/>
                                <w:color w:val="FFFFFF" w:themeColor="background1"/>
                              </w:rPr>
                              <w:t>Please share my newsletter with your friends &amp; neighbors!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EA4B40B" id="Text Box 34" o:spid="_x0000_s1058" type="#_x0000_t202" style="position:absolute;margin-left:0;margin-top:358.95pt;width:613.2pt;height:31.35pt;z-index:252290048;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" fillcolor="#17365d [2415]" stroked="f" strokeweight=".5pt">
                <v:textbox>
                  <w:txbxContent>
                    <w:p w14:paraId="3DCCF447" w14:textId="77777777" w:rsidR="004975B4" w:rsidRPr="00263FBD" w:rsidRDefault="004975B4" w:rsidP="00263FBD">
                      <w:pPr>
                        <w:pStyle w:val="Heading3"/>
                        <w:rPr>
                          <w:b w:val="0"/>
                          <w:bCs w:val="0"/>
                          <w:color w:val="FFFFFF" w:themeColor="background1"/>
                        </w:rPr>
                      </w:pPr>
                      <w:r w:rsidRPr="00263FBD">
                        <w:rPr>
                          <w:b w:val="0"/>
                          <w:bCs w:val="0"/>
                          <w:color w:val="FFFFFF" w:themeColor="background1"/>
                        </w:rPr>
                        <w:t>Please share my newsletter with your friends &amp; neighbors!</w:t>
                      </w:r>
                    </w:p>
                  </w:txbxContent>
                </v:textbox>
                <w10:wrap anchorx="page" anchory="page"/>
              </v:shape>
            </w:pict>
          </mc:Fallback>
        </mc:AlternateContent>
      </w:r>
    </w:p>
    <w:sectPr w:rsidR="0048297A" w:rsidRPr="00B04E00" w:rsidSect="00026449">
      <w:pgSz w:w="12240" w:h="15840" w:code="1"/>
      <w:pgMar w:top="720" w:right="720" w:bottom="720" w:left="720" w:header="720" w:footer="27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C3A8A" w14:textId="77777777" w:rsidR="00096B5B" w:rsidRDefault="00096B5B" w:rsidP="00536C4B">
      <w:pPr>
        <w:spacing w:after="0"/>
      </w:pPr>
      <w:r>
        <w:separator/>
      </w:r>
    </w:p>
  </w:endnote>
  <w:endnote w:type="continuationSeparator" w:id="0">
    <w:p w14:paraId="03639C02" w14:textId="77777777" w:rsidR="00096B5B" w:rsidRDefault="00096B5B" w:rsidP="00536C4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Print">
    <w:panose1 w:val="02000600000000000000"/>
    <w:charset w:val="00"/>
    <w:family w:val="auto"/>
    <w:pitch w:val="variable"/>
    <w:sig w:usb0="0000028F"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Roboto Medium">
    <w:panose1 w:val="02000000000000000000"/>
    <w:charset w:val="00"/>
    <w:family w:val="auto"/>
    <w:pitch w:val="variable"/>
    <w:sig w:usb0="E00002FF" w:usb1="5000205B" w:usb2="0000002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AD04C" w14:textId="77777777" w:rsidR="00096B5B" w:rsidRDefault="00096B5B" w:rsidP="00536C4B">
      <w:pPr>
        <w:spacing w:after="0"/>
      </w:pPr>
      <w:r>
        <w:separator/>
      </w:r>
    </w:p>
  </w:footnote>
  <w:footnote w:type="continuationSeparator" w:id="0">
    <w:p w14:paraId="1AF16FB1" w14:textId="77777777" w:rsidR="00096B5B" w:rsidRDefault="00096B5B" w:rsidP="00536C4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26D2"/>
    <w:multiLevelType w:val="hybridMultilevel"/>
    <w:tmpl w:val="1144B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46741F"/>
    <w:multiLevelType w:val="hybridMultilevel"/>
    <w:tmpl w:val="55CAA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1474CB"/>
    <w:multiLevelType w:val="hybridMultilevel"/>
    <w:tmpl w:val="9DC8A9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9F7549E"/>
    <w:multiLevelType w:val="hybridMultilevel"/>
    <w:tmpl w:val="137E1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0B70A7"/>
    <w:multiLevelType w:val="hybridMultilevel"/>
    <w:tmpl w:val="F9C823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2DB6B46"/>
    <w:multiLevelType w:val="hybridMultilevel"/>
    <w:tmpl w:val="604A796C"/>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6" w15:restartNumberingAfterBreak="0">
    <w:nsid w:val="252C4A68"/>
    <w:multiLevelType w:val="hybridMultilevel"/>
    <w:tmpl w:val="FF983750"/>
    <w:lvl w:ilvl="0" w:tplc="66380068">
      <w:start w:val="1"/>
      <w:numFmt w:val="decimal"/>
      <w:lvlText w:val="%1."/>
      <w:lvlJc w:val="left"/>
      <w:pPr>
        <w:ind w:left="810" w:hanging="360"/>
      </w:pPr>
      <w:rPr>
        <w:rFonts w:hint="default"/>
        <w:i/>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2A5B2592"/>
    <w:multiLevelType w:val="hybridMultilevel"/>
    <w:tmpl w:val="FA7E5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CE62EE"/>
    <w:multiLevelType w:val="hybridMultilevel"/>
    <w:tmpl w:val="2D1AB5A8"/>
    <w:lvl w:ilvl="0" w:tplc="04090001">
      <w:start w:val="1"/>
      <w:numFmt w:val="bullet"/>
      <w:lvlText w:val=""/>
      <w:lvlJc w:val="left"/>
      <w:pPr>
        <w:ind w:left="446" w:hanging="360"/>
      </w:pPr>
      <w:rPr>
        <w:rFonts w:ascii="Symbol" w:hAnsi="Symbol" w:hint="default"/>
      </w:rPr>
    </w:lvl>
    <w:lvl w:ilvl="1" w:tplc="04090003" w:tentative="1">
      <w:start w:val="1"/>
      <w:numFmt w:val="bullet"/>
      <w:lvlText w:val="o"/>
      <w:lvlJc w:val="left"/>
      <w:pPr>
        <w:ind w:left="1166" w:hanging="360"/>
      </w:pPr>
      <w:rPr>
        <w:rFonts w:ascii="Courier New" w:hAnsi="Courier New" w:cs="Courier New" w:hint="default"/>
      </w:rPr>
    </w:lvl>
    <w:lvl w:ilvl="2" w:tplc="04090005" w:tentative="1">
      <w:start w:val="1"/>
      <w:numFmt w:val="bullet"/>
      <w:lvlText w:val=""/>
      <w:lvlJc w:val="left"/>
      <w:pPr>
        <w:ind w:left="1886" w:hanging="360"/>
      </w:pPr>
      <w:rPr>
        <w:rFonts w:ascii="Wingdings" w:hAnsi="Wingdings" w:hint="default"/>
      </w:rPr>
    </w:lvl>
    <w:lvl w:ilvl="3" w:tplc="04090001" w:tentative="1">
      <w:start w:val="1"/>
      <w:numFmt w:val="bullet"/>
      <w:lvlText w:val=""/>
      <w:lvlJc w:val="left"/>
      <w:pPr>
        <w:ind w:left="2606" w:hanging="360"/>
      </w:pPr>
      <w:rPr>
        <w:rFonts w:ascii="Symbol" w:hAnsi="Symbol" w:hint="default"/>
      </w:rPr>
    </w:lvl>
    <w:lvl w:ilvl="4" w:tplc="04090003" w:tentative="1">
      <w:start w:val="1"/>
      <w:numFmt w:val="bullet"/>
      <w:lvlText w:val="o"/>
      <w:lvlJc w:val="left"/>
      <w:pPr>
        <w:ind w:left="3326" w:hanging="360"/>
      </w:pPr>
      <w:rPr>
        <w:rFonts w:ascii="Courier New" w:hAnsi="Courier New" w:cs="Courier New" w:hint="default"/>
      </w:rPr>
    </w:lvl>
    <w:lvl w:ilvl="5" w:tplc="04090005" w:tentative="1">
      <w:start w:val="1"/>
      <w:numFmt w:val="bullet"/>
      <w:lvlText w:val=""/>
      <w:lvlJc w:val="left"/>
      <w:pPr>
        <w:ind w:left="4046" w:hanging="360"/>
      </w:pPr>
      <w:rPr>
        <w:rFonts w:ascii="Wingdings" w:hAnsi="Wingdings" w:hint="default"/>
      </w:rPr>
    </w:lvl>
    <w:lvl w:ilvl="6" w:tplc="04090001" w:tentative="1">
      <w:start w:val="1"/>
      <w:numFmt w:val="bullet"/>
      <w:lvlText w:val=""/>
      <w:lvlJc w:val="left"/>
      <w:pPr>
        <w:ind w:left="4766" w:hanging="360"/>
      </w:pPr>
      <w:rPr>
        <w:rFonts w:ascii="Symbol" w:hAnsi="Symbol" w:hint="default"/>
      </w:rPr>
    </w:lvl>
    <w:lvl w:ilvl="7" w:tplc="04090003" w:tentative="1">
      <w:start w:val="1"/>
      <w:numFmt w:val="bullet"/>
      <w:lvlText w:val="o"/>
      <w:lvlJc w:val="left"/>
      <w:pPr>
        <w:ind w:left="5486" w:hanging="360"/>
      </w:pPr>
      <w:rPr>
        <w:rFonts w:ascii="Courier New" w:hAnsi="Courier New" w:cs="Courier New" w:hint="default"/>
      </w:rPr>
    </w:lvl>
    <w:lvl w:ilvl="8" w:tplc="04090005" w:tentative="1">
      <w:start w:val="1"/>
      <w:numFmt w:val="bullet"/>
      <w:lvlText w:val=""/>
      <w:lvlJc w:val="left"/>
      <w:pPr>
        <w:ind w:left="6206" w:hanging="360"/>
      </w:pPr>
      <w:rPr>
        <w:rFonts w:ascii="Wingdings" w:hAnsi="Wingdings" w:hint="default"/>
      </w:rPr>
    </w:lvl>
  </w:abstractNum>
  <w:abstractNum w:abstractNumId="9" w15:restartNumberingAfterBreak="0">
    <w:nsid w:val="38B0698D"/>
    <w:multiLevelType w:val="hybridMultilevel"/>
    <w:tmpl w:val="5E3A4656"/>
    <w:lvl w:ilvl="0" w:tplc="C950953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8B61F9"/>
    <w:multiLevelType w:val="hybridMultilevel"/>
    <w:tmpl w:val="C1DEE646"/>
    <w:lvl w:ilvl="0" w:tplc="5570054E">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101E62"/>
    <w:multiLevelType w:val="hybridMultilevel"/>
    <w:tmpl w:val="A07C3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7107F8"/>
    <w:multiLevelType w:val="multilevel"/>
    <w:tmpl w:val="E68038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5747E51"/>
    <w:multiLevelType w:val="hybridMultilevel"/>
    <w:tmpl w:val="70EEE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B8D07E3"/>
    <w:multiLevelType w:val="hybridMultilevel"/>
    <w:tmpl w:val="D1508AF2"/>
    <w:lvl w:ilvl="0" w:tplc="DF6CE094">
      <w:start w:val="1"/>
      <w:numFmt w:val="bullet"/>
      <w:pStyle w:val="ListParagraph"/>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1831B9D"/>
    <w:multiLevelType w:val="hybridMultilevel"/>
    <w:tmpl w:val="F43AF2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3F73C4C"/>
    <w:multiLevelType w:val="hybridMultilevel"/>
    <w:tmpl w:val="8BCA55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6C71B23"/>
    <w:multiLevelType w:val="hybridMultilevel"/>
    <w:tmpl w:val="0B7010C2"/>
    <w:lvl w:ilvl="0" w:tplc="04090001">
      <w:start w:val="1"/>
      <w:numFmt w:val="bullet"/>
      <w:lvlText w:val=""/>
      <w:lvlJc w:val="left"/>
      <w:pPr>
        <w:ind w:left="446" w:hanging="360"/>
      </w:pPr>
      <w:rPr>
        <w:rFonts w:ascii="Symbol" w:hAnsi="Symbol" w:hint="default"/>
      </w:rPr>
    </w:lvl>
    <w:lvl w:ilvl="1" w:tplc="04090003" w:tentative="1">
      <w:start w:val="1"/>
      <w:numFmt w:val="bullet"/>
      <w:lvlText w:val="o"/>
      <w:lvlJc w:val="left"/>
      <w:pPr>
        <w:ind w:left="1166" w:hanging="360"/>
      </w:pPr>
      <w:rPr>
        <w:rFonts w:ascii="Courier New" w:hAnsi="Courier New" w:cs="Courier New" w:hint="default"/>
      </w:rPr>
    </w:lvl>
    <w:lvl w:ilvl="2" w:tplc="04090005" w:tentative="1">
      <w:start w:val="1"/>
      <w:numFmt w:val="bullet"/>
      <w:lvlText w:val=""/>
      <w:lvlJc w:val="left"/>
      <w:pPr>
        <w:ind w:left="1886" w:hanging="360"/>
      </w:pPr>
      <w:rPr>
        <w:rFonts w:ascii="Wingdings" w:hAnsi="Wingdings" w:hint="default"/>
      </w:rPr>
    </w:lvl>
    <w:lvl w:ilvl="3" w:tplc="04090001" w:tentative="1">
      <w:start w:val="1"/>
      <w:numFmt w:val="bullet"/>
      <w:lvlText w:val=""/>
      <w:lvlJc w:val="left"/>
      <w:pPr>
        <w:ind w:left="2606" w:hanging="360"/>
      </w:pPr>
      <w:rPr>
        <w:rFonts w:ascii="Symbol" w:hAnsi="Symbol" w:hint="default"/>
      </w:rPr>
    </w:lvl>
    <w:lvl w:ilvl="4" w:tplc="04090003" w:tentative="1">
      <w:start w:val="1"/>
      <w:numFmt w:val="bullet"/>
      <w:lvlText w:val="o"/>
      <w:lvlJc w:val="left"/>
      <w:pPr>
        <w:ind w:left="3326" w:hanging="360"/>
      </w:pPr>
      <w:rPr>
        <w:rFonts w:ascii="Courier New" w:hAnsi="Courier New" w:cs="Courier New" w:hint="default"/>
      </w:rPr>
    </w:lvl>
    <w:lvl w:ilvl="5" w:tplc="04090005" w:tentative="1">
      <w:start w:val="1"/>
      <w:numFmt w:val="bullet"/>
      <w:lvlText w:val=""/>
      <w:lvlJc w:val="left"/>
      <w:pPr>
        <w:ind w:left="4046" w:hanging="360"/>
      </w:pPr>
      <w:rPr>
        <w:rFonts w:ascii="Wingdings" w:hAnsi="Wingdings" w:hint="default"/>
      </w:rPr>
    </w:lvl>
    <w:lvl w:ilvl="6" w:tplc="04090001" w:tentative="1">
      <w:start w:val="1"/>
      <w:numFmt w:val="bullet"/>
      <w:lvlText w:val=""/>
      <w:lvlJc w:val="left"/>
      <w:pPr>
        <w:ind w:left="4766" w:hanging="360"/>
      </w:pPr>
      <w:rPr>
        <w:rFonts w:ascii="Symbol" w:hAnsi="Symbol" w:hint="default"/>
      </w:rPr>
    </w:lvl>
    <w:lvl w:ilvl="7" w:tplc="04090003" w:tentative="1">
      <w:start w:val="1"/>
      <w:numFmt w:val="bullet"/>
      <w:lvlText w:val="o"/>
      <w:lvlJc w:val="left"/>
      <w:pPr>
        <w:ind w:left="5486" w:hanging="360"/>
      </w:pPr>
      <w:rPr>
        <w:rFonts w:ascii="Courier New" w:hAnsi="Courier New" w:cs="Courier New" w:hint="default"/>
      </w:rPr>
    </w:lvl>
    <w:lvl w:ilvl="8" w:tplc="04090005" w:tentative="1">
      <w:start w:val="1"/>
      <w:numFmt w:val="bullet"/>
      <w:lvlText w:val=""/>
      <w:lvlJc w:val="left"/>
      <w:pPr>
        <w:ind w:left="6206" w:hanging="360"/>
      </w:pPr>
      <w:rPr>
        <w:rFonts w:ascii="Wingdings" w:hAnsi="Wingdings" w:hint="default"/>
      </w:rPr>
    </w:lvl>
  </w:abstractNum>
  <w:abstractNum w:abstractNumId="18" w15:restartNumberingAfterBreak="0">
    <w:nsid w:val="6B015284"/>
    <w:multiLevelType w:val="multilevel"/>
    <w:tmpl w:val="D3AE7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65124E"/>
    <w:multiLevelType w:val="hybridMultilevel"/>
    <w:tmpl w:val="188AE922"/>
    <w:lvl w:ilvl="0" w:tplc="7146F85A">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0" w15:restartNumberingAfterBreak="0">
    <w:nsid w:val="78441F39"/>
    <w:multiLevelType w:val="hybridMultilevel"/>
    <w:tmpl w:val="071E5B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853302436">
    <w:abstractNumId w:val="12"/>
  </w:num>
  <w:num w:numId="2" w16cid:durableId="298415090">
    <w:abstractNumId w:val="14"/>
  </w:num>
  <w:num w:numId="3" w16cid:durableId="1930430082">
    <w:abstractNumId w:val="15"/>
  </w:num>
  <w:num w:numId="4" w16cid:durableId="312100567">
    <w:abstractNumId w:val="9"/>
  </w:num>
  <w:num w:numId="5" w16cid:durableId="488131908">
    <w:abstractNumId w:val="17"/>
  </w:num>
  <w:num w:numId="6" w16cid:durableId="42406326">
    <w:abstractNumId w:val="4"/>
  </w:num>
  <w:num w:numId="7" w16cid:durableId="64184791">
    <w:abstractNumId w:val="11"/>
  </w:num>
  <w:num w:numId="8" w16cid:durableId="770128888">
    <w:abstractNumId w:val="13"/>
  </w:num>
  <w:num w:numId="9" w16cid:durableId="358168326">
    <w:abstractNumId w:val="2"/>
  </w:num>
  <w:num w:numId="10" w16cid:durableId="1302347449">
    <w:abstractNumId w:val="18"/>
  </w:num>
  <w:num w:numId="11" w16cid:durableId="1822842629">
    <w:abstractNumId w:val="0"/>
  </w:num>
  <w:num w:numId="12" w16cid:durableId="251085125">
    <w:abstractNumId w:val="10"/>
  </w:num>
  <w:num w:numId="13" w16cid:durableId="1812290273">
    <w:abstractNumId w:val="5"/>
  </w:num>
  <w:num w:numId="14" w16cid:durableId="1384599645">
    <w:abstractNumId w:val="6"/>
  </w:num>
  <w:num w:numId="15" w16cid:durableId="496700242">
    <w:abstractNumId w:val="1"/>
  </w:num>
  <w:num w:numId="16" w16cid:durableId="440683702">
    <w:abstractNumId w:val="3"/>
  </w:num>
  <w:num w:numId="17" w16cid:durableId="2136100150">
    <w:abstractNumId w:val="16"/>
  </w:num>
  <w:num w:numId="18" w16cid:durableId="2029402300">
    <w:abstractNumId w:val="19"/>
  </w:num>
  <w:num w:numId="19" w16cid:durableId="364212274">
    <w:abstractNumId w:val="20"/>
  </w:num>
  <w:num w:numId="20" w16cid:durableId="2065910699">
    <w:abstractNumId w:val="8"/>
  </w:num>
  <w:num w:numId="21" w16cid:durableId="705179511">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style="mso-position-vertical-relative:page" fill="f" fillcolor="white" stroke="f">
      <v:fill color="white" on="f"/>
      <v:stroke on="f"/>
      <o:colormru v:ext="edit" colors="#f8f8f8,#e7e6e6,#ff6,#f2f2f2,#deeaf6,#ff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00E"/>
    <w:rsid w:val="00000250"/>
    <w:rsid w:val="000002C7"/>
    <w:rsid w:val="000008C1"/>
    <w:rsid w:val="00000F15"/>
    <w:rsid w:val="0000126C"/>
    <w:rsid w:val="00001E10"/>
    <w:rsid w:val="00002976"/>
    <w:rsid w:val="00002BD4"/>
    <w:rsid w:val="00003A90"/>
    <w:rsid w:val="0000431A"/>
    <w:rsid w:val="000056D2"/>
    <w:rsid w:val="000058FF"/>
    <w:rsid w:val="00005903"/>
    <w:rsid w:val="00005A77"/>
    <w:rsid w:val="00005FE0"/>
    <w:rsid w:val="00006182"/>
    <w:rsid w:val="00006306"/>
    <w:rsid w:val="000064C6"/>
    <w:rsid w:val="00006534"/>
    <w:rsid w:val="000066F9"/>
    <w:rsid w:val="00006B82"/>
    <w:rsid w:val="00006D4C"/>
    <w:rsid w:val="0000707C"/>
    <w:rsid w:val="00007FB4"/>
    <w:rsid w:val="00010596"/>
    <w:rsid w:val="00010A85"/>
    <w:rsid w:val="00010C76"/>
    <w:rsid w:val="00010D26"/>
    <w:rsid w:val="0001122B"/>
    <w:rsid w:val="000117FB"/>
    <w:rsid w:val="00011934"/>
    <w:rsid w:val="00011D84"/>
    <w:rsid w:val="000122FB"/>
    <w:rsid w:val="00012622"/>
    <w:rsid w:val="000128AF"/>
    <w:rsid w:val="00012F8D"/>
    <w:rsid w:val="0001320F"/>
    <w:rsid w:val="000137AA"/>
    <w:rsid w:val="00013AA3"/>
    <w:rsid w:val="00013CFE"/>
    <w:rsid w:val="00014B05"/>
    <w:rsid w:val="00014D2E"/>
    <w:rsid w:val="00014E46"/>
    <w:rsid w:val="00015276"/>
    <w:rsid w:val="00015313"/>
    <w:rsid w:val="00015404"/>
    <w:rsid w:val="00015C5C"/>
    <w:rsid w:val="0001604E"/>
    <w:rsid w:val="000162E6"/>
    <w:rsid w:val="0001654F"/>
    <w:rsid w:val="000166BF"/>
    <w:rsid w:val="00016A0A"/>
    <w:rsid w:val="00016BC8"/>
    <w:rsid w:val="00016C65"/>
    <w:rsid w:val="00017453"/>
    <w:rsid w:val="00017B48"/>
    <w:rsid w:val="00017D9F"/>
    <w:rsid w:val="0002048D"/>
    <w:rsid w:val="000206BB"/>
    <w:rsid w:val="00020B0D"/>
    <w:rsid w:val="00020D61"/>
    <w:rsid w:val="000212DC"/>
    <w:rsid w:val="0002197E"/>
    <w:rsid w:val="00022C50"/>
    <w:rsid w:val="0002351C"/>
    <w:rsid w:val="0002369A"/>
    <w:rsid w:val="00023ED9"/>
    <w:rsid w:val="00024099"/>
    <w:rsid w:val="00024112"/>
    <w:rsid w:val="000245EA"/>
    <w:rsid w:val="000247B0"/>
    <w:rsid w:val="00025199"/>
    <w:rsid w:val="00025400"/>
    <w:rsid w:val="0002588C"/>
    <w:rsid w:val="00025B95"/>
    <w:rsid w:val="00025EB3"/>
    <w:rsid w:val="00026449"/>
    <w:rsid w:val="00026479"/>
    <w:rsid w:val="00026921"/>
    <w:rsid w:val="00027007"/>
    <w:rsid w:val="00027229"/>
    <w:rsid w:val="0002778A"/>
    <w:rsid w:val="00027DA5"/>
    <w:rsid w:val="0003066A"/>
    <w:rsid w:val="00030EAF"/>
    <w:rsid w:val="00031088"/>
    <w:rsid w:val="00031291"/>
    <w:rsid w:val="000315CF"/>
    <w:rsid w:val="00031937"/>
    <w:rsid w:val="00032134"/>
    <w:rsid w:val="00032C76"/>
    <w:rsid w:val="00032F9B"/>
    <w:rsid w:val="00033271"/>
    <w:rsid w:val="00033317"/>
    <w:rsid w:val="000337E6"/>
    <w:rsid w:val="00033AD3"/>
    <w:rsid w:val="0003433D"/>
    <w:rsid w:val="00034362"/>
    <w:rsid w:val="00034A88"/>
    <w:rsid w:val="0003547D"/>
    <w:rsid w:val="00035AD0"/>
    <w:rsid w:val="00035CFF"/>
    <w:rsid w:val="00036008"/>
    <w:rsid w:val="0003676D"/>
    <w:rsid w:val="00036B58"/>
    <w:rsid w:val="0003700B"/>
    <w:rsid w:val="000378C0"/>
    <w:rsid w:val="00037A01"/>
    <w:rsid w:val="00037A10"/>
    <w:rsid w:val="00037B25"/>
    <w:rsid w:val="00037CD0"/>
    <w:rsid w:val="00037FA8"/>
    <w:rsid w:val="0004039D"/>
    <w:rsid w:val="00040642"/>
    <w:rsid w:val="00040B96"/>
    <w:rsid w:val="000416E4"/>
    <w:rsid w:val="000419BD"/>
    <w:rsid w:val="00042005"/>
    <w:rsid w:val="000422AC"/>
    <w:rsid w:val="00042F90"/>
    <w:rsid w:val="00043280"/>
    <w:rsid w:val="0004348B"/>
    <w:rsid w:val="00043842"/>
    <w:rsid w:val="00043F4B"/>
    <w:rsid w:val="00044984"/>
    <w:rsid w:val="00044D15"/>
    <w:rsid w:val="0004541E"/>
    <w:rsid w:val="0004612F"/>
    <w:rsid w:val="00046838"/>
    <w:rsid w:val="00046E5A"/>
    <w:rsid w:val="00046E63"/>
    <w:rsid w:val="00046F3F"/>
    <w:rsid w:val="000471FE"/>
    <w:rsid w:val="000475EB"/>
    <w:rsid w:val="00047F9F"/>
    <w:rsid w:val="0005039C"/>
    <w:rsid w:val="00050F49"/>
    <w:rsid w:val="000510F3"/>
    <w:rsid w:val="00051388"/>
    <w:rsid w:val="00051394"/>
    <w:rsid w:val="00051857"/>
    <w:rsid w:val="00052DD2"/>
    <w:rsid w:val="0005328F"/>
    <w:rsid w:val="000535A3"/>
    <w:rsid w:val="000539B1"/>
    <w:rsid w:val="000539E9"/>
    <w:rsid w:val="00054A82"/>
    <w:rsid w:val="00054DD8"/>
    <w:rsid w:val="0005565D"/>
    <w:rsid w:val="000568AB"/>
    <w:rsid w:val="0005696B"/>
    <w:rsid w:val="00056C5E"/>
    <w:rsid w:val="00056D84"/>
    <w:rsid w:val="00057E55"/>
    <w:rsid w:val="00060644"/>
    <w:rsid w:val="0006077E"/>
    <w:rsid w:val="00060870"/>
    <w:rsid w:val="00060C12"/>
    <w:rsid w:val="00060F9E"/>
    <w:rsid w:val="000611DB"/>
    <w:rsid w:val="000621B3"/>
    <w:rsid w:val="00062918"/>
    <w:rsid w:val="000630E5"/>
    <w:rsid w:val="000632B4"/>
    <w:rsid w:val="00063341"/>
    <w:rsid w:val="00063413"/>
    <w:rsid w:val="00064088"/>
    <w:rsid w:val="00064A64"/>
    <w:rsid w:val="00064B44"/>
    <w:rsid w:val="00064D3E"/>
    <w:rsid w:val="0006594B"/>
    <w:rsid w:val="00065A27"/>
    <w:rsid w:val="0006601B"/>
    <w:rsid w:val="000661B4"/>
    <w:rsid w:val="00066877"/>
    <w:rsid w:val="000670F5"/>
    <w:rsid w:val="00070B74"/>
    <w:rsid w:val="00070BD1"/>
    <w:rsid w:val="00070DEB"/>
    <w:rsid w:val="00070FDF"/>
    <w:rsid w:val="00071251"/>
    <w:rsid w:val="0007133D"/>
    <w:rsid w:val="00071C5C"/>
    <w:rsid w:val="000723AF"/>
    <w:rsid w:val="000728EA"/>
    <w:rsid w:val="00072B46"/>
    <w:rsid w:val="00072BDF"/>
    <w:rsid w:val="00072C2E"/>
    <w:rsid w:val="00072E2B"/>
    <w:rsid w:val="000739D1"/>
    <w:rsid w:val="00073DE1"/>
    <w:rsid w:val="000749EA"/>
    <w:rsid w:val="0007521E"/>
    <w:rsid w:val="00075823"/>
    <w:rsid w:val="00075ACD"/>
    <w:rsid w:val="00075CBF"/>
    <w:rsid w:val="00075E42"/>
    <w:rsid w:val="00075E94"/>
    <w:rsid w:val="0007675D"/>
    <w:rsid w:val="00076C93"/>
    <w:rsid w:val="00076E76"/>
    <w:rsid w:val="00077997"/>
    <w:rsid w:val="00077AE8"/>
    <w:rsid w:val="00080155"/>
    <w:rsid w:val="00080624"/>
    <w:rsid w:val="000807D8"/>
    <w:rsid w:val="00080AF9"/>
    <w:rsid w:val="00080C67"/>
    <w:rsid w:val="00080CD2"/>
    <w:rsid w:val="0008111B"/>
    <w:rsid w:val="0008144B"/>
    <w:rsid w:val="000815FB"/>
    <w:rsid w:val="00081706"/>
    <w:rsid w:val="00081F9F"/>
    <w:rsid w:val="00082570"/>
    <w:rsid w:val="00082C73"/>
    <w:rsid w:val="00082CB7"/>
    <w:rsid w:val="00082F98"/>
    <w:rsid w:val="00082FA9"/>
    <w:rsid w:val="00083AA7"/>
    <w:rsid w:val="00083C02"/>
    <w:rsid w:val="00083D1F"/>
    <w:rsid w:val="000840F4"/>
    <w:rsid w:val="00084A23"/>
    <w:rsid w:val="00084F3A"/>
    <w:rsid w:val="000857E5"/>
    <w:rsid w:val="00085A89"/>
    <w:rsid w:val="000861BC"/>
    <w:rsid w:val="00086258"/>
    <w:rsid w:val="000862E2"/>
    <w:rsid w:val="00086324"/>
    <w:rsid w:val="0008760D"/>
    <w:rsid w:val="00087707"/>
    <w:rsid w:val="00087E5B"/>
    <w:rsid w:val="000908FB"/>
    <w:rsid w:val="00090ED4"/>
    <w:rsid w:val="0009115E"/>
    <w:rsid w:val="00092261"/>
    <w:rsid w:val="000927EF"/>
    <w:rsid w:val="000937BF"/>
    <w:rsid w:val="00093B9E"/>
    <w:rsid w:val="00093BB3"/>
    <w:rsid w:val="000941E1"/>
    <w:rsid w:val="00094A38"/>
    <w:rsid w:val="0009564B"/>
    <w:rsid w:val="000956C6"/>
    <w:rsid w:val="00095B82"/>
    <w:rsid w:val="00095C6F"/>
    <w:rsid w:val="00096356"/>
    <w:rsid w:val="000965EF"/>
    <w:rsid w:val="00096647"/>
    <w:rsid w:val="00096B5B"/>
    <w:rsid w:val="000974FE"/>
    <w:rsid w:val="00097713"/>
    <w:rsid w:val="00097D9C"/>
    <w:rsid w:val="000A003B"/>
    <w:rsid w:val="000A13EE"/>
    <w:rsid w:val="000A19F6"/>
    <w:rsid w:val="000A2D19"/>
    <w:rsid w:val="000A31A1"/>
    <w:rsid w:val="000A445B"/>
    <w:rsid w:val="000A48AA"/>
    <w:rsid w:val="000A4DF5"/>
    <w:rsid w:val="000A50C2"/>
    <w:rsid w:val="000A527D"/>
    <w:rsid w:val="000A557E"/>
    <w:rsid w:val="000A5907"/>
    <w:rsid w:val="000A5B72"/>
    <w:rsid w:val="000A5E7E"/>
    <w:rsid w:val="000A6730"/>
    <w:rsid w:val="000A6C37"/>
    <w:rsid w:val="000A70A8"/>
    <w:rsid w:val="000A7361"/>
    <w:rsid w:val="000A7460"/>
    <w:rsid w:val="000A7F72"/>
    <w:rsid w:val="000B0608"/>
    <w:rsid w:val="000B22AA"/>
    <w:rsid w:val="000B2F1F"/>
    <w:rsid w:val="000B36BF"/>
    <w:rsid w:val="000B38B0"/>
    <w:rsid w:val="000B38ED"/>
    <w:rsid w:val="000B399D"/>
    <w:rsid w:val="000B3AE6"/>
    <w:rsid w:val="000B3C74"/>
    <w:rsid w:val="000B3F23"/>
    <w:rsid w:val="000B42FA"/>
    <w:rsid w:val="000B445D"/>
    <w:rsid w:val="000B46C7"/>
    <w:rsid w:val="000B4D86"/>
    <w:rsid w:val="000B57B9"/>
    <w:rsid w:val="000B6DFC"/>
    <w:rsid w:val="000B7621"/>
    <w:rsid w:val="000B7E5E"/>
    <w:rsid w:val="000C0518"/>
    <w:rsid w:val="000C088B"/>
    <w:rsid w:val="000C08C2"/>
    <w:rsid w:val="000C12EB"/>
    <w:rsid w:val="000C1DC7"/>
    <w:rsid w:val="000C20B5"/>
    <w:rsid w:val="000C2193"/>
    <w:rsid w:val="000C2722"/>
    <w:rsid w:val="000C2778"/>
    <w:rsid w:val="000C3210"/>
    <w:rsid w:val="000C3551"/>
    <w:rsid w:val="000C3661"/>
    <w:rsid w:val="000C39A2"/>
    <w:rsid w:val="000C3B65"/>
    <w:rsid w:val="000C44EE"/>
    <w:rsid w:val="000C4B2E"/>
    <w:rsid w:val="000C4DF8"/>
    <w:rsid w:val="000C5107"/>
    <w:rsid w:val="000C559B"/>
    <w:rsid w:val="000C5D03"/>
    <w:rsid w:val="000C5E4F"/>
    <w:rsid w:val="000C60C1"/>
    <w:rsid w:val="000C6BC3"/>
    <w:rsid w:val="000C7095"/>
    <w:rsid w:val="000C7A70"/>
    <w:rsid w:val="000C7F15"/>
    <w:rsid w:val="000D0E81"/>
    <w:rsid w:val="000D225A"/>
    <w:rsid w:val="000D234B"/>
    <w:rsid w:val="000D253F"/>
    <w:rsid w:val="000D2D04"/>
    <w:rsid w:val="000D2D10"/>
    <w:rsid w:val="000D406A"/>
    <w:rsid w:val="000D4425"/>
    <w:rsid w:val="000D49A3"/>
    <w:rsid w:val="000D4DA6"/>
    <w:rsid w:val="000D50F7"/>
    <w:rsid w:val="000D5163"/>
    <w:rsid w:val="000D5334"/>
    <w:rsid w:val="000D5936"/>
    <w:rsid w:val="000D59CF"/>
    <w:rsid w:val="000D68E4"/>
    <w:rsid w:val="000E01F3"/>
    <w:rsid w:val="000E035A"/>
    <w:rsid w:val="000E0661"/>
    <w:rsid w:val="000E0AC0"/>
    <w:rsid w:val="000E1261"/>
    <w:rsid w:val="000E257E"/>
    <w:rsid w:val="000E2932"/>
    <w:rsid w:val="000E2B16"/>
    <w:rsid w:val="000E2F17"/>
    <w:rsid w:val="000E34BB"/>
    <w:rsid w:val="000E3899"/>
    <w:rsid w:val="000E3F03"/>
    <w:rsid w:val="000E3FEE"/>
    <w:rsid w:val="000E428E"/>
    <w:rsid w:val="000E452F"/>
    <w:rsid w:val="000E4A7C"/>
    <w:rsid w:val="000E4D22"/>
    <w:rsid w:val="000E58BE"/>
    <w:rsid w:val="000E6252"/>
    <w:rsid w:val="000E6864"/>
    <w:rsid w:val="000E710C"/>
    <w:rsid w:val="000F0031"/>
    <w:rsid w:val="000F0DFC"/>
    <w:rsid w:val="000F0F0A"/>
    <w:rsid w:val="000F115D"/>
    <w:rsid w:val="000F135E"/>
    <w:rsid w:val="000F1508"/>
    <w:rsid w:val="000F18B4"/>
    <w:rsid w:val="000F1DA0"/>
    <w:rsid w:val="000F2044"/>
    <w:rsid w:val="000F289E"/>
    <w:rsid w:val="000F39F1"/>
    <w:rsid w:val="000F3BA2"/>
    <w:rsid w:val="000F3BAA"/>
    <w:rsid w:val="000F3C7D"/>
    <w:rsid w:val="000F3F61"/>
    <w:rsid w:val="000F46B3"/>
    <w:rsid w:val="000F4EF1"/>
    <w:rsid w:val="000F63BC"/>
    <w:rsid w:val="000F64BB"/>
    <w:rsid w:val="000F6ED0"/>
    <w:rsid w:val="000F721A"/>
    <w:rsid w:val="000F724F"/>
    <w:rsid w:val="000F7967"/>
    <w:rsid w:val="000F7AAF"/>
    <w:rsid w:val="000F7CED"/>
    <w:rsid w:val="001008D7"/>
    <w:rsid w:val="00101088"/>
    <w:rsid w:val="001011CA"/>
    <w:rsid w:val="00101838"/>
    <w:rsid w:val="00101D68"/>
    <w:rsid w:val="001020CF"/>
    <w:rsid w:val="0010210E"/>
    <w:rsid w:val="00103E6D"/>
    <w:rsid w:val="001045C5"/>
    <w:rsid w:val="0010562C"/>
    <w:rsid w:val="00106840"/>
    <w:rsid w:val="00106897"/>
    <w:rsid w:val="00106D04"/>
    <w:rsid w:val="00106E6F"/>
    <w:rsid w:val="001070F3"/>
    <w:rsid w:val="001100B4"/>
    <w:rsid w:val="00110D7B"/>
    <w:rsid w:val="00110F71"/>
    <w:rsid w:val="00111F4E"/>
    <w:rsid w:val="00112821"/>
    <w:rsid w:val="001128ED"/>
    <w:rsid w:val="00112A76"/>
    <w:rsid w:val="00112D89"/>
    <w:rsid w:val="00112D9B"/>
    <w:rsid w:val="00112DCE"/>
    <w:rsid w:val="0011316B"/>
    <w:rsid w:val="001147ED"/>
    <w:rsid w:val="0011481C"/>
    <w:rsid w:val="001148F4"/>
    <w:rsid w:val="001149F6"/>
    <w:rsid w:val="00114A7A"/>
    <w:rsid w:val="0011510A"/>
    <w:rsid w:val="00115119"/>
    <w:rsid w:val="00116256"/>
    <w:rsid w:val="0011625E"/>
    <w:rsid w:val="001165C4"/>
    <w:rsid w:val="00116B75"/>
    <w:rsid w:val="0011706F"/>
    <w:rsid w:val="001170B5"/>
    <w:rsid w:val="001174BC"/>
    <w:rsid w:val="001177F3"/>
    <w:rsid w:val="00117EAC"/>
    <w:rsid w:val="001201D3"/>
    <w:rsid w:val="00120223"/>
    <w:rsid w:val="00120325"/>
    <w:rsid w:val="00120768"/>
    <w:rsid w:val="00120896"/>
    <w:rsid w:val="00120F32"/>
    <w:rsid w:val="00120FB9"/>
    <w:rsid w:val="001213F6"/>
    <w:rsid w:val="0012149D"/>
    <w:rsid w:val="00121561"/>
    <w:rsid w:val="0012175B"/>
    <w:rsid w:val="0012197C"/>
    <w:rsid w:val="0012205E"/>
    <w:rsid w:val="00122113"/>
    <w:rsid w:val="00122B20"/>
    <w:rsid w:val="00122CD0"/>
    <w:rsid w:val="001233C2"/>
    <w:rsid w:val="0012340E"/>
    <w:rsid w:val="0012462C"/>
    <w:rsid w:val="0012488D"/>
    <w:rsid w:val="00124BA0"/>
    <w:rsid w:val="00124BDB"/>
    <w:rsid w:val="001252A5"/>
    <w:rsid w:val="001258F6"/>
    <w:rsid w:val="001259B1"/>
    <w:rsid w:val="00125ACF"/>
    <w:rsid w:val="00126458"/>
    <w:rsid w:val="001265F2"/>
    <w:rsid w:val="001269F0"/>
    <w:rsid w:val="00127FD0"/>
    <w:rsid w:val="00130303"/>
    <w:rsid w:val="00131E6F"/>
    <w:rsid w:val="001321E4"/>
    <w:rsid w:val="00132555"/>
    <w:rsid w:val="00132BDA"/>
    <w:rsid w:val="00132EEB"/>
    <w:rsid w:val="00133635"/>
    <w:rsid w:val="00135211"/>
    <w:rsid w:val="0013522F"/>
    <w:rsid w:val="001352FC"/>
    <w:rsid w:val="001353A6"/>
    <w:rsid w:val="001357CB"/>
    <w:rsid w:val="001361B6"/>
    <w:rsid w:val="00136E1E"/>
    <w:rsid w:val="00137310"/>
    <w:rsid w:val="0013788C"/>
    <w:rsid w:val="00137A42"/>
    <w:rsid w:val="001404EA"/>
    <w:rsid w:val="00140C36"/>
    <w:rsid w:val="00140DDB"/>
    <w:rsid w:val="0014110C"/>
    <w:rsid w:val="001414E4"/>
    <w:rsid w:val="00141646"/>
    <w:rsid w:val="0014188C"/>
    <w:rsid w:val="00141B29"/>
    <w:rsid w:val="00141CD5"/>
    <w:rsid w:val="00141E7B"/>
    <w:rsid w:val="00141EA7"/>
    <w:rsid w:val="001420CA"/>
    <w:rsid w:val="00142ED4"/>
    <w:rsid w:val="0014301C"/>
    <w:rsid w:val="0014304A"/>
    <w:rsid w:val="001434B5"/>
    <w:rsid w:val="00144801"/>
    <w:rsid w:val="0014519A"/>
    <w:rsid w:val="001454CA"/>
    <w:rsid w:val="00145824"/>
    <w:rsid w:val="00145D65"/>
    <w:rsid w:val="00145FF1"/>
    <w:rsid w:val="0014622F"/>
    <w:rsid w:val="00146333"/>
    <w:rsid w:val="00146C95"/>
    <w:rsid w:val="00146FF8"/>
    <w:rsid w:val="001470D7"/>
    <w:rsid w:val="00147250"/>
    <w:rsid w:val="001474FE"/>
    <w:rsid w:val="00150BE6"/>
    <w:rsid w:val="00150C73"/>
    <w:rsid w:val="0015115D"/>
    <w:rsid w:val="001513D3"/>
    <w:rsid w:val="00151424"/>
    <w:rsid w:val="001515E7"/>
    <w:rsid w:val="00151660"/>
    <w:rsid w:val="001535D6"/>
    <w:rsid w:val="00153685"/>
    <w:rsid w:val="00153F0D"/>
    <w:rsid w:val="001541FB"/>
    <w:rsid w:val="00154DE2"/>
    <w:rsid w:val="001550EC"/>
    <w:rsid w:val="0015518A"/>
    <w:rsid w:val="00156087"/>
    <w:rsid w:val="00156229"/>
    <w:rsid w:val="00156747"/>
    <w:rsid w:val="00156C2A"/>
    <w:rsid w:val="001578C0"/>
    <w:rsid w:val="00157D4C"/>
    <w:rsid w:val="00157ED9"/>
    <w:rsid w:val="0016014D"/>
    <w:rsid w:val="00160256"/>
    <w:rsid w:val="00160597"/>
    <w:rsid w:val="00160DBD"/>
    <w:rsid w:val="001614D1"/>
    <w:rsid w:val="00161892"/>
    <w:rsid w:val="00161E48"/>
    <w:rsid w:val="00162011"/>
    <w:rsid w:val="001629C6"/>
    <w:rsid w:val="001633F9"/>
    <w:rsid w:val="00163AA0"/>
    <w:rsid w:val="00163F7A"/>
    <w:rsid w:val="0016410B"/>
    <w:rsid w:val="001642DF"/>
    <w:rsid w:val="0016439B"/>
    <w:rsid w:val="00164B6B"/>
    <w:rsid w:val="00165999"/>
    <w:rsid w:val="001675CC"/>
    <w:rsid w:val="00167BBC"/>
    <w:rsid w:val="00167CAC"/>
    <w:rsid w:val="00167F04"/>
    <w:rsid w:val="0017038B"/>
    <w:rsid w:val="00170925"/>
    <w:rsid w:val="00170A4D"/>
    <w:rsid w:val="00171A0D"/>
    <w:rsid w:val="00171C51"/>
    <w:rsid w:val="00171D84"/>
    <w:rsid w:val="00172078"/>
    <w:rsid w:val="001722C0"/>
    <w:rsid w:val="00172ED7"/>
    <w:rsid w:val="001730FF"/>
    <w:rsid w:val="001733C5"/>
    <w:rsid w:val="001739EB"/>
    <w:rsid w:val="00173CFD"/>
    <w:rsid w:val="0017486D"/>
    <w:rsid w:val="00174FA3"/>
    <w:rsid w:val="00175B14"/>
    <w:rsid w:val="00176712"/>
    <w:rsid w:val="00177360"/>
    <w:rsid w:val="00177D08"/>
    <w:rsid w:val="00177F69"/>
    <w:rsid w:val="00180F1B"/>
    <w:rsid w:val="001812C2"/>
    <w:rsid w:val="001813A8"/>
    <w:rsid w:val="0018155F"/>
    <w:rsid w:val="00181A0E"/>
    <w:rsid w:val="001823B3"/>
    <w:rsid w:val="00182423"/>
    <w:rsid w:val="001828F2"/>
    <w:rsid w:val="0018326B"/>
    <w:rsid w:val="00183558"/>
    <w:rsid w:val="001836F7"/>
    <w:rsid w:val="00183778"/>
    <w:rsid w:val="00183B9A"/>
    <w:rsid w:val="00183D2F"/>
    <w:rsid w:val="001846E5"/>
    <w:rsid w:val="0018490C"/>
    <w:rsid w:val="0018497A"/>
    <w:rsid w:val="00184E0A"/>
    <w:rsid w:val="00185A20"/>
    <w:rsid w:val="00185D07"/>
    <w:rsid w:val="00185E23"/>
    <w:rsid w:val="001866B2"/>
    <w:rsid w:val="001866EF"/>
    <w:rsid w:val="001870C5"/>
    <w:rsid w:val="0018777B"/>
    <w:rsid w:val="001877D2"/>
    <w:rsid w:val="0018780A"/>
    <w:rsid w:val="001901B9"/>
    <w:rsid w:val="001902AC"/>
    <w:rsid w:val="00190C31"/>
    <w:rsid w:val="00191148"/>
    <w:rsid w:val="00191542"/>
    <w:rsid w:val="00191A59"/>
    <w:rsid w:val="00191DF1"/>
    <w:rsid w:val="001922FE"/>
    <w:rsid w:val="001923A5"/>
    <w:rsid w:val="001923B9"/>
    <w:rsid w:val="0019263F"/>
    <w:rsid w:val="00192A7E"/>
    <w:rsid w:val="00192B6E"/>
    <w:rsid w:val="00192C81"/>
    <w:rsid w:val="00193274"/>
    <w:rsid w:val="0019339D"/>
    <w:rsid w:val="00193C2B"/>
    <w:rsid w:val="001946D0"/>
    <w:rsid w:val="00194ACE"/>
    <w:rsid w:val="001951C5"/>
    <w:rsid w:val="00195244"/>
    <w:rsid w:val="00195605"/>
    <w:rsid w:val="00195AD0"/>
    <w:rsid w:val="00195D0D"/>
    <w:rsid w:val="00196468"/>
    <w:rsid w:val="0019647E"/>
    <w:rsid w:val="00196567"/>
    <w:rsid w:val="00196690"/>
    <w:rsid w:val="001966C2"/>
    <w:rsid w:val="001966C5"/>
    <w:rsid w:val="0019676D"/>
    <w:rsid w:val="00197416"/>
    <w:rsid w:val="001975AB"/>
    <w:rsid w:val="00197913"/>
    <w:rsid w:val="00197E03"/>
    <w:rsid w:val="001A05E1"/>
    <w:rsid w:val="001A0B90"/>
    <w:rsid w:val="001A0F98"/>
    <w:rsid w:val="001A10CA"/>
    <w:rsid w:val="001A144C"/>
    <w:rsid w:val="001A14F4"/>
    <w:rsid w:val="001A2D79"/>
    <w:rsid w:val="001A3189"/>
    <w:rsid w:val="001A36C6"/>
    <w:rsid w:val="001A3963"/>
    <w:rsid w:val="001A42BD"/>
    <w:rsid w:val="001A48CD"/>
    <w:rsid w:val="001A4D24"/>
    <w:rsid w:val="001A4D9A"/>
    <w:rsid w:val="001A55B3"/>
    <w:rsid w:val="001A5740"/>
    <w:rsid w:val="001A574F"/>
    <w:rsid w:val="001A5A51"/>
    <w:rsid w:val="001A5BE2"/>
    <w:rsid w:val="001A60B2"/>
    <w:rsid w:val="001A62A4"/>
    <w:rsid w:val="001A68BF"/>
    <w:rsid w:val="001A76B7"/>
    <w:rsid w:val="001A78D3"/>
    <w:rsid w:val="001A7A4A"/>
    <w:rsid w:val="001A7DA0"/>
    <w:rsid w:val="001B0189"/>
    <w:rsid w:val="001B0AF8"/>
    <w:rsid w:val="001B0D41"/>
    <w:rsid w:val="001B1061"/>
    <w:rsid w:val="001B11BD"/>
    <w:rsid w:val="001B11CA"/>
    <w:rsid w:val="001B20F8"/>
    <w:rsid w:val="001B21F1"/>
    <w:rsid w:val="001B2D94"/>
    <w:rsid w:val="001B2E05"/>
    <w:rsid w:val="001B32B4"/>
    <w:rsid w:val="001B33A2"/>
    <w:rsid w:val="001B3582"/>
    <w:rsid w:val="001B35C1"/>
    <w:rsid w:val="001B5510"/>
    <w:rsid w:val="001B558B"/>
    <w:rsid w:val="001B587B"/>
    <w:rsid w:val="001B5D27"/>
    <w:rsid w:val="001B6D9B"/>
    <w:rsid w:val="001B79F8"/>
    <w:rsid w:val="001B7A68"/>
    <w:rsid w:val="001B7FE9"/>
    <w:rsid w:val="001C07A3"/>
    <w:rsid w:val="001C0847"/>
    <w:rsid w:val="001C0DEA"/>
    <w:rsid w:val="001C0E47"/>
    <w:rsid w:val="001C0F77"/>
    <w:rsid w:val="001C113F"/>
    <w:rsid w:val="001C15D3"/>
    <w:rsid w:val="001C1FEE"/>
    <w:rsid w:val="001C2237"/>
    <w:rsid w:val="001C25A0"/>
    <w:rsid w:val="001C2E45"/>
    <w:rsid w:val="001C2F0E"/>
    <w:rsid w:val="001C309D"/>
    <w:rsid w:val="001C30EF"/>
    <w:rsid w:val="001C3569"/>
    <w:rsid w:val="001C3589"/>
    <w:rsid w:val="001C4235"/>
    <w:rsid w:val="001C4331"/>
    <w:rsid w:val="001C43BC"/>
    <w:rsid w:val="001C4680"/>
    <w:rsid w:val="001C493C"/>
    <w:rsid w:val="001C4B0C"/>
    <w:rsid w:val="001C503D"/>
    <w:rsid w:val="001C5BC9"/>
    <w:rsid w:val="001C5C45"/>
    <w:rsid w:val="001C6E66"/>
    <w:rsid w:val="001C7383"/>
    <w:rsid w:val="001C7FC7"/>
    <w:rsid w:val="001D0181"/>
    <w:rsid w:val="001D05C9"/>
    <w:rsid w:val="001D07AA"/>
    <w:rsid w:val="001D08D5"/>
    <w:rsid w:val="001D0A17"/>
    <w:rsid w:val="001D0CC0"/>
    <w:rsid w:val="001D1271"/>
    <w:rsid w:val="001D16BD"/>
    <w:rsid w:val="001D1A36"/>
    <w:rsid w:val="001D1D8F"/>
    <w:rsid w:val="001D2670"/>
    <w:rsid w:val="001D2AE0"/>
    <w:rsid w:val="001D2BAA"/>
    <w:rsid w:val="001D34C3"/>
    <w:rsid w:val="001D3B98"/>
    <w:rsid w:val="001D4AE6"/>
    <w:rsid w:val="001D4BAF"/>
    <w:rsid w:val="001D4D11"/>
    <w:rsid w:val="001D4D62"/>
    <w:rsid w:val="001D5056"/>
    <w:rsid w:val="001D51DD"/>
    <w:rsid w:val="001D5399"/>
    <w:rsid w:val="001D54AA"/>
    <w:rsid w:val="001D5A97"/>
    <w:rsid w:val="001D640D"/>
    <w:rsid w:val="001D6DB6"/>
    <w:rsid w:val="001D7531"/>
    <w:rsid w:val="001D7C13"/>
    <w:rsid w:val="001D7C4C"/>
    <w:rsid w:val="001E02B0"/>
    <w:rsid w:val="001E081A"/>
    <w:rsid w:val="001E08A6"/>
    <w:rsid w:val="001E0F1C"/>
    <w:rsid w:val="001E0FA1"/>
    <w:rsid w:val="001E19F7"/>
    <w:rsid w:val="001E1F69"/>
    <w:rsid w:val="001E1FC6"/>
    <w:rsid w:val="001E1FF9"/>
    <w:rsid w:val="001E2051"/>
    <w:rsid w:val="001E2161"/>
    <w:rsid w:val="001E2452"/>
    <w:rsid w:val="001E26D4"/>
    <w:rsid w:val="001E2BF9"/>
    <w:rsid w:val="001E385B"/>
    <w:rsid w:val="001E472D"/>
    <w:rsid w:val="001E4C44"/>
    <w:rsid w:val="001E5D85"/>
    <w:rsid w:val="001E6095"/>
    <w:rsid w:val="001E666E"/>
    <w:rsid w:val="001E6BF6"/>
    <w:rsid w:val="001E6F0F"/>
    <w:rsid w:val="001E6F2F"/>
    <w:rsid w:val="001E72BA"/>
    <w:rsid w:val="001E7660"/>
    <w:rsid w:val="001E78E8"/>
    <w:rsid w:val="001E7A80"/>
    <w:rsid w:val="001E7D2D"/>
    <w:rsid w:val="001E7E15"/>
    <w:rsid w:val="001E7F9E"/>
    <w:rsid w:val="001F08D4"/>
    <w:rsid w:val="001F1048"/>
    <w:rsid w:val="001F10D4"/>
    <w:rsid w:val="001F144F"/>
    <w:rsid w:val="001F266B"/>
    <w:rsid w:val="001F26C5"/>
    <w:rsid w:val="001F26F7"/>
    <w:rsid w:val="001F2791"/>
    <w:rsid w:val="001F2A6B"/>
    <w:rsid w:val="001F3632"/>
    <w:rsid w:val="001F4271"/>
    <w:rsid w:val="001F5249"/>
    <w:rsid w:val="001F533C"/>
    <w:rsid w:val="001F563A"/>
    <w:rsid w:val="001F685B"/>
    <w:rsid w:val="001F694C"/>
    <w:rsid w:val="001F6B19"/>
    <w:rsid w:val="001F6E9C"/>
    <w:rsid w:val="001F74AD"/>
    <w:rsid w:val="001F762B"/>
    <w:rsid w:val="001F7A0B"/>
    <w:rsid w:val="001F7CBD"/>
    <w:rsid w:val="001F7D45"/>
    <w:rsid w:val="0020013E"/>
    <w:rsid w:val="00200669"/>
    <w:rsid w:val="00200B29"/>
    <w:rsid w:val="00201059"/>
    <w:rsid w:val="002012A0"/>
    <w:rsid w:val="00201365"/>
    <w:rsid w:val="00202CA4"/>
    <w:rsid w:val="00203237"/>
    <w:rsid w:val="002035B0"/>
    <w:rsid w:val="002043B0"/>
    <w:rsid w:val="0020447D"/>
    <w:rsid w:val="00204CBB"/>
    <w:rsid w:val="00204E59"/>
    <w:rsid w:val="00205754"/>
    <w:rsid w:val="00205928"/>
    <w:rsid w:val="00205997"/>
    <w:rsid w:val="00205C79"/>
    <w:rsid w:val="00205E07"/>
    <w:rsid w:val="0020617C"/>
    <w:rsid w:val="00206FBF"/>
    <w:rsid w:val="002073A2"/>
    <w:rsid w:val="00207425"/>
    <w:rsid w:val="0020769F"/>
    <w:rsid w:val="00207862"/>
    <w:rsid w:val="00207F59"/>
    <w:rsid w:val="00211042"/>
    <w:rsid w:val="00211418"/>
    <w:rsid w:val="00211DA2"/>
    <w:rsid w:val="00212195"/>
    <w:rsid w:val="00212284"/>
    <w:rsid w:val="00212768"/>
    <w:rsid w:val="00212918"/>
    <w:rsid w:val="00212B9B"/>
    <w:rsid w:val="00212BF2"/>
    <w:rsid w:val="00213C88"/>
    <w:rsid w:val="0021425A"/>
    <w:rsid w:val="00214DD3"/>
    <w:rsid w:val="002151DC"/>
    <w:rsid w:val="0021581D"/>
    <w:rsid w:val="002159D9"/>
    <w:rsid w:val="00216287"/>
    <w:rsid w:val="002165B6"/>
    <w:rsid w:val="00216FE2"/>
    <w:rsid w:val="00217171"/>
    <w:rsid w:val="0021760F"/>
    <w:rsid w:val="0021790D"/>
    <w:rsid w:val="00220127"/>
    <w:rsid w:val="002202F9"/>
    <w:rsid w:val="002208EC"/>
    <w:rsid w:val="00220924"/>
    <w:rsid w:val="00221ABC"/>
    <w:rsid w:val="00221FB5"/>
    <w:rsid w:val="00221FEF"/>
    <w:rsid w:val="00222237"/>
    <w:rsid w:val="00222358"/>
    <w:rsid w:val="002227D5"/>
    <w:rsid w:val="00222F38"/>
    <w:rsid w:val="00223093"/>
    <w:rsid w:val="002233FF"/>
    <w:rsid w:val="002238EB"/>
    <w:rsid w:val="00223A43"/>
    <w:rsid w:val="0022427A"/>
    <w:rsid w:val="0022446D"/>
    <w:rsid w:val="002262ED"/>
    <w:rsid w:val="00226E3D"/>
    <w:rsid w:val="002272F1"/>
    <w:rsid w:val="00227CF4"/>
    <w:rsid w:val="00230032"/>
    <w:rsid w:val="00230357"/>
    <w:rsid w:val="002304C3"/>
    <w:rsid w:val="002307E4"/>
    <w:rsid w:val="002317BF"/>
    <w:rsid w:val="002318C5"/>
    <w:rsid w:val="00231E97"/>
    <w:rsid w:val="00231F1B"/>
    <w:rsid w:val="00231F77"/>
    <w:rsid w:val="00231FB9"/>
    <w:rsid w:val="00232230"/>
    <w:rsid w:val="00232916"/>
    <w:rsid w:val="00232929"/>
    <w:rsid w:val="00232BA1"/>
    <w:rsid w:val="00232CE4"/>
    <w:rsid w:val="00232FA1"/>
    <w:rsid w:val="002334D4"/>
    <w:rsid w:val="002338CA"/>
    <w:rsid w:val="00233E4D"/>
    <w:rsid w:val="002340BD"/>
    <w:rsid w:val="00234EAF"/>
    <w:rsid w:val="0023516A"/>
    <w:rsid w:val="00235450"/>
    <w:rsid w:val="00235852"/>
    <w:rsid w:val="00235C8A"/>
    <w:rsid w:val="00235D26"/>
    <w:rsid w:val="00236179"/>
    <w:rsid w:val="00236267"/>
    <w:rsid w:val="00236FD2"/>
    <w:rsid w:val="00237236"/>
    <w:rsid w:val="00237A56"/>
    <w:rsid w:val="00237AA0"/>
    <w:rsid w:val="002400A4"/>
    <w:rsid w:val="002400D5"/>
    <w:rsid w:val="00240A67"/>
    <w:rsid w:val="00240C0A"/>
    <w:rsid w:val="00240D9E"/>
    <w:rsid w:val="00240DF3"/>
    <w:rsid w:val="00240E2D"/>
    <w:rsid w:val="0024138D"/>
    <w:rsid w:val="002418E7"/>
    <w:rsid w:val="002424CC"/>
    <w:rsid w:val="00242B57"/>
    <w:rsid w:val="002437CF"/>
    <w:rsid w:val="00243CA5"/>
    <w:rsid w:val="00244393"/>
    <w:rsid w:val="002443F2"/>
    <w:rsid w:val="00244ECD"/>
    <w:rsid w:val="00245571"/>
    <w:rsid w:val="0024627E"/>
    <w:rsid w:val="002464E1"/>
    <w:rsid w:val="00246EE6"/>
    <w:rsid w:val="002471EA"/>
    <w:rsid w:val="002473B6"/>
    <w:rsid w:val="00247758"/>
    <w:rsid w:val="00247B6E"/>
    <w:rsid w:val="00247DC7"/>
    <w:rsid w:val="0025028A"/>
    <w:rsid w:val="002506B0"/>
    <w:rsid w:val="002509EE"/>
    <w:rsid w:val="00252395"/>
    <w:rsid w:val="00252A7B"/>
    <w:rsid w:val="0025412F"/>
    <w:rsid w:val="00254223"/>
    <w:rsid w:val="00254464"/>
    <w:rsid w:val="00254B10"/>
    <w:rsid w:val="00254E7C"/>
    <w:rsid w:val="00254F77"/>
    <w:rsid w:val="00255583"/>
    <w:rsid w:val="002557A0"/>
    <w:rsid w:val="00255BA1"/>
    <w:rsid w:val="00255BF4"/>
    <w:rsid w:val="00255F96"/>
    <w:rsid w:val="002560ED"/>
    <w:rsid w:val="002565D7"/>
    <w:rsid w:val="00256A9E"/>
    <w:rsid w:val="002576B1"/>
    <w:rsid w:val="0025794D"/>
    <w:rsid w:val="00257A0B"/>
    <w:rsid w:val="00260102"/>
    <w:rsid w:val="00260964"/>
    <w:rsid w:val="00260F3F"/>
    <w:rsid w:val="00261ABA"/>
    <w:rsid w:val="00261B9C"/>
    <w:rsid w:val="00261D8E"/>
    <w:rsid w:val="00261F27"/>
    <w:rsid w:val="00261F81"/>
    <w:rsid w:val="00262380"/>
    <w:rsid w:val="00262676"/>
    <w:rsid w:val="0026306F"/>
    <w:rsid w:val="0026346E"/>
    <w:rsid w:val="002634EF"/>
    <w:rsid w:val="00263824"/>
    <w:rsid w:val="002639CD"/>
    <w:rsid w:val="00263F36"/>
    <w:rsid w:val="00263F96"/>
    <w:rsid w:val="00263FBD"/>
    <w:rsid w:val="00264208"/>
    <w:rsid w:val="0026444C"/>
    <w:rsid w:val="002649D5"/>
    <w:rsid w:val="00264E25"/>
    <w:rsid w:val="00264E6E"/>
    <w:rsid w:val="0026509D"/>
    <w:rsid w:val="0026514C"/>
    <w:rsid w:val="00265197"/>
    <w:rsid w:val="002658BA"/>
    <w:rsid w:val="00265A63"/>
    <w:rsid w:val="002671BA"/>
    <w:rsid w:val="002677F5"/>
    <w:rsid w:val="00267A42"/>
    <w:rsid w:val="00267AFA"/>
    <w:rsid w:val="00267E36"/>
    <w:rsid w:val="00267FB3"/>
    <w:rsid w:val="0027023F"/>
    <w:rsid w:val="00270AE5"/>
    <w:rsid w:val="002713CC"/>
    <w:rsid w:val="002718FB"/>
    <w:rsid w:val="002725DE"/>
    <w:rsid w:val="00272F6E"/>
    <w:rsid w:val="0027358E"/>
    <w:rsid w:val="002739F3"/>
    <w:rsid w:val="00273A29"/>
    <w:rsid w:val="00273CF4"/>
    <w:rsid w:val="00273EA1"/>
    <w:rsid w:val="00273F6A"/>
    <w:rsid w:val="00274341"/>
    <w:rsid w:val="0027447F"/>
    <w:rsid w:val="0027452F"/>
    <w:rsid w:val="0027469B"/>
    <w:rsid w:val="002748E3"/>
    <w:rsid w:val="00274960"/>
    <w:rsid w:val="00274A1E"/>
    <w:rsid w:val="00274E68"/>
    <w:rsid w:val="0027521E"/>
    <w:rsid w:val="002758E4"/>
    <w:rsid w:val="00275ACF"/>
    <w:rsid w:val="0027608A"/>
    <w:rsid w:val="002771A5"/>
    <w:rsid w:val="002773F1"/>
    <w:rsid w:val="002774D7"/>
    <w:rsid w:val="00277FC0"/>
    <w:rsid w:val="0028060E"/>
    <w:rsid w:val="00280B24"/>
    <w:rsid w:val="00280B7B"/>
    <w:rsid w:val="00280C08"/>
    <w:rsid w:val="00280F79"/>
    <w:rsid w:val="00280FD2"/>
    <w:rsid w:val="00281D6A"/>
    <w:rsid w:val="0028244A"/>
    <w:rsid w:val="002824F7"/>
    <w:rsid w:val="00282AB3"/>
    <w:rsid w:val="002832EF"/>
    <w:rsid w:val="00283380"/>
    <w:rsid w:val="0028369B"/>
    <w:rsid w:val="002837E8"/>
    <w:rsid w:val="0028399B"/>
    <w:rsid w:val="0028410D"/>
    <w:rsid w:val="0028441C"/>
    <w:rsid w:val="00284F20"/>
    <w:rsid w:val="00285055"/>
    <w:rsid w:val="002858CE"/>
    <w:rsid w:val="00285959"/>
    <w:rsid w:val="00285D81"/>
    <w:rsid w:val="00286470"/>
    <w:rsid w:val="00286EE2"/>
    <w:rsid w:val="0028727F"/>
    <w:rsid w:val="002872FC"/>
    <w:rsid w:val="0028746D"/>
    <w:rsid w:val="00287BF9"/>
    <w:rsid w:val="00287D83"/>
    <w:rsid w:val="002901AF"/>
    <w:rsid w:val="002906B9"/>
    <w:rsid w:val="00290FD0"/>
    <w:rsid w:val="002913E5"/>
    <w:rsid w:val="00291528"/>
    <w:rsid w:val="00291A46"/>
    <w:rsid w:val="00291C64"/>
    <w:rsid w:val="002925C7"/>
    <w:rsid w:val="002934CD"/>
    <w:rsid w:val="00293FDD"/>
    <w:rsid w:val="0029471C"/>
    <w:rsid w:val="002948C7"/>
    <w:rsid w:val="0029506B"/>
    <w:rsid w:val="0029522A"/>
    <w:rsid w:val="002954F8"/>
    <w:rsid w:val="002956CE"/>
    <w:rsid w:val="00295955"/>
    <w:rsid w:val="00295BE9"/>
    <w:rsid w:val="0029667D"/>
    <w:rsid w:val="00296E56"/>
    <w:rsid w:val="00296F31"/>
    <w:rsid w:val="00297293"/>
    <w:rsid w:val="00297BD2"/>
    <w:rsid w:val="00297CA0"/>
    <w:rsid w:val="002A0894"/>
    <w:rsid w:val="002A0FA3"/>
    <w:rsid w:val="002A2330"/>
    <w:rsid w:val="002A267F"/>
    <w:rsid w:val="002A2AD7"/>
    <w:rsid w:val="002A4650"/>
    <w:rsid w:val="002A4785"/>
    <w:rsid w:val="002A485B"/>
    <w:rsid w:val="002A4BDE"/>
    <w:rsid w:val="002A4F32"/>
    <w:rsid w:val="002A5AC5"/>
    <w:rsid w:val="002A5DEF"/>
    <w:rsid w:val="002A5E6E"/>
    <w:rsid w:val="002A64F9"/>
    <w:rsid w:val="002A69EF"/>
    <w:rsid w:val="002A6CD8"/>
    <w:rsid w:val="002A6DC7"/>
    <w:rsid w:val="002A7698"/>
    <w:rsid w:val="002A7886"/>
    <w:rsid w:val="002A7E08"/>
    <w:rsid w:val="002A7E4E"/>
    <w:rsid w:val="002B00A4"/>
    <w:rsid w:val="002B0E9C"/>
    <w:rsid w:val="002B141F"/>
    <w:rsid w:val="002B2176"/>
    <w:rsid w:val="002B276E"/>
    <w:rsid w:val="002B299E"/>
    <w:rsid w:val="002B2D0E"/>
    <w:rsid w:val="002B33CC"/>
    <w:rsid w:val="002B37D4"/>
    <w:rsid w:val="002B3906"/>
    <w:rsid w:val="002B3A7E"/>
    <w:rsid w:val="002B3BA1"/>
    <w:rsid w:val="002B3D0D"/>
    <w:rsid w:val="002B580E"/>
    <w:rsid w:val="002B5E9E"/>
    <w:rsid w:val="002B5EA5"/>
    <w:rsid w:val="002B611D"/>
    <w:rsid w:val="002B623A"/>
    <w:rsid w:val="002B6C68"/>
    <w:rsid w:val="002B7DA0"/>
    <w:rsid w:val="002C0037"/>
    <w:rsid w:val="002C0CC4"/>
    <w:rsid w:val="002C1B7A"/>
    <w:rsid w:val="002C1F95"/>
    <w:rsid w:val="002C20FA"/>
    <w:rsid w:val="002C2324"/>
    <w:rsid w:val="002C2B52"/>
    <w:rsid w:val="002C2C7E"/>
    <w:rsid w:val="002C2D95"/>
    <w:rsid w:val="002C328C"/>
    <w:rsid w:val="002C3789"/>
    <w:rsid w:val="002C3AE1"/>
    <w:rsid w:val="002C49A5"/>
    <w:rsid w:val="002C4D87"/>
    <w:rsid w:val="002C5456"/>
    <w:rsid w:val="002C5670"/>
    <w:rsid w:val="002C59BA"/>
    <w:rsid w:val="002C618F"/>
    <w:rsid w:val="002C62A5"/>
    <w:rsid w:val="002C7348"/>
    <w:rsid w:val="002C7388"/>
    <w:rsid w:val="002C7569"/>
    <w:rsid w:val="002D0465"/>
    <w:rsid w:val="002D0A7B"/>
    <w:rsid w:val="002D1305"/>
    <w:rsid w:val="002D243A"/>
    <w:rsid w:val="002D2BD9"/>
    <w:rsid w:val="002D3006"/>
    <w:rsid w:val="002D314B"/>
    <w:rsid w:val="002D354C"/>
    <w:rsid w:val="002D3786"/>
    <w:rsid w:val="002D37DB"/>
    <w:rsid w:val="002D3D1D"/>
    <w:rsid w:val="002D3EB6"/>
    <w:rsid w:val="002D410C"/>
    <w:rsid w:val="002D483F"/>
    <w:rsid w:val="002D4AEF"/>
    <w:rsid w:val="002D50F1"/>
    <w:rsid w:val="002D51E1"/>
    <w:rsid w:val="002D531C"/>
    <w:rsid w:val="002D57B9"/>
    <w:rsid w:val="002D58DA"/>
    <w:rsid w:val="002D5C97"/>
    <w:rsid w:val="002D6465"/>
    <w:rsid w:val="002D65A9"/>
    <w:rsid w:val="002D73C2"/>
    <w:rsid w:val="002D73D2"/>
    <w:rsid w:val="002D778A"/>
    <w:rsid w:val="002D7F17"/>
    <w:rsid w:val="002E0007"/>
    <w:rsid w:val="002E0147"/>
    <w:rsid w:val="002E06D3"/>
    <w:rsid w:val="002E1248"/>
    <w:rsid w:val="002E1383"/>
    <w:rsid w:val="002E281D"/>
    <w:rsid w:val="002E2873"/>
    <w:rsid w:val="002E2EFA"/>
    <w:rsid w:val="002E30EB"/>
    <w:rsid w:val="002E315D"/>
    <w:rsid w:val="002E361E"/>
    <w:rsid w:val="002E3A44"/>
    <w:rsid w:val="002E3DA2"/>
    <w:rsid w:val="002E3E9E"/>
    <w:rsid w:val="002E3FBD"/>
    <w:rsid w:val="002E4491"/>
    <w:rsid w:val="002E4C7B"/>
    <w:rsid w:val="002E4DBC"/>
    <w:rsid w:val="002E5148"/>
    <w:rsid w:val="002E54DC"/>
    <w:rsid w:val="002E6901"/>
    <w:rsid w:val="002E6A59"/>
    <w:rsid w:val="002E75CD"/>
    <w:rsid w:val="002E7615"/>
    <w:rsid w:val="002E7898"/>
    <w:rsid w:val="002E7F1C"/>
    <w:rsid w:val="002F09F1"/>
    <w:rsid w:val="002F0E2E"/>
    <w:rsid w:val="002F0E36"/>
    <w:rsid w:val="002F1A50"/>
    <w:rsid w:val="002F1C13"/>
    <w:rsid w:val="002F1E02"/>
    <w:rsid w:val="002F1E2B"/>
    <w:rsid w:val="002F1F03"/>
    <w:rsid w:val="002F2248"/>
    <w:rsid w:val="002F2549"/>
    <w:rsid w:val="002F4812"/>
    <w:rsid w:val="002F518C"/>
    <w:rsid w:val="002F52E3"/>
    <w:rsid w:val="002F5A46"/>
    <w:rsid w:val="002F5C8D"/>
    <w:rsid w:val="002F60B3"/>
    <w:rsid w:val="002F61F5"/>
    <w:rsid w:val="002F6344"/>
    <w:rsid w:val="002F7255"/>
    <w:rsid w:val="002F7C6A"/>
    <w:rsid w:val="0030027E"/>
    <w:rsid w:val="00300859"/>
    <w:rsid w:val="003009DA"/>
    <w:rsid w:val="00301779"/>
    <w:rsid w:val="00301B82"/>
    <w:rsid w:val="00301EE1"/>
    <w:rsid w:val="00302176"/>
    <w:rsid w:val="0030241D"/>
    <w:rsid w:val="00302E5C"/>
    <w:rsid w:val="003039F1"/>
    <w:rsid w:val="0030405F"/>
    <w:rsid w:val="00304717"/>
    <w:rsid w:val="0030513F"/>
    <w:rsid w:val="0030536F"/>
    <w:rsid w:val="00305538"/>
    <w:rsid w:val="00305605"/>
    <w:rsid w:val="00305620"/>
    <w:rsid w:val="00305E8A"/>
    <w:rsid w:val="00306AA2"/>
    <w:rsid w:val="00306B99"/>
    <w:rsid w:val="003073A6"/>
    <w:rsid w:val="00307BEB"/>
    <w:rsid w:val="00310430"/>
    <w:rsid w:val="00311368"/>
    <w:rsid w:val="00311376"/>
    <w:rsid w:val="003115F2"/>
    <w:rsid w:val="00311913"/>
    <w:rsid w:val="00311CB3"/>
    <w:rsid w:val="00311F38"/>
    <w:rsid w:val="0031203D"/>
    <w:rsid w:val="0031250A"/>
    <w:rsid w:val="00312C74"/>
    <w:rsid w:val="00312CA0"/>
    <w:rsid w:val="0031342C"/>
    <w:rsid w:val="003134E0"/>
    <w:rsid w:val="00313574"/>
    <w:rsid w:val="00313614"/>
    <w:rsid w:val="00313661"/>
    <w:rsid w:val="00313C17"/>
    <w:rsid w:val="00314750"/>
    <w:rsid w:val="00315476"/>
    <w:rsid w:val="00315D56"/>
    <w:rsid w:val="00315E3C"/>
    <w:rsid w:val="0031639A"/>
    <w:rsid w:val="0031645B"/>
    <w:rsid w:val="003164CA"/>
    <w:rsid w:val="003164ED"/>
    <w:rsid w:val="00316E70"/>
    <w:rsid w:val="003174F0"/>
    <w:rsid w:val="00317538"/>
    <w:rsid w:val="00317925"/>
    <w:rsid w:val="003179CC"/>
    <w:rsid w:val="00317A9D"/>
    <w:rsid w:val="00317BA9"/>
    <w:rsid w:val="003200A7"/>
    <w:rsid w:val="00320832"/>
    <w:rsid w:val="003209FE"/>
    <w:rsid w:val="00320C97"/>
    <w:rsid w:val="00320DDF"/>
    <w:rsid w:val="003223CF"/>
    <w:rsid w:val="00322498"/>
    <w:rsid w:val="00322A30"/>
    <w:rsid w:val="00322F0F"/>
    <w:rsid w:val="0032387B"/>
    <w:rsid w:val="003239D0"/>
    <w:rsid w:val="003243A5"/>
    <w:rsid w:val="0032472B"/>
    <w:rsid w:val="00325185"/>
    <w:rsid w:val="00325C85"/>
    <w:rsid w:val="0032665A"/>
    <w:rsid w:val="00326FF4"/>
    <w:rsid w:val="0033091F"/>
    <w:rsid w:val="00330F9D"/>
    <w:rsid w:val="00331960"/>
    <w:rsid w:val="00331BD9"/>
    <w:rsid w:val="003323F5"/>
    <w:rsid w:val="0033288B"/>
    <w:rsid w:val="003329FD"/>
    <w:rsid w:val="00332BFA"/>
    <w:rsid w:val="00333015"/>
    <w:rsid w:val="00333F5B"/>
    <w:rsid w:val="00333FAC"/>
    <w:rsid w:val="00334190"/>
    <w:rsid w:val="003348EA"/>
    <w:rsid w:val="00334A4E"/>
    <w:rsid w:val="00335584"/>
    <w:rsid w:val="003358BA"/>
    <w:rsid w:val="0033625E"/>
    <w:rsid w:val="003366DE"/>
    <w:rsid w:val="00336B15"/>
    <w:rsid w:val="003404C7"/>
    <w:rsid w:val="003406F7"/>
    <w:rsid w:val="003410C2"/>
    <w:rsid w:val="003416D9"/>
    <w:rsid w:val="003420A0"/>
    <w:rsid w:val="003424B5"/>
    <w:rsid w:val="003429AC"/>
    <w:rsid w:val="00342F82"/>
    <w:rsid w:val="00343286"/>
    <w:rsid w:val="003432BD"/>
    <w:rsid w:val="00343434"/>
    <w:rsid w:val="003441D8"/>
    <w:rsid w:val="003444EF"/>
    <w:rsid w:val="00344ABC"/>
    <w:rsid w:val="003458CF"/>
    <w:rsid w:val="00345A5B"/>
    <w:rsid w:val="0034671C"/>
    <w:rsid w:val="0034682D"/>
    <w:rsid w:val="00346C24"/>
    <w:rsid w:val="00346CF1"/>
    <w:rsid w:val="00347316"/>
    <w:rsid w:val="0034732E"/>
    <w:rsid w:val="00347610"/>
    <w:rsid w:val="003479D8"/>
    <w:rsid w:val="00350169"/>
    <w:rsid w:val="00350194"/>
    <w:rsid w:val="00350D88"/>
    <w:rsid w:val="003521B2"/>
    <w:rsid w:val="003521ED"/>
    <w:rsid w:val="00352B9D"/>
    <w:rsid w:val="003539F4"/>
    <w:rsid w:val="00355CBC"/>
    <w:rsid w:val="00355D8A"/>
    <w:rsid w:val="003562CD"/>
    <w:rsid w:val="0035660D"/>
    <w:rsid w:val="003566CA"/>
    <w:rsid w:val="003579D8"/>
    <w:rsid w:val="00357E42"/>
    <w:rsid w:val="00360263"/>
    <w:rsid w:val="00360B3D"/>
    <w:rsid w:val="00360C19"/>
    <w:rsid w:val="00360DED"/>
    <w:rsid w:val="00361140"/>
    <w:rsid w:val="00361DE9"/>
    <w:rsid w:val="00361ECD"/>
    <w:rsid w:val="0036210C"/>
    <w:rsid w:val="00362843"/>
    <w:rsid w:val="003629CA"/>
    <w:rsid w:val="0036373C"/>
    <w:rsid w:val="00364338"/>
    <w:rsid w:val="003649B0"/>
    <w:rsid w:val="003655A8"/>
    <w:rsid w:val="00365A78"/>
    <w:rsid w:val="00365EF4"/>
    <w:rsid w:val="00366BA2"/>
    <w:rsid w:val="00366E19"/>
    <w:rsid w:val="00367FB0"/>
    <w:rsid w:val="00370AFC"/>
    <w:rsid w:val="003712D5"/>
    <w:rsid w:val="00371E5B"/>
    <w:rsid w:val="00372201"/>
    <w:rsid w:val="00372827"/>
    <w:rsid w:val="00372CDB"/>
    <w:rsid w:val="00372D5C"/>
    <w:rsid w:val="00372EE7"/>
    <w:rsid w:val="003732F6"/>
    <w:rsid w:val="00373889"/>
    <w:rsid w:val="00374511"/>
    <w:rsid w:val="003757F2"/>
    <w:rsid w:val="00375D19"/>
    <w:rsid w:val="00376192"/>
    <w:rsid w:val="003765B8"/>
    <w:rsid w:val="003770F3"/>
    <w:rsid w:val="00377563"/>
    <w:rsid w:val="00377ECA"/>
    <w:rsid w:val="003804E8"/>
    <w:rsid w:val="00380AF2"/>
    <w:rsid w:val="00382190"/>
    <w:rsid w:val="00382289"/>
    <w:rsid w:val="003826FA"/>
    <w:rsid w:val="00382A50"/>
    <w:rsid w:val="00382A97"/>
    <w:rsid w:val="00382C9B"/>
    <w:rsid w:val="00382F32"/>
    <w:rsid w:val="00383461"/>
    <w:rsid w:val="003834FA"/>
    <w:rsid w:val="003848FD"/>
    <w:rsid w:val="00384E9E"/>
    <w:rsid w:val="00384F09"/>
    <w:rsid w:val="00384FCA"/>
    <w:rsid w:val="0038583F"/>
    <w:rsid w:val="00385984"/>
    <w:rsid w:val="00385A5B"/>
    <w:rsid w:val="00385ADD"/>
    <w:rsid w:val="00385D92"/>
    <w:rsid w:val="00385DAA"/>
    <w:rsid w:val="00387977"/>
    <w:rsid w:val="0039043C"/>
    <w:rsid w:val="00390808"/>
    <w:rsid w:val="003909CE"/>
    <w:rsid w:val="003909EB"/>
    <w:rsid w:val="003914B8"/>
    <w:rsid w:val="0039179C"/>
    <w:rsid w:val="003918F6"/>
    <w:rsid w:val="003924D4"/>
    <w:rsid w:val="00392C18"/>
    <w:rsid w:val="00392EA3"/>
    <w:rsid w:val="0039325F"/>
    <w:rsid w:val="00393722"/>
    <w:rsid w:val="00393964"/>
    <w:rsid w:val="00393CB5"/>
    <w:rsid w:val="0039469B"/>
    <w:rsid w:val="00394C04"/>
    <w:rsid w:val="003950F0"/>
    <w:rsid w:val="00395503"/>
    <w:rsid w:val="003958BE"/>
    <w:rsid w:val="00395A88"/>
    <w:rsid w:val="00395DEB"/>
    <w:rsid w:val="00396CCB"/>
    <w:rsid w:val="00397091"/>
    <w:rsid w:val="003970F6"/>
    <w:rsid w:val="0039743C"/>
    <w:rsid w:val="00397DE3"/>
    <w:rsid w:val="003A06D3"/>
    <w:rsid w:val="003A07D4"/>
    <w:rsid w:val="003A0FE3"/>
    <w:rsid w:val="003A1525"/>
    <w:rsid w:val="003A1544"/>
    <w:rsid w:val="003A1B82"/>
    <w:rsid w:val="003A1BA2"/>
    <w:rsid w:val="003A1DB8"/>
    <w:rsid w:val="003A1E22"/>
    <w:rsid w:val="003A1E57"/>
    <w:rsid w:val="003A2081"/>
    <w:rsid w:val="003A21E0"/>
    <w:rsid w:val="003A224B"/>
    <w:rsid w:val="003A23B7"/>
    <w:rsid w:val="003A2C89"/>
    <w:rsid w:val="003A2F94"/>
    <w:rsid w:val="003A36D1"/>
    <w:rsid w:val="003A37FD"/>
    <w:rsid w:val="003A4046"/>
    <w:rsid w:val="003A45A6"/>
    <w:rsid w:val="003A4774"/>
    <w:rsid w:val="003A4807"/>
    <w:rsid w:val="003A51A7"/>
    <w:rsid w:val="003A561A"/>
    <w:rsid w:val="003A5B95"/>
    <w:rsid w:val="003A611C"/>
    <w:rsid w:val="003A67F8"/>
    <w:rsid w:val="003A6EF9"/>
    <w:rsid w:val="003A7377"/>
    <w:rsid w:val="003A79C2"/>
    <w:rsid w:val="003A7A76"/>
    <w:rsid w:val="003A7FE4"/>
    <w:rsid w:val="003B02CB"/>
    <w:rsid w:val="003B0D25"/>
    <w:rsid w:val="003B16D2"/>
    <w:rsid w:val="003B1DFE"/>
    <w:rsid w:val="003B1F48"/>
    <w:rsid w:val="003B25A4"/>
    <w:rsid w:val="003B26C3"/>
    <w:rsid w:val="003B27AD"/>
    <w:rsid w:val="003B2A26"/>
    <w:rsid w:val="003B2B6A"/>
    <w:rsid w:val="003B2BD7"/>
    <w:rsid w:val="003B33DB"/>
    <w:rsid w:val="003B35AB"/>
    <w:rsid w:val="003B4103"/>
    <w:rsid w:val="003B4C9A"/>
    <w:rsid w:val="003B5163"/>
    <w:rsid w:val="003B68FE"/>
    <w:rsid w:val="003B6E20"/>
    <w:rsid w:val="003B7098"/>
    <w:rsid w:val="003B70FE"/>
    <w:rsid w:val="003C01B4"/>
    <w:rsid w:val="003C16CE"/>
    <w:rsid w:val="003C1BD9"/>
    <w:rsid w:val="003C1C36"/>
    <w:rsid w:val="003C231D"/>
    <w:rsid w:val="003C23CA"/>
    <w:rsid w:val="003C2720"/>
    <w:rsid w:val="003C2C1D"/>
    <w:rsid w:val="003C2EE0"/>
    <w:rsid w:val="003C2F1F"/>
    <w:rsid w:val="003C3291"/>
    <w:rsid w:val="003C32A5"/>
    <w:rsid w:val="003C34EB"/>
    <w:rsid w:val="003C3BE2"/>
    <w:rsid w:val="003C4078"/>
    <w:rsid w:val="003C4B88"/>
    <w:rsid w:val="003C50CE"/>
    <w:rsid w:val="003C627E"/>
    <w:rsid w:val="003C7084"/>
    <w:rsid w:val="003C711C"/>
    <w:rsid w:val="003C733D"/>
    <w:rsid w:val="003C7808"/>
    <w:rsid w:val="003C7A83"/>
    <w:rsid w:val="003D1022"/>
    <w:rsid w:val="003D154B"/>
    <w:rsid w:val="003D1638"/>
    <w:rsid w:val="003D1BA0"/>
    <w:rsid w:val="003D1C8C"/>
    <w:rsid w:val="003D2E30"/>
    <w:rsid w:val="003D360A"/>
    <w:rsid w:val="003D3C34"/>
    <w:rsid w:val="003D3FD9"/>
    <w:rsid w:val="003D4082"/>
    <w:rsid w:val="003D466E"/>
    <w:rsid w:val="003D4BC7"/>
    <w:rsid w:val="003D4D7B"/>
    <w:rsid w:val="003D5675"/>
    <w:rsid w:val="003D601D"/>
    <w:rsid w:val="003D7584"/>
    <w:rsid w:val="003D7CC7"/>
    <w:rsid w:val="003E03F0"/>
    <w:rsid w:val="003E046F"/>
    <w:rsid w:val="003E0851"/>
    <w:rsid w:val="003E0C5D"/>
    <w:rsid w:val="003E184F"/>
    <w:rsid w:val="003E1903"/>
    <w:rsid w:val="003E1C86"/>
    <w:rsid w:val="003E23E0"/>
    <w:rsid w:val="003E24E5"/>
    <w:rsid w:val="003E2D9D"/>
    <w:rsid w:val="003E2F1B"/>
    <w:rsid w:val="003E2F8E"/>
    <w:rsid w:val="003E37D0"/>
    <w:rsid w:val="003E3C10"/>
    <w:rsid w:val="003E49F6"/>
    <w:rsid w:val="003E4A74"/>
    <w:rsid w:val="003E4B60"/>
    <w:rsid w:val="003E54B9"/>
    <w:rsid w:val="003E5C8F"/>
    <w:rsid w:val="003E6014"/>
    <w:rsid w:val="003E6035"/>
    <w:rsid w:val="003E6097"/>
    <w:rsid w:val="003E61BE"/>
    <w:rsid w:val="003E72AA"/>
    <w:rsid w:val="003E7521"/>
    <w:rsid w:val="003F007D"/>
    <w:rsid w:val="003F0432"/>
    <w:rsid w:val="003F06B4"/>
    <w:rsid w:val="003F0BB9"/>
    <w:rsid w:val="003F0EC9"/>
    <w:rsid w:val="003F16AB"/>
    <w:rsid w:val="003F180C"/>
    <w:rsid w:val="003F1EEB"/>
    <w:rsid w:val="003F1EF4"/>
    <w:rsid w:val="003F1F0C"/>
    <w:rsid w:val="003F25D0"/>
    <w:rsid w:val="003F2CB3"/>
    <w:rsid w:val="003F3322"/>
    <w:rsid w:val="003F3BB7"/>
    <w:rsid w:val="003F43B2"/>
    <w:rsid w:val="003F4D7A"/>
    <w:rsid w:val="003F5709"/>
    <w:rsid w:val="003F5A6A"/>
    <w:rsid w:val="003F5CC0"/>
    <w:rsid w:val="003F5E53"/>
    <w:rsid w:val="003F6B00"/>
    <w:rsid w:val="003F796A"/>
    <w:rsid w:val="00400744"/>
    <w:rsid w:val="00401403"/>
    <w:rsid w:val="00401B9A"/>
    <w:rsid w:val="00401FD2"/>
    <w:rsid w:val="0040226E"/>
    <w:rsid w:val="00402590"/>
    <w:rsid w:val="0040273B"/>
    <w:rsid w:val="00402946"/>
    <w:rsid w:val="00402C4E"/>
    <w:rsid w:val="00402CFE"/>
    <w:rsid w:val="004035F2"/>
    <w:rsid w:val="004041FF"/>
    <w:rsid w:val="004043A9"/>
    <w:rsid w:val="00404566"/>
    <w:rsid w:val="0040533E"/>
    <w:rsid w:val="00405904"/>
    <w:rsid w:val="00405B22"/>
    <w:rsid w:val="00406A0D"/>
    <w:rsid w:val="00406F9C"/>
    <w:rsid w:val="00406FC7"/>
    <w:rsid w:val="00407708"/>
    <w:rsid w:val="00407D99"/>
    <w:rsid w:val="0041086C"/>
    <w:rsid w:val="00410B0E"/>
    <w:rsid w:val="00410EB6"/>
    <w:rsid w:val="00410F1F"/>
    <w:rsid w:val="0041217F"/>
    <w:rsid w:val="004128F7"/>
    <w:rsid w:val="00412D14"/>
    <w:rsid w:val="00412EB9"/>
    <w:rsid w:val="004130A6"/>
    <w:rsid w:val="004137D1"/>
    <w:rsid w:val="00413833"/>
    <w:rsid w:val="00413AAE"/>
    <w:rsid w:val="004141B6"/>
    <w:rsid w:val="00414748"/>
    <w:rsid w:val="00414B48"/>
    <w:rsid w:val="00414DFE"/>
    <w:rsid w:val="004152F3"/>
    <w:rsid w:val="00415B2B"/>
    <w:rsid w:val="00415C65"/>
    <w:rsid w:val="00415F64"/>
    <w:rsid w:val="00416261"/>
    <w:rsid w:val="00416CDB"/>
    <w:rsid w:val="0041731E"/>
    <w:rsid w:val="00420335"/>
    <w:rsid w:val="00420491"/>
    <w:rsid w:val="00420597"/>
    <w:rsid w:val="00420A35"/>
    <w:rsid w:val="00422096"/>
    <w:rsid w:val="00422192"/>
    <w:rsid w:val="0042277D"/>
    <w:rsid w:val="00422B1D"/>
    <w:rsid w:val="00423087"/>
    <w:rsid w:val="00423862"/>
    <w:rsid w:val="00423C3B"/>
    <w:rsid w:val="004245B1"/>
    <w:rsid w:val="004247B6"/>
    <w:rsid w:val="00424B61"/>
    <w:rsid w:val="00424B87"/>
    <w:rsid w:val="00425200"/>
    <w:rsid w:val="00425BF0"/>
    <w:rsid w:val="00425DD9"/>
    <w:rsid w:val="00425F13"/>
    <w:rsid w:val="00426209"/>
    <w:rsid w:val="00426C87"/>
    <w:rsid w:val="00426F62"/>
    <w:rsid w:val="0042706E"/>
    <w:rsid w:val="0042776A"/>
    <w:rsid w:val="0042792C"/>
    <w:rsid w:val="00430850"/>
    <w:rsid w:val="0043136F"/>
    <w:rsid w:val="004313F3"/>
    <w:rsid w:val="0043232E"/>
    <w:rsid w:val="004325B6"/>
    <w:rsid w:val="0043279D"/>
    <w:rsid w:val="00432A03"/>
    <w:rsid w:val="00432F78"/>
    <w:rsid w:val="004333B2"/>
    <w:rsid w:val="004333DE"/>
    <w:rsid w:val="00433B82"/>
    <w:rsid w:val="004348A2"/>
    <w:rsid w:val="004348A3"/>
    <w:rsid w:val="00434A21"/>
    <w:rsid w:val="00434CA9"/>
    <w:rsid w:val="00434DC1"/>
    <w:rsid w:val="00434DC7"/>
    <w:rsid w:val="0043524E"/>
    <w:rsid w:val="00435ADE"/>
    <w:rsid w:val="00436B00"/>
    <w:rsid w:val="0043778B"/>
    <w:rsid w:val="0043792A"/>
    <w:rsid w:val="00437AFF"/>
    <w:rsid w:val="00437DD8"/>
    <w:rsid w:val="00437F34"/>
    <w:rsid w:val="00440048"/>
    <w:rsid w:val="0044021F"/>
    <w:rsid w:val="00440784"/>
    <w:rsid w:val="00442AD6"/>
    <w:rsid w:val="00443549"/>
    <w:rsid w:val="00443A4C"/>
    <w:rsid w:val="00443B12"/>
    <w:rsid w:val="004440E5"/>
    <w:rsid w:val="004440EA"/>
    <w:rsid w:val="004443F0"/>
    <w:rsid w:val="004449E9"/>
    <w:rsid w:val="004452CA"/>
    <w:rsid w:val="0044550D"/>
    <w:rsid w:val="00445F13"/>
    <w:rsid w:val="0044603A"/>
    <w:rsid w:val="00446046"/>
    <w:rsid w:val="004467B8"/>
    <w:rsid w:val="00446C14"/>
    <w:rsid w:val="00446CD9"/>
    <w:rsid w:val="00446EA2"/>
    <w:rsid w:val="004470AF"/>
    <w:rsid w:val="00447390"/>
    <w:rsid w:val="0044761B"/>
    <w:rsid w:val="004476C3"/>
    <w:rsid w:val="00447837"/>
    <w:rsid w:val="004479A5"/>
    <w:rsid w:val="00447B7A"/>
    <w:rsid w:val="00450D4D"/>
    <w:rsid w:val="004512B9"/>
    <w:rsid w:val="00451D80"/>
    <w:rsid w:val="00451E4F"/>
    <w:rsid w:val="004526DC"/>
    <w:rsid w:val="00453FE7"/>
    <w:rsid w:val="004547E5"/>
    <w:rsid w:val="00454C3F"/>
    <w:rsid w:val="00454D68"/>
    <w:rsid w:val="00454F5D"/>
    <w:rsid w:val="0045593E"/>
    <w:rsid w:val="00455B9D"/>
    <w:rsid w:val="004560C2"/>
    <w:rsid w:val="004560D6"/>
    <w:rsid w:val="00456355"/>
    <w:rsid w:val="00457139"/>
    <w:rsid w:val="0045738C"/>
    <w:rsid w:val="00457FA0"/>
    <w:rsid w:val="0046066C"/>
    <w:rsid w:val="00460D3C"/>
    <w:rsid w:val="00460DA0"/>
    <w:rsid w:val="004618BA"/>
    <w:rsid w:val="00461EC1"/>
    <w:rsid w:val="00462594"/>
    <w:rsid w:val="004626D2"/>
    <w:rsid w:val="0046367B"/>
    <w:rsid w:val="0046476E"/>
    <w:rsid w:val="00464AD6"/>
    <w:rsid w:val="0046523B"/>
    <w:rsid w:val="0046554B"/>
    <w:rsid w:val="00465685"/>
    <w:rsid w:val="0046568B"/>
    <w:rsid w:val="00465D03"/>
    <w:rsid w:val="00465F90"/>
    <w:rsid w:val="00466481"/>
    <w:rsid w:val="004664A5"/>
    <w:rsid w:val="00466718"/>
    <w:rsid w:val="0046680F"/>
    <w:rsid w:val="00466ADD"/>
    <w:rsid w:val="00466E17"/>
    <w:rsid w:val="00467765"/>
    <w:rsid w:val="004700C0"/>
    <w:rsid w:val="00470663"/>
    <w:rsid w:val="00470788"/>
    <w:rsid w:val="004709D4"/>
    <w:rsid w:val="004712CF"/>
    <w:rsid w:val="004714DB"/>
    <w:rsid w:val="00471ACE"/>
    <w:rsid w:val="0047201B"/>
    <w:rsid w:val="00472568"/>
    <w:rsid w:val="00472B46"/>
    <w:rsid w:val="00472BA0"/>
    <w:rsid w:val="00472C44"/>
    <w:rsid w:val="0047327E"/>
    <w:rsid w:val="00474237"/>
    <w:rsid w:val="004742BE"/>
    <w:rsid w:val="0047455F"/>
    <w:rsid w:val="00475829"/>
    <w:rsid w:val="00475942"/>
    <w:rsid w:val="00475CD6"/>
    <w:rsid w:val="00475D1F"/>
    <w:rsid w:val="00475F3C"/>
    <w:rsid w:val="004761A8"/>
    <w:rsid w:val="00476460"/>
    <w:rsid w:val="00476646"/>
    <w:rsid w:val="00476C63"/>
    <w:rsid w:val="00477B1F"/>
    <w:rsid w:val="0048030A"/>
    <w:rsid w:val="00480BED"/>
    <w:rsid w:val="00480C8F"/>
    <w:rsid w:val="004814AD"/>
    <w:rsid w:val="004817F1"/>
    <w:rsid w:val="00481D01"/>
    <w:rsid w:val="00481E89"/>
    <w:rsid w:val="004824D8"/>
    <w:rsid w:val="004827C1"/>
    <w:rsid w:val="0048297A"/>
    <w:rsid w:val="004832C9"/>
    <w:rsid w:val="004832F9"/>
    <w:rsid w:val="00483C0E"/>
    <w:rsid w:val="00483CC4"/>
    <w:rsid w:val="00483DDA"/>
    <w:rsid w:val="004847F7"/>
    <w:rsid w:val="00484C84"/>
    <w:rsid w:val="00485382"/>
    <w:rsid w:val="00486535"/>
    <w:rsid w:val="004873B3"/>
    <w:rsid w:val="00487475"/>
    <w:rsid w:val="004875D4"/>
    <w:rsid w:val="0048799D"/>
    <w:rsid w:val="00487C82"/>
    <w:rsid w:val="00487E71"/>
    <w:rsid w:val="00490546"/>
    <w:rsid w:val="00490DB6"/>
    <w:rsid w:val="00491344"/>
    <w:rsid w:val="004919DD"/>
    <w:rsid w:val="00491A51"/>
    <w:rsid w:val="00491B8D"/>
    <w:rsid w:val="00491FF1"/>
    <w:rsid w:val="00492455"/>
    <w:rsid w:val="00492B85"/>
    <w:rsid w:val="00492D1F"/>
    <w:rsid w:val="00492D4B"/>
    <w:rsid w:val="0049380E"/>
    <w:rsid w:val="00494B0A"/>
    <w:rsid w:val="00494FF7"/>
    <w:rsid w:val="004951EF"/>
    <w:rsid w:val="0049551A"/>
    <w:rsid w:val="00495A06"/>
    <w:rsid w:val="00495E5F"/>
    <w:rsid w:val="004965DD"/>
    <w:rsid w:val="00496A3C"/>
    <w:rsid w:val="004975B4"/>
    <w:rsid w:val="00497717"/>
    <w:rsid w:val="004978E7"/>
    <w:rsid w:val="00497D5F"/>
    <w:rsid w:val="004A0611"/>
    <w:rsid w:val="004A0959"/>
    <w:rsid w:val="004A0CB3"/>
    <w:rsid w:val="004A1332"/>
    <w:rsid w:val="004A2026"/>
    <w:rsid w:val="004A20BA"/>
    <w:rsid w:val="004A25FC"/>
    <w:rsid w:val="004A291C"/>
    <w:rsid w:val="004A30A6"/>
    <w:rsid w:val="004A358E"/>
    <w:rsid w:val="004A4CC2"/>
    <w:rsid w:val="004A4D84"/>
    <w:rsid w:val="004A5BBF"/>
    <w:rsid w:val="004A63D5"/>
    <w:rsid w:val="004A647B"/>
    <w:rsid w:val="004A64A9"/>
    <w:rsid w:val="004A68CD"/>
    <w:rsid w:val="004A6BD7"/>
    <w:rsid w:val="004A70E6"/>
    <w:rsid w:val="004A7158"/>
    <w:rsid w:val="004A77C2"/>
    <w:rsid w:val="004A78DC"/>
    <w:rsid w:val="004A79DC"/>
    <w:rsid w:val="004A7F83"/>
    <w:rsid w:val="004B04E9"/>
    <w:rsid w:val="004B0A40"/>
    <w:rsid w:val="004B0E59"/>
    <w:rsid w:val="004B0FCD"/>
    <w:rsid w:val="004B1A13"/>
    <w:rsid w:val="004B1CE1"/>
    <w:rsid w:val="004B2111"/>
    <w:rsid w:val="004B2779"/>
    <w:rsid w:val="004B2D21"/>
    <w:rsid w:val="004B2D52"/>
    <w:rsid w:val="004B3F00"/>
    <w:rsid w:val="004B3FEB"/>
    <w:rsid w:val="004B403D"/>
    <w:rsid w:val="004B40D3"/>
    <w:rsid w:val="004B501E"/>
    <w:rsid w:val="004B51D7"/>
    <w:rsid w:val="004B6384"/>
    <w:rsid w:val="004B6AF8"/>
    <w:rsid w:val="004B701C"/>
    <w:rsid w:val="004C018C"/>
    <w:rsid w:val="004C0673"/>
    <w:rsid w:val="004C09B7"/>
    <w:rsid w:val="004C1445"/>
    <w:rsid w:val="004C1888"/>
    <w:rsid w:val="004C25F3"/>
    <w:rsid w:val="004C2BC6"/>
    <w:rsid w:val="004C2D74"/>
    <w:rsid w:val="004C3224"/>
    <w:rsid w:val="004C3476"/>
    <w:rsid w:val="004C34B2"/>
    <w:rsid w:val="004C3638"/>
    <w:rsid w:val="004C3776"/>
    <w:rsid w:val="004C3951"/>
    <w:rsid w:val="004C3CD8"/>
    <w:rsid w:val="004C3EA2"/>
    <w:rsid w:val="004C439C"/>
    <w:rsid w:val="004C46AD"/>
    <w:rsid w:val="004C48FF"/>
    <w:rsid w:val="004C49E1"/>
    <w:rsid w:val="004C4F68"/>
    <w:rsid w:val="004C55DC"/>
    <w:rsid w:val="004C5907"/>
    <w:rsid w:val="004C5C74"/>
    <w:rsid w:val="004C6182"/>
    <w:rsid w:val="004C62F0"/>
    <w:rsid w:val="004C642D"/>
    <w:rsid w:val="004C6643"/>
    <w:rsid w:val="004C6B72"/>
    <w:rsid w:val="004C6E29"/>
    <w:rsid w:val="004C7598"/>
    <w:rsid w:val="004C76C8"/>
    <w:rsid w:val="004C7CD4"/>
    <w:rsid w:val="004D008F"/>
    <w:rsid w:val="004D056F"/>
    <w:rsid w:val="004D0992"/>
    <w:rsid w:val="004D0C87"/>
    <w:rsid w:val="004D1239"/>
    <w:rsid w:val="004D14E8"/>
    <w:rsid w:val="004D1B00"/>
    <w:rsid w:val="004D1F8D"/>
    <w:rsid w:val="004D2DCA"/>
    <w:rsid w:val="004D312A"/>
    <w:rsid w:val="004D3D3F"/>
    <w:rsid w:val="004D4234"/>
    <w:rsid w:val="004D4670"/>
    <w:rsid w:val="004D4773"/>
    <w:rsid w:val="004D4A8F"/>
    <w:rsid w:val="004D4AD1"/>
    <w:rsid w:val="004D588C"/>
    <w:rsid w:val="004D5B8F"/>
    <w:rsid w:val="004D5DEF"/>
    <w:rsid w:val="004D620C"/>
    <w:rsid w:val="004D636C"/>
    <w:rsid w:val="004D69DE"/>
    <w:rsid w:val="004D6F2D"/>
    <w:rsid w:val="004D7A68"/>
    <w:rsid w:val="004E04E2"/>
    <w:rsid w:val="004E05B4"/>
    <w:rsid w:val="004E1054"/>
    <w:rsid w:val="004E109A"/>
    <w:rsid w:val="004E11DC"/>
    <w:rsid w:val="004E234D"/>
    <w:rsid w:val="004E26F4"/>
    <w:rsid w:val="004E3379"/>
    <w:rsid w:val="004E42BE"/>
    <w:rsid w:val="004E4309"/>
    <w:rsid w:val="004E488D"/>
    <w:rsid w:val="004E4995"/>
    <w:rsid w:val="004E4FB1"/>
    <w:rsid w:val="004E5116"/>
    <w:rsid w:val="004E62FC"/>
    <w:rsid w:val="004E68B7"/>
    <w:rsid w:val="004E6ED9"/>
    <w:rsid w:val="004E706A"/>
    <w:rsid w:val="004E76F3"/>
    <w:rsid w:val="004E7764"/>
    <w:rsid w:val="004F1C76"/>
    <w:rsid w:val="004F2759"/>
    <w:rsid w:val="004F2B67"/>
    <w:rsid w:val="004F2BA4"/>
    <w:rsid w:val="004F2F44"/>
    <w:rsid w:val="004F3042"/>
    <w:rsid w:val="004F309D"/>
    <w:rsid w:val="004F37CA"/>
    <w:rsid w:val="004F3828"/>
    <w:rsid w:val="004F47C7"/>
    <w:rsid w:val="004F4B9D"/>
    <w:rsid w:val="004F54C6"/>
    <w:rsid w:val="004F5613"/>
    <w:rsid w:val="004F562C"/>
    <w:rsid w:val="004F6B84"/>
    <w:rsid w:val="004F6E0B"/>
    <w:rsid w:val="004F7115"/>
    <w:rsid w:val="004F7267"/>
    <w:rsid w:val="004F7858"/>
    <w:rsid w:val="00500537"/>
    <w:rsid w:val="005007E7"/>
    <w:rsid w:val="00500984"/>
    <w:rsid w:val="00500D22"/>
    <w:rsid w:val="00500F79"/>
    <w:rsid w:val="005011CE"/>
    <w:rsid w:val="00501E14"/>
    <w:rsid w:val="00501EE2"/>
    <w:rsid w:val="00502159"/>
    <w:rsid w:val="005024B7"/>
    <w:rsid w:val="00502AD7"/>
    <w:rsid w:val="00502B19"/>
    <w:rsid w:val="00502CE5"/>
    <w:rsid w:val="005031DB"/>
    <w:rsid w:val="005038B0"/>
    <w:rsid w:val="005039DE"/>
    <w:rsid w:val="00504184"/>
    <w:rsid w:val="00504445"/>
    <w:rsid w:val="0050450D"/>
    <w:rsid w:val="005048E9"/>
    <w:rsid w:val="00504E0F"/>
    <w:rsid w:val="005051CA"/>
    <w:rsid w:val="0050543E"/>
    <w:rsid w:val="0050627A"/>
    <w:rsid w:val="0050633E"/>
    <w:rsid w:val="005068D6"/>
    <w:rsid w:val="00506AE5"/>
    <w:rsid w:val="005102B8"/>
    <w:rsid w:val="005108DC"/>
    <w:rsid w:val="00510C55"/>
    <w:rsid w:val="00510D80"/>
    <w:rsid w:val="005110C0"/>
    <w:rsid w:val="0051128B"/>
    <w:rsid w:val="005115B5"/>
    <w:rsid w:val="00511A8C"/>
    <w:rsid w:val="0051272E"/>
    <w:rsid w:val="005127EF"/>
    <w:rsid w:val="00512952"/>
    <w:rsid w:val="00512B5A"/>
    <w:rsid w:val="00512BB8"/>
    <w:rsid w:val="00513D85"/>
    <w:rsid w:val="00514362"/>
    <w:rsid w:val="005146C9"/>
    <w:rsid w:val="00514996"/>
    <w:rsid w:val="00514CFA"/>
    <w:rsid w:val="00515480"/>
    <w:rsid w:val="00516006"/>
    <w:rsid w:val="00516479"/>
    <w:rsid w:val="005164EB"/>
    <w:rsid w:val="0051691E"/>
    <w:rsid w:val="00516F5E"/>
    <w:rsid w:val="005172EC"/>
    <w:rsid w:val="005173D7"/>
    <w:rsid w:val="005173FB"/>
    <w:rsid w:val="005176FD"/>
    <w:rsid w:val="005179BD"/>
    <w:rsid w:val="00517ECD"/>
    <w:rsid w:val="0052072D"/>
    <w:rsid w:val="00520B2E"/>
    <w:rsid w:val="00521358"/>
    <w:rsid w:val="00521880"/>
    <w:rsid w:val="00523224"/>
    <w:rsid w:val="00523329"/>
    <w:rsid w:val="00523976"/>
    <w:rsid w:val="0052400D"/>
    <w:rsid w:val="00524CDF"/>
    <w:rsid w:val="005252A8"/>
    <w:rsid w:val="0052560B"/>
    <w:rsid w:val="00525A63"/>
    <w:rsid w:val="00526224"/>
    <w:rsid w:val="00526470"/>
    <w:rsid w:val="005264F7"/>
    <w:rsid w:val="00526D18"/>
    <w:rsid w:val="00527119"/>
    <w:rsid w:val="00527840"/>
    <w:rsid w:val="00527B9E"/>
    <w:rsid w:val="00527E69"/>
    <w:rsid w:val="00530B09"/>
    <w:rsid w:val="00530C00"/>
    <w:rsid w:val="00531389"/>
    <w:rsid w:val="005313D9"/>
    <w:rsid w:val="0053180C"/>
    <w:rsid w:val="005319D8"/>
    <w:rsid w:val="00531D0D"/>
    <w:rsid w:val="00532537"/>
    <w:rsid w:val="00532B40"/>
    <w:rsid w:val="0053392B"/>
    <w:rsid w:val="00533AD2"/>
    <w:rsid w:val="00533CDA"/>
    <w:rsid w:val="00533D47"/>
    <w:rsid w:val="00534A99"/>
    <w:rsid w:val="00534AFA"/>
    <w:rsid w:val="00534E0C"/>
    <w:rsid w:val="00535072"/>
    <w:rsid w:val="0053508D"/>
    <w:rsid w:val="00535113"/>
    <w:rsid w:val="005362C9"/>
    <w:rsid w:val="00536502"/>
    <w:rsid w:val="00536C4B"/>
    <w:rsid w:val="00536D5E"/>
    <w:rsid w:val="0053723A"/>
    <w:rsid w:val="00537C43"/>
    <w:rsid w:val="00537FDC"/>
    <w:rsid w:val="00540048"/>
    <w:rsid w:val="005409C3"/>
    <w:rsid w:val="00540B3B"/>
    <w:rsid w:val="00541910"/>
    <w:rsid w:val="0054194A"/>
    <w:rsid w:val="00541B25"/>
    <w:rsid w:val="00541E1D"/>
    <w:rsid w:val="00542DB4"/>
    <w:rsid w:val="00543F30"/>
    <w:rsid w:val="00543F99"/>
    <w:rsid w:val="00544160"/>
    <w:rsid w:val="00544415"/>
    <w:rsid w:val="00544481"/>
    <w:rsid w:val="0054451D"/>
    <w:rsid w:val="00544D99"/>
    <w:rsid w:val="00544EA1"/>
    <w:rsid w:val="00546475"/>
    <w:rsid w:val="00546640"/>
    <w:rsid w:val="00546FC7"/>
    <w:rsid w:val="00547A86"/>
    <w:rsid w:val="00547AA9"/>
    <w:rsid w:val="00551730"/>
    <w:rsid w:val="00551861"/>
    <w:rsid w:val="00551989"/>
    <w:rsid w:val="00551ABA"/>
    <w:rsid w:val="00551E17"/>
    <w:rsid w:val="00551F98"/>
    <w:rsid w:val="00552AAD"/>
    <w:rsid w:val="00552E88"/>
    <w:rsid w:val="00552F80"/>
    <w:rsid w:val="005537A6"/>
    <w:rsid w:val="00553980"/>
    <w:rsid w:val="00553D3B"/>
    <w:rsid w:val="00553D41"/>
    <w:rsid w:val="00553F86"/>
    <w:rsid w:val="005540AE"/>
    <w:rsid w:val="00554CE0"/>
    <w:rsid w:val="005568FB"/>
    <w:rsid w:val="00556E23"/>
    <w:rsid w:val="0055759D"/>
    <w:rsid w:val="00557ABE"/>
    <w:rsid w:val="0056025C"/>
    <w:rsid w:val="005605CE"/>
    <w:rsid w:val="00560662"/>
    <w:rsid w:val="005607E0"/>
    <w:rsid w:val="005609D2"/>
    <w:rsid w:val="00560ABA"/>
    <w:rsid w:val="00560DC9"/>
    <w:rsid w:val="00560F9F"/>
    <w:rsid w:val="00561108"/>
    <w:rsid w:val="00561280"/>
    <w:rsid w:val="00561729"/>
    <w:rsid w:val="005620F1"/>
    <w:rsid w:val="00562200"/>
    <w:rsid w:val="005623EE"/>
    <w:rsid w:val="00562766"/>
    <w:rsid w:val="005630E6"/>
    <w:rsid w:val="0056313B"/>
    <w:rsid w:val="00563697"/>
    <w:rsid w:val="005636A7"/>
    <w:rsid w:val="005642BE"/>
    <w:rsid w:val="00564A18"/>
    <w:rsid w:val="00564C66"/>
    <w:rsid w:val="005653A4"/>
    <w:rsid w:val="00565D9F"/>
    <w:rsid w:val="00567812"/>
    <w:rsid w:val="00567E9C"/>
    <w:rsid w:val="00570C49"/>
    <w:rsid w:val="00571CF2"/>
    <w:rsid w:val="00571ECC"/>
    <w:rsid w:val="00571F04"/>
    <w:rsid w:val="00573231"/>
    <w:rsid w:val="00573263"/>
    <w:rsid w:val="00573353"/>
    <w:rsid w:val="00573619"/>
    <w:rsid w:val="005755A8"/>
    <w:rsid w:val="005756C8"/>
    <w:rsid w:val="00575FB3"/>
    <w:rsid w:val="005763DC"/>
    <w:rsid w:val="0057697A"/>
    <w:rsid w:val="00576CE8"/>
    <w:rsid w:val="00576DFF"/>
    <w:rsid w:val="005773E8"/>
    <w:rsid w:val="0057763C"/>
    <w:rsid w:val="00577C84"/>
    <w:rsid w:val="00577F23"/>
    <w:rsid w:val="0058044C"/>
    <w:rsid w:val="00580526"/>
    <w:rsid w:val="00580DB6"/>
    <w:rsid w:val="00580F2A"/>
    <w:rsid w:val="00580FE4"/>
    <w:rsid w:val="0058176D"/>
    <w:rsid w:val="005819F9"/>
    <w:rsid w:val="005820B0"/>
    <w:rsid w:val="00582765"/>
    <w:rsid w:val="00582DAE"/>
    <w:rsid w:val="0058306B"/>
    <w:rsid w:val="0058311D"/>
    <w:rsid w:val="00583643"/>
    <w:rsid w:val="00583B2E"/>
    <w:rsid w:val="00584829"/>
    <w:rsid w:val="00584E86"/>
    <w:rsid w:val="00584F7C"/>
    <w:rsid w:val="005857B6"/>
    <w:rsid w:val="005859A5"/>
    <w:rsid w:val="00585AD2"/>
    <w:rsid w:val="00585C96"/>
    <w:rsid w:val="00585D38"/>
    <w:rsid w:val="005864FD"/>
    <w:rsid w:val="0058680B"/>
    <w:rsid w:val="00586CF3"/>
    <w:rsid w:val="00586D1F"/>
    <w:rsid w:val="00587781"/>
    <w:rsid w:val="00587804"/>
    <w:rsid w:val="00587C85"/>
    <w:rsid w:val="00587DBD"/>
    <w:rsid w:val="00590005"/>
    <w:rsid w:val="005900A3"/>
    <w:rsid w:val="005909F4"/>
    <w:rsid w:val="00590AA6"/>
    <w:rsid w:val="00590BF2"/>
    <w:rsid w:val="00590FE4"/>
    <w:rsid w:val="005921FC"/>
    <w:rsid w:val="00592ABA"/>
    <w:rsid w:val="0059326D"/>
    <w:rsid w:val="00593340"/>
    <w:rsid w:val="005933F9"/>
    <w:rsid w:val="005939A8"/>
    <w:rsid w:val="00593A35"/>
    <w:rsid w:val="0059426D"/>
    <w:rsid w:val="00594538"/>
    <w:rsid w:val="00594E9F"/>
    <w:rsid w:val="005950F2"/>
    <w:rsid w:val="0059533B"/>
    <w:rsid w:val="005957F4"/>
    <w:rsid w:val="00595C3C"/>
    <w:rsid w:val="00595CDA"/>
    <w:rsid w:val="00596C03"/>
    <w:rsid w:val="00596EA5"/>
    <w:rsid w:val="00597060"/>
    <w:rsid w:val="0059728E"/>
    <w:rsid w:val="00597377"/>
    <w:rsid w:val="0059737A"/>
    <w:rsid w:val="00597703"/>
    <w:rsid w:val="00597789"/>
    <w:rsid w:val="00597877"/>
    <w:rsid w:val="00597992"/>
    <w:rsid w:val="00597B7F"/>
    <w:rsid w:val="00597C22"/>
    <w:rsid w:val="00597CB3"/>
    <w:rsid w:val="005A07B9"/>
    <w:rsid w:val="005A09C2"/>
    <w:rsid w:val="005A0C7C"/>
    <w:rsid w:val="005A0D1F"/>
    <w:rsid w:val="005A1EE0"/>
    <w:rsid w:val="005A2506"/>
    <w:rsid w:val="005A2699"/>
    <w:rsid w:val="005A285A"/>
    <w:rsid w:val="005A3522"/>
    <w:rsid w:val="005A387F"/>
    <w:rsid w:val="005A3C5B"/>
    <w:rsid w:val="005A49F4"/>
    <w:rsid w:val="005A4E10"/>
    <w:rsid w:val="005A58AA"/>
    <w:rsid w:val="005A59BF"/>
    <w:rsid w:val="005A6574"/>
    <w:rsid w:val="005A68B2"/>
    <w:rsid w:val="005A6CD7"/>
    <w:rsid w:val="005A70E6"/>
    <w:rsid w:val="005A736B"/>
    <w:rsid w:val="005A7AF6"/>
    <w:rsid w:val="005B057A"/>
    <w:rsid w:val="005B1270"/>
    <w:rsid w:val="005B1888"/>
    <w:rsid w:val="005B1FA0"/>
    <w:rsid w:val="005B23FF"/>
    <w:rsid w:val="005B2994"/>
    <w:rsid w:val="005B2A6B"/>
    <w:rsid w:val="005B3BE7"/>
    <w:rsid w:val="005B3E5C"/>
    <w:rsid w:val="005B4FB8"/>
    <w:rsid w:val="005B5109"/>
    <w:rsid w:val="005B54D8"/>
    <w:rsid w:val="005B5607"/>
    <w:rsid w:val="005B5E8E"/>
    <w:rsid w:val="005B6131"/>
    <w:rsid w:val="005B6C07"/>
    <w:rsid w:val="005B7047"/>
    <w:rsid w:val="005B72B8"/>
    <w:rsid w:val="005C064D"/>
    <w:rsid w:val="005C0995"/>
    <w:rsid w:val="005C11AA"/>
    <w:rsid w:val="005C13C4"/>
    <w:rsid w:val="005C144A"/>
    <w:rsid w:val="005C1568"/>
    <w:rsid w:val="005C178D"/>
    <w:rsid w:val="005C1DC1"/>
    <w:rsid w:val="005C202C"/>
    <w:rsid w:val="005C2FF8"/>
    <w:rsid w:val="005C36BB"/>
    <w:rsid w:val="005C3A7C"/>
    <w:rsid w:val="005C3B73"/>
    <w:rsid w:val="005C44BE"/>
    <w:rsid w:val="005C44EA"/>
    <w:rsid w:val="005C45E9"/>
    <w:rsid w:val="005C46E8"/>
    <w:rsid w:val="005C484B"/>
    <w:rsid w:val="005C489E"/>
    <w:rsid w:val="005C48D6"/>
    <w:rsid w:val="005C4959"/>
    <w:rsid w:val="005C55DD"/>
    <w:rsid w:val="005C58BC"/>
    <w:rsid w:val="005C58FA"/>
    <w:rsid w:val="005C5A2E"/>
    <w:rsid w:val="005C5A33"/>
    <w:rsid w:val="005C5F26"/>
    <w:rsid w:val="005C68C5"/>
    <w:rsid w:val="005C7735"/>
    <w:rsid w:val="005C7942"/>
    <w:rsid w:val="005D081F"/>
    <w:rsid w:val="005D0BDA"/>
    <w:rsid w:val="005D15B6"/>
    <w:rsid w:val="005D1A02"/>
    <w:rsid w:val="005D203D"/>
    <w:rsid w:val="005D208B"/>
    <w:rsid w:val="005D27AE"/>
    <w:rsid w:val="005D392D"/>
    <w:rsid w:val="005D3AA9"/>
    <w:rsid w:val="005D3BDB"/>
    <w:rsid w:val="005D4362"/>
    <w:rsid w:val="005D4636"/>
    <w:rsid w:val="005D4B3A"/>
    <w:rsid w:val="005D55CC"/>
    <w:rsid w:val="005D5952"/>
    <w:rsid w:val="005D6167"/>
    <w:rsid w:val="005D61F4"/>
    <w:rsid w:val="005D6368"/>
    <w:rsid w:val="005D6434"/>
    <w:rsid w:val="005D645A"/>
    <w:rsid w:val="005D64F1"/>
    <w:rsid w:val="005D6F50"/>
    <w:rsid w:val="005D6FEE"/>
    <w:rsid w:val="005D72DE"/>
    <w:rsid w:val="005D7457"/>
    <w:rsid w:val="005D7B9E"/>
    <w:rsid w:val="005E04E1"/>
    <w:rsid w:val="005E09EB"/>
    <w:rsid w:val="005E0A94"/>
    <w:rsid w:val="005E0FDF"/>
    <w:rsid w:val="005E12FA"/>
    <w:rsid w:val="005E143D"/>
    <w:rsid w:val="005E1583"/>
    <w:rsid w:val="005E1ADD"/>
    <w:rsid w:val="005E209F"/>
    <w:rsid w:val="005E2AF5"/>
    <w:rsid w:val="005E3039"/>
    <w:rsid w:val="005E32D5"/>
    <w:rsid w:val="005E3499"/>
    <w:rsid w:val="005E36DA"/>
    <w:rsid w:val="005E3E45"/>
    <w:rsid w:val="005E404F"/>
    <w:rsid w:val="005E513A"/>
    <w:rsid w:val="005E56DD"/>
    <w:rsid w:val="005E59C9"/>
    <w:rsid w:val="005E62D8"/>
    <w:rsid w:val="005E6C8D"/>
    <w:rsid w:val="005E6CBC"/>
    <w:rsid w:val="005E6D43"/>
    <w:rsid w:val="005E6FF3"/>
    <w:rsid w:val="005E764D"/>
    <w:rsid w:val="005E7B19"/>
    <w:rsid w:val="005E7D2F"/>
    <w:rsid w:val="005F01D4"/>
    <w:rsid w:val="005F064F"/>
    <w:rsid w:val="005F1006"/>
    <w:rsid w:val="005F1337"/>
    <w:rsid w:val="005F13B8"/>
    <w:rsid w:val="005F1C64"/>
    <w:rsid w:val="005F1D5D"/>
    <w:rsid w:val="005F2250"/>
    <w:rsid w:val="005F23BB"/>
    <w:rsid w:val="005F2782"/>
    <w:rsid w:val="005F29C0"/>
    <w:rsid w:val="005F34DF"/>
    <w:rsid w:val="005F39E5"/>
    <w:rsid w:val="005F51D9"/>
    <w:rsid w:val="005F55B6"/>
    <w:rsid w:val="005F587E"/>
    <w:rsid w:val="005F58C2"/>
    <w:rsid w:val="005F6506"/>
    <w:rsid w:val="005F692E"/>
    <w:rsid w:val="005F6ABF"/>
    <w:rsid w:val="005F6AFC"/>
    <w:rsid w:val="005F6B68"/>
    <w:rsid w:val="005F6BC0"/>
    <w:rsid w:val="005F6C8F"/>
    <w:rsid w:val="005F757D"/>
    <w:rsid w:val="005F7ADC"/>
    <w:rsid w:val="005F7B3E"/>
    <w:rsid w:val="005F7B56"/>
    <w:rsid w:val="005F7CED"/>
    <w:rsid w:val="006000A7"/>
    <w:rsid w:val="00600478"/>
    <w:rsid w:val="00600611"/>
    <w:rsid w:val="006007B0"/>
    <w:rsid w:val="00600ED7"/>
    <w:rsid w:val="006013EF"/>
    <w:rsid w:val="006017C9"/>
    <w:rsid w:val="00601D98"/>
    <w:rsid w:val="00601E60"/>
    <w:rsid w:val="00601F78"/>
    <w:rsid w:val="00602523"/>
    <w:rsid w:val="00602951"/>
    <w:rsid w:val="00602B63"/>
    <w:rsid w:val="00602FCD"/>
    <w:rsid w:val="0060363A"/>
    <w:rsid w:val="00603B25"/>
    <w:rsid w:val="00604311"/>
    <w:rsid w:val="00604B14"/>
    <w:rsid w:val="0060566E"/>
    <w:rsid w:val="0060593C"/>
    <w:rsid w:val="00605C33"/>
    <w:rsid w:val="00605C87"/>
    <w:rsid w:val="00606034"/>
    <w:rsid w:val="0060679C"/>
    <w:rsid w:val="00606C39"/>
    <w:rsid w:val="006073F2"/>
    <w:rsid w:val="0060751E"/>
    <w:rsid w:val="00610475"/>
    <w:rsid w:val="00610658"/>
    <w:rsid w:val="00610664"/>
    <w:rsid w:val="006106CD"/>
    <w:rsid w:val="0061086D"/>
    <w:rsid w:val="0061088D"/>
    <w:rsid w:val="0061091F"/>
    <w:rsid w:val="00610FA3"/>
    <w:rsid w:val="0061105D"/>
    <w:rsid w:val="006119AD"/>
    <w:rsid w:val="00611CAD"/>
    <w:rsid w:val="006124B3"/>
    <w:rsid w:val="0061254A"/>
    <w:rsid w:val="0061256B"/>
    <w:rsid w:val="00613440"/>
    <w:rsid w:val="0061399D"/>
    <w:rsid w:val="00613A1F"/>
    <w:rsid w:val="00613AD5"/>
    <w:rsid w:val="006147B1"/>
    <w:rsid w:val="006154AB"/>
    <w:rsid w:val="006157E2"/>
    <w:rsid w:val="006158E2"/>
    <w:rsid w:val="00615AB8"/>
    <w:rsid w:val="00615C37"/>
    <w:rsid w:val="00616E41"/>
    <w:rsid w:val="00616EAC"/>
    <w:rsid w:val="00616FE1"/>
    <w:rsid w:val="0061745C"/>
    <w:rsid w:val="00617781"/>
    <w:rsid w:val="00617AE1"/>
    <w:rsid w:val="00617CDF"/>
    <w:rsid w:val="00620B52"/>
    <w:rsid w:val="00620D1C"/>
    <w:rsid w:val="00621593"/>
    <w:rsid w:val="00622628"/>
    <w:rsid w:val="00623264"/>
    <w:rsid w:val="00623730"/>
    <w:rsid w:val="00623AAF"/>
    <w:rsid w:val="00623EAB"/>
    <w:rsid w:val="00623FDB"/>
    <w:rsid w:val="006246CE"/>
    <w:rsid w:val="00624823"/>
    <w:rsid w:val="00624FB8"/>
    <w:rsid w:val="0062524A"/>
    <w:rsid w:val="006252CA"/>
    <w:rsid w:val="00625AF7"/>
    <w:rsid w:val="00625DEB"/>
    <w:rsid w:val="00625FE1"/>
    <w:rsid w:val="00626457"/>
    <w:rsid w:val="006267F9"/>
    <w:rsid w:val="00626BA4"/>
    <w:rsid w:val="006277CA"/>
    <w:rsid w:val="00627CB7"/>
    <w:rsid w:val="0063078C"/>
    <w:rsid w:val="006307DF"/>
    <w:rsid w:val="006309A5"/>
    <w:rsid w:val="00630CB5"/>
    <w:rsid w:val="006312D1"/>
    <w:rsid w:val="006316D9"/>
    <w:rsid w:val="0063171E"/>
    <w:rsid w:val="006318A4"/>
    <w:rsid w:val="00631B95"/>
    <w:rsid w:val="00631E9D"/>
    <w:rsid w:val="00631EB0"/>
    <w:rsid w:val="006335D8"/>
    <w:rsid w:val="0063497D"/>
    <w:rsid w:val="00635A16"/>
    <w:rsid w:val="00635ACE"/>
    <w:rsid w:val="00635ED7"/>
    <w:rsid w:val="00636474"/>
    <w:rsid w:val="006373FB"/>
    <w:rsid w:val="0063744A"/>
    <w:rsid w:val="00637C59"/>
    <w:rsid w:val="00637F73"/>
    <w:rsid w:val="0064010D"/>
    <w:rsid w:val="00640992"/>
    <w:rsid w:val="006410F8"/>
    <w:rsid w:val="00641768"/>
    <w:rsid w:val="00642101"/>
    <w:rsid w:val="00642365"/>
    <w:rsid w:val="00642414"/>
    <w:rsid w:val="00643A27"/>
    <w:rsid w:val="006449E0"/>
    <w:rsid w:val="00644E52"/>
    <w:rsid w:val="0064556D"/>
    <w:rsid w:val="006460AA"/>
    <w:rsid w:val="00646763"/>
    <w:rsid w:val="00646D67"/>
    <w:rsid w:val="00646E1A"/>
    <w:rsid w:val="006472D8"/>
    <w:rsid w:val="006505F0"/>
    <w:rsid w:val="0065103E"/>
    <w:rsid w:val="00651593"/>
    <w:rsid w:val="00651A42"/>
    <w:rsid w:val="00651A9C"/>
    <w:rsid w:val="00652660"/>
    <w:rsid w:val="006529B3"/>
    <w:rsid w:val="006529FA"/>
    <w:rsid w:val="00652BDA"/>
    <w:rsid w:val="0065311E"/>
    <w:rsid w:val="00653183"/>
    <w:rsid w:val="006542BD"/>
    <w:rsid w:val="00654511"/>
    <w:rsid w:val="00654634"/>
    <w:rsid w:val="006546C6"/>
    <w:rsid w:val="00654709"/>
    <w:rsid w:val="00654795"/>
    <w:rsid w:val="00654B06"/>
    <w:rsid w:val="00654C03"/>
    <w:rsid w:val="00654F56"/>
    <w:rsid w:val="0065519A"/>
    <w:rsid w:val="00655808"/>
    <w:rsid w:val="006561C0"/>
    <w:rsid w:val="006562E1"/>
    <w:rsid w:val="00656CD2"/>
    <w:rsid w:val="00657434"/>
    <w:rsid w:val="006579FC"/>
    <w:rsid w:val="00660213"/>
    <w:rsid w:val="00660496"/>
    <w:rsid w:val="00660760"/>
    <w:rsid w:val="00660E9F"/>
    <w:rsid w:val="006619BC"/>
    <w:rsid w:val="00662151"/>
    <w:rsid w:val="00662204"/>
    <w:rsid w:val="00662437"/>
    <w:rsid w:val="0066273A"/>
    <w:rsid w:val="006627F7"/>
    <w:rsid w:val="006628A9"/>
    <w:rsid w:val="00662C29"/>
    <w:rsid w:val="006631C4"/>
    <w:rsid w:val="0066358D"/>
    <w:rsid w:val="00663898"/>
    <w:rsid w:val="00663B98"/>
    <w:rsid w:val="00663DB9"/>
    <w:rsid w:val="00663DE2"/>
    <w:rsid w:val="00664DA9"/>
    <w:rsid w:val="00664E95"/>
    <w:rsid w:val="006660FD"/>
    <w:rsid w:val="00666754"/>
    <w:rsid w:val="00666928"/>
    <w:rsid w:val="006679A5"/>
    <w:rsid w:val="00667C94"/>
    <w:rsid w:val="00670975"/>
    <w:rsid w:val="00670CE7"/>
    <w:rsid w:val="00671235"/>
    <w:rsid w:val="006713C5"/>
    <w:rsid w:val="0067180F"/>
    <w:rsid w:val="00671B56"/>
    <w:rsid w:val="00671B89"/>
    <w:rsid w:val="00672140"/>
    <w:rsid w:val="006724D4"/>
    <w:rsid w:val="00672D2F"/>
    <w:rsid w:val="00672D5D"/>
    <w:rsid w:val="00672EA1"/>
    <w:rsid w:val="006732D6"/>
    <w:rsid w:val="00673342"/>
    <w:rsid w:val="006733C4"/>
    <w:rsid w:val="00673866"/>
    <w:rsid w:val="00673883"/>
    <w:rsid w:val="00673E2D"/>
    <w:rsid w:val="00674AC1"/>
    <w:rsid w:val="00674F5A"/>
    <w:rsid w:val="006755ED"/>
    <w:rsid w:val="00675852"/>
    <w:rsid w:val="00675923"/>
    <w:rsid w:val="006759BB"/>
    <w:rsid w:val="00675A5A"/>
    <w:rsid w:val="00675EE9"/>
    <w:rsid w:val="0067628E"/>
    <w:rsid w:val="00676294"/>
    <w:rsid w:val="0067642F"/>
    <w:rsid w:val="0067665A"/>
    <w:rsid w:val="0067670D"/>
    <w:rsid w:val="006772AB"/>
    <w:rsid w:val="00677A1C"/>
    <w:rsid w:val="00680BCD"/>
    <w:rsid w:val="00680D5E"/>
    <w:rsid w:val="0068121C"/>
    <w:rsid w:val="0068128A"/>
    <w:rsid w:val="00681567"/>
    <w:rsid w:val="00681AFD"/>
    <w:rsid w:val="00681DD0"/>
    <w:rsid w:val="00682464"/>
    <w:rsid w:val="0068256B"/>
    <w:rsid w:val="006828ED"/>
    <w:rsid w:val="00682A65"/>
    <w:rsid w:val="00682F54"/>
    <w:rsid w:val="00683884"/>
    <w:rsid w:val="00683E42"/>
    <w:rsid w:val="0068407D"/>
    <w:rsid w:val="00684277"/>
    <w:rsid w:val="0068440F"/>
    <w:rsid w:val="006846B1"/>
    <w:rsid w:val="0068525C"/>
    <w:rsid w:val="0068574A"/>
    <w:rsid w:val="00685925"/>
    <w:rsid w:val="0068627C"/>
    <w:rsid w:val="00686711"/>
    <w:rsid w:val="006874D6"/>
    <w:rsid w:val="0068766A"/>
    <w:rsid w:val="006878E2"/>
    <w:rsid w:val="00687DA0"/>
    <w:rsid w:val="00690149"/>
    <w:rsid w:val="0069015C"/>
    <w:rsid w:val="006903A6"/>
    <w:rsid w:val="006905CC"/>
    <w:rsid w:val="00690790"/>
    <w:rsid w:val="00690D79"/>
    <w:rsid w:val="0069119B"/>
    <w:rsid w:val="00691B57"/>
    <w:rsid w:val="00691BC4"/>
    <w:rsid w:val="00691CF7"/>
    <w:rsid w:val="00692071"/>
    <w:rsid w:val="006927E4"/>
    <w:rsid w:val="00692BB0"/>
    <w:rsid w:val="00692D20"/>
    <w:rsid w:val="00692E06"/>
    <w:rsid w:val="006934D2"/>
    <w:rsid w:val="0069373C"/>
    <w:rsid w:val="006938EF"/>
    <w:rsid w:val="0069429E"/>
    <w:rsid w:val="0069546C"/>
    <w:rsid w:val="00695998"/>
    <w:rsid w:val="0069608E"/>
    <w:rsid w:val="00696FCB"/>
    <w:rsid w:val="006970CD"/>
    <w:rsid w:val="006970F9"/>
    <w:rsid w:val="00697A67"/>
    <w:rsid w:val="006A0113"/>
    <w:rsid w:val="006A0EF9"/>
    <w:rsid w:val="006A14FA"/>
    <w:rsid w:val="006A1CF9"/>
    <w:rsid w:val="006A1EF7"/>
    <w:rsid w:val="006A20A5"/>
    <w:rsid w:val="006A2BDF"/>
    <w:rsid w:val="006A311C"/>
    <w:rsid w:val="006A35E7"/>
    <w:rsid w:val="006A36BA"/>
    <w:rsid w:val="006A3CA8"/>
    <w:rsid w:val="006A3CF3"/>
    <w:rsid w:val="006A40BA"/>
    <w:rsid w:val="006A45FD"/>
    <w:rsid w:val="006A5304"/>
    <w:rsid w:val="006A53AB"/>
    <w:rsid w:val="006A54E4"/>
    <w:rsid w:val="006A5D9D"/>
    <w:rsid w:val="006A5DBF"/>
    <w:rsid w:val="006A5E86"/>
    <w:rsid w:val="006A6145"/>
    <w:rsid w:val="006A63D9"/>
    <w:rsid w:val="006A68FF"/>
    <w:rsid w:val="006A6E5D"/>
    <w:rsid w:val="006A7719"/>
    <w:rsid w:val="006A774D"/>
    <w:rsid w:val="006A7D28"/>
    <w:rsid w:val="006B0380"/>
    <w:rsid w:val="006B0D86"/>
    <w:rsid w:val="006B0FCB"/>
    <w:rsid w:val="006B1194"/>
    <w:rsid w:val="006B1941"/>
    <w:rsid w:val="006B1BE3"/>
    <w:rsid w:val="006B1E77"/>
    <w:rsid w:val="006B207B"/>
    <w:rsid w:val="006B242A"/>
    <w:rsid w:val="006B2535"/>
    <w:rsid w:val="006B28EE"/>
    <w:rsid w:val="006B2C10"/>
    <w:rsid w:val="006B2C81"/>
    <w:rsid w:val="006B3906"/>
    <w:rsid w:val="006B3DEC"/>
    <w:rsid w:val="006B442C"/>
    <w:rsid w:val="006B44BA"/>
    <w:rsid w:val="006B4A5D"/>
    <w:rsid w:val="006B544B"/>
    <w:rsid w:val="006B54EA"/>
    <w:rsid w:val="006B6E0A"/>
    <w:rsid w:val="006B6E7C"/>
    <w:rsid w:val="006B75DD"/>
    <w:rsid w:val="006B7C66"/>
    <w:rsid w:val="006B7D23"/>
    <w:rsid w:val="006C0823"/>
    <w:rsid w:val="006C09D3"/>
    <w:rsid w:val="006C0F7E"/>
    <w:rsid w:val="006C1080"/>
    <w:rsid w:val="006C111B"/>
    <w:rsid w:val="006C1DB7"/>
    <w:rsid w:val="006C2D44"/>
    <w:rsid w:val="006C3FB5"/>
    <w:rsid w:val="006C42C7"/>
    <w:rsid w:val="006C477B"/>
    <w:rsid w:val="006C4FE1"/>
    <w:rsid w:val="006C53F0"/>
    <w:rsid w:val="006C5937"/>
    <w:rsid w:val="006C606F"/>
    <w:rsid w:val="006C6C8B"/>
    <w:rsid w:val="006C6CAB"/>
    <w:rsid w:val="006C6EBA"/>
    <w:rsid w:val="006C705F"/>
    <w:rsid w:val="006C75DC"/>
    <w:rsid w:val="006C76C5"/>
    <w:rsid w:val="006C78CE"/>
    <w:rsid w:val="006C79D1"/>
    <w:rsid w:val="006C7CF3"/>
    <w:rsid w:val="006C7F6B"/>
    <w:rsid w:val="006D0028"/>
    <w:rsid w:val="006D0065"/>
    <w:rsid w:val="006D06F6"/>
    <w:rsid w:val="006D0C2F"/>
    <w:rsid w:val="006D0DE7"/>
    <w:rsid w:val="006D128B"/>
    <w:rsid w:val="006D157A"/>
    <w:rsid w:val="006D1FE2"/>
    <w:rsid w:val="006D2354"/>
    <w:rsid w:val="006D376A"/>
    <w:rsid w:val="006D37AE"/>
    <w:rsid w:val="006D3D02"/>
    <w:rsid w:val="006D3E77"/>
    <w:rsid w:val="006D55BC"/>
    <w:rsid w:val="006D618A"/>
    <w:rsid w:val="006D6A63"/>
    <w:rsid w:val="006D6E53"/>
    <w:rsid w:val="006D6E7A"/>
    <w:rsid w:val="006D71A5"/>
    <w:rsid w:val="006D7A52"/>
    <w:rsid w:val="006E05C6"/>
    <w:rsid w:val="006E0A66"/>
    <w:rsid w:val="006E148C"/>
    <w:rsid w:val="006E2C4F"/>
    <w:rsid w:val="006E2EB3"/>
    <w:rsid w:val="006E32EE"/>
    <w:rsid w:val="006E353E"/>
    <w:rsid w:val="006E4005"/>
    <w:rsid w:val="006E46C7"/>
    <w:rsid w:val="006E4953"/>
    <w:rsid w:val="006E4A34"/>
    <w:rsid w:val="006E4C57"/>
    <w:rsid w:val="006E52C4"/>
    <w:rsid w:val="006E65C2"/>
    <w:rsid w:val="006E7973"/>
    <w:rsid w:val="006E7A46"/>
    <w:rsid w:val="006E7F4B"/>
    <w:rsid w:val="006E7F74"/>
    <w:rsid w:val="006F04B2"/>
    <w:rsid w:val="006F04BE"/>
    <w:rsid w:val="006F0751"/>
    <w:rsid w:val="006F0992"/>
    <w:rsid w:val="006F193B"/>
    <w:rsid w:val="006F1AC0"/>
    <w:rsid w:val="006F26B7"/>
    <w:rsid w:val="006F28B2"/>
    <w:rsid w:val="006F29C9"/>
    <w:rsid w:val="006F29DA"/>
    <w:rsid w:val="006F3573"/>
    <w:rsid w:val="006F4032"/>
    <w:rsid w:val="006F49A3"/>
    <w:rsid w:val="006F54DD"/>
    <w:rsid w:val="006F5803"/>
    <w:rsid w:val="006F6620"/>
    <w:rsid w:val="006F66C0"/>
    <w:rsid w:val="006F6DAF"/>
    <w:rsid w:val="006F728E"/>
    <w:rsid w:val="006F7C47"/>
    <w:rsid w:val="006F7EC3"/>
    <w:rsid w:val="00700623"/>
    <w:rsid w:val="007006D2"/>
    <w:rsid w:val="00700DFB"/>
    <w:rsid w:val="007011BD"/>
    <w:rsid w:val="00701351"/>
    <w:rsid w:val="0070142D"/>
    <w:rsid w:val="00701B07"/>
    <w:rsid w:val="007020BC"/>
    <w:rsid w:val="007033F3"/>
    <w:rsid w:val="00703626"/>
    <w:rsid w:val="00703AF0"/>
    <w:rsid w:val="00703C86"/>
    <w:rsid w:val="0070405F"/>
    <w:rsid w:val="007049AA"/>
    <w:rsid w:val="007052A3"/>
    <w:rsid w:val="007052A5"/>
    <w:rsid w:val="007053A3"/>
    <w:rsid w:val="00705975"/>
    <w:rsid w:val="00705DA0"/>
    <w:rsid w:val="00706CA4"/>
    <w:rsid w:val="00706DE8"/>
    <w:rsid w:val="00706DEC"/>
    <w:rsid w:val="0071019A"/>
    <w:rsid w:val="007103D1"/>
    <w:rsid w:val="007104FD"/>
    <w:rsid w:val="00710771"/>
    <w:rsid w:val="007114A9"/>
    <w:rsid w:val="007116BD"/>
    <w:rsid w:val="0071240B"/>
    <w:rsid w:val="00712D34"/>
    <w:rsid w:val="00712D86"/>
    <w:rsid w:val="00713696"/>
    <w:rsid w:val="00713B34"/>
    <w:rsid w:val="00713B4C"/>
    <w:rsid w:val="0071424A"/>
    <w:rsid w:val="007151ED"/>
    <w:rsid w:val="00715370"/>
    <w:rsid w:val="0071551C"/>
    <w:rsid w:val="0071577A"/>
    <w:rsid w:val="00715854"/>
    <w:rsid w:val="00716114"/>
    <w:rsid w:val="00716173"/>
    <w:rsid w:val="007163A9"/>
    <w:rsid w:val="007164F9"/>
    <w:rsid w:val="00716980"/>
    <w:rsid w:val="00716C04"/>
    <w:rsid w:val="00717543"/>
    <w:rsid w:val="00717B5F"/>
    <w:rsid w:val="00720877"/>
    <w:rsid w:val="00720D2F"/>
    <w:rsid w:val="0072119B"/>
    <w:rsid w:val="00721934"/>
    <w:rsid w:val="0072198C"/>
    <w:rsid w:val="00721D43"/>
    <w:rsid w:val="0072222D"/>
    <w:rsid w:val="0072314A"/>
    <w:rsid w:val="007231EC"/>
    <w:rsid w:val="00723400"/>
    <w:rsid w:val="00723873"/>
    <w:rsid w:val="00723CBA"/>
    <w:rsid w:val="00724416"/>
    <w:rsid w:val="007246DA"/>
    <w:rsid w:val="007247E5"/>
    <w:rsid w:val="00724C4F"/>
    <w:rsid w:val="00724C51"/>
    <w:rsid w:val="0072526A"/>
    <w:rsid w:val="007259FC"/>
    <w:rsid w:val="00725E01"/>
    <w:rsid w:val="00726AE6"/>
    <w:rsid w:val="007279DB"/>
    <w:rsid w:val="00727D87"/>
    <w:rsid w:val="00730AD4"/>
    <w:rsid w:val="00730F60"/>
    <w:rsid w:val="007310C0"/>
    <w:rsid w:val="007311B9"/>
    <w:rsid w:val="007317B0"/>
    <w:rsid w:val="007320AA"/>
    <w:rsid w:val="007321FF"/>
    <w:rsid w:val="00732F0F"/>
    <w:rsid w:val="00733845"/>
    <w:rsid w:val="007340CC"/>
    <w:rsid w:val="0073461D"/>
    <w:rsid w:val="00734B8D"/>
    <w:rsid w:val="0073562D"/>
    <w:rsid w:val="00735F46"/>
    <w:rsid w:val="00736853"/>
    <w:rsid w:val="00736934"/>
    <w:rsid w:val="00736C57"/>
    <w:rsid w:val="00737351"/>
    <w:rsid w:val="00737588"/>
    <w:rsid w:val="00737675"/>
    <w:rsid w:val="007377B8"/>
    <w:rsid w:val="00737B90"/>
    <w:rsid w:val="00740545"/>
    <w:rsid w:val="007409F2"/>
    <w:rsid w:val="00740F71"/>
    <w:rsid w:val="00742AF5"/>
    <w:rsid w:val="00743032"/>
    <w:rsid w:val="00744C26"/>
    <w:rsid w:val="00744D26"/>
    <w:rsid w:val="00744D2C"/>
    <w:rsid w:val="00744D8B"/>
    <w:rsid w:val="0074508D"/>
    <w:rsid w:val="0074513F"/>
    <w:rsid w:val="007452F2"/>
    <w:rsid w:val="00745374"/>
    <w:rsid w:val="007453E1"/>
    <w:rsid w:val="007454CD"/>
    <w:rsid w:val="00745536"/>
    <w:rsid w:val="00746147"/>
    <w:rsid w:val="0074619A"/>
    <w:rsid w:val="007466E4"/>
    <w:rsid w:val="0074680A"/>
    <w:rsid w:val="007474C3"/>
    <w:rsid w:val="00747B45"/>
    <w:rsid w:val="00747E04"/>
    <w:rsid w:val="0075018B"/>
    <w:rsid w:val="007506C4"/>
    <w:rsid w:val="007519F0"/>
    <w:rsid w:val="00752312"/>
    <w:rsid w:val="00752344"/>
    <w:rsid w:val="007528C6"/>
    <w:rsid w:val="00753643"/>
    <w:rsid w:val="00753F5B"/>
    <w:rsid w:val="007544CE"/>
    <w:rsid w:val="007549FD"/>
    <w:rsid w:val="00754C9A"/>
    <w:rsid w:val="00754E01"/>
    <w:rsid w:val="0075507D"/>
    <w:rsid w:val="007553DB"/>
    <w:rsid w:val="007554AF"/>
    <w:rsid w:val="007554DB"/>
    <w:rsid w:val="00755757"/>
    <w:rsid w:val="007566B4"/>
    <w:rsid w:val="00756B7D"/>
    <w:rsid w:val="00757626"/>
    <w:rsid w:val="00757E2B"/>
    <w:rsid w:val="0076002F"/>
    <w:rsid w:val="00760531"/>
    <w:rsid w:val="007606B9"/>
    <w:rsid w:val="00760915"/>
    <w:rsid w:val="0076092C"/>
    <w:rsid w:val="0076097A"/>
    <w:rsid w:val="0076122E"/>
    <w:rsid w:val="0076130D"/>
    <w:rsid w:val="00761C08"/>
    <w:rsid w:val="00761D27"/>
    <w:rsid w:val="007628D7"/>
    <w:rsid w:val="007631F2"/>
    <w:rsid w:val="007636A4"/>
    <w:rsid w:val="00763A6B"/>
    <w:rsid w:val="00763E3F"/>
    <w:rsid w:val="00764133"/>
    <w:rsid w:val="00764315"/>
    <w:rsid w:val="00764AFA"/>
    <w:rsid w:val="00764C74"/>
    <w:rsid w:val="00764CF9"/>
    <w:rsid w:val="00764DCE"/>
    <w:rsid w:val="007650D9"/>
    <w:rsid w:val="00765A83"/>
    <w:rsid w:val="00765C49"/>
    <w:rsid w:val="007665DD"/>
    <w:rsid w:val="00766B48"/>
    <w:rsid w:val="00766BFC"/>
    <w:rsid w:val="00767568"/>
    <w:rsid w:val="00767654"/>
    <w:rsid w:val="00770349"/>
    <w:rsid w:val="00770407"/>
    <w:rsid w:val="00770A06"/>
    <w:rsid w:val="00770D19"/>
    <w:rsid w:val="00770EC3"/>
    <w:rsid w:val="00770FBE"/>
    <w:rsid w:val="0077103F"/>
    <w:rsid w:val="00771246"/>
    <w:rsid w:val="00771A49"/>
    <w:rsid w:val="00771B59"/>
    <w:rsid w:val="00772370"/>
    <w:rsid w:val="00772A89"/>
    <w:rsid w:val="00772C40"/>
    <w:rsid w:val="00773334"/>
    <w:rsid w:val="007736D6"/>
    <w:rsid w:val="00774963"/>
    <w:rsid w:val="00774A92"/>
    <w:rsid w:val="00774AD2"/>
    <w:rsid w:val="00774F47"/>
    <w:rsid w:val="007754AA"/>
    <w:rsid w:val="007754EA"/>
    <w:rsid w:val="00775963"/>
    <w:rsid w:val="00775B11"/>
    <w:rsid w:val="00776091"/>
    <w:rsid w:val="00776963"/>
    <w:rsid w:val="00777770"/>
    <w:rsid w:val="00777988"/>
    <w:rsid w:val="00777E95"/>
    <w:rsid w:val="007807AE"/>
    <w:rsid w:val="0078176A"/>
    <w:rsid w:val="00781784"/>
    <w:rsid w:val="00782478"/>
    <w:rsid w:val="0078274B"/>
    <w:rsid w:val="0078282A"/>
    <w:rsid w:val="00782AE6"/>
    <w:rsid w:val="00782C8B"/>
    <w:rsid w:val="0078354F"/>
    <w:rsid w:val="00783885"/>
    <w:rsid w:val="0078389A"/>
    <w:rsid w:val="00783DA7"/>
    <w:rsid w:val="00783F3A"/>
    <w:rsid w:val="00783FDF"/>
    <w:rsid w:val="0078490E"/>
    <w:rsid w:val="00784CEC"/>
    <w:rsid w:val="00784E63"/>
    <w:rsid w:val="00784EC4"/>
    <w:rsid w:val="007851A1"/>
    <w:rsid w:val="00785223"/>
    <w:rsid w:val="00785464"/>
    <w:rsid w:val="00785D3B"/>
    <w:rsid w:val="00785D62"/>
    <w:rsid w:val="00786DAE"/>
    <w:rsid w:val="0078780F"/>
    <w:rsid w:val="00787AA2"/>
    <w:rsid w:val="00787C2B"/>
    <w:rsid w:val="00787FA8"/>
    <w:rsid w:val="007901D6"/>
    <w:rsid w:val="00790886"/>
    <w:rsid w:val="007912B8"/>
    <w:rsid w:val="007917EE"/>
    <w:rsid w:val="00791A04"/>
    <w:rsid w:val="00791E7D"/>
    <w:rsid w:val="007927EA"/>
    <w:rsid w:val="007929B0"/>
    <w:rsid w:val="00792F6C"/>
    <w:rsid w:val="00793427"/>
    <w:rsid w:val="00793867"/>
    <w:rsid w:val="00793AAF"/>
    <w:rsid w:val="00793E93"/>
    <w:rsid w:val="0079425E"/>
    <w:rsid w:val="0079428C"/>
    <w:rsid w:val="00795523"/>
    <w:rsid w:val="007957F8"/>
    <w:rsid w:val="00796253"/>
    <w:rsid w:val="0079692E"/>
    <w:rsid w:val="00796DF6"/>
    <w:rsid w:val="00797042"/>
    <w:rsid w:val="00797361"/>
    <w:rsid w:val="00797576"/>
    <w:rsid w:val="007A12F3"/>
    <w:rsid w:val="007A173F"/>
    <w:rsid w:val="007A1C8A"/>
    <w:rsid w:val="007A1EFE"/>
    <w:rsid w:val="007A20A8"/>
    <w:rsid w:val="007A25F2"/>
    <w:rsid w:val="007A27D2"/>
    <w:rsid w:val="007A29E3"/>
    <w:rsid w:val="007A2D6E"/>
    <w:rsid w:val="007A32CF"/>
    <w:rsid w:val="007A3B37"/>
    <w:rsid w:val="007A3F03"/>
    <w:rsid w:val="007A46EB"/>
    <w:rsid w:val="007A49E2"/>
    <w:rsid w:val="007A4C90"/>
    <w:rsid w:val="007A5E73"/>
    <w:rsid w:val="007A6C3E"/>
    <w:rsid w:val="007A7DE7"/>
    <w:rsid w:val="007B009A"/>
    <w:rsid w:val="007B00D6"/>
    <w:rsid w:val="007B0A53"/>
    <w:rsid w:val="007B0AF6"/>
    <w:rsid w:val="007B119B"/>
    <w:rsid w:val="007B1EA0"/>
    <w:rsid w:val="007B1FA1"/>
    <w:rsid w:val="007B26DC"/>
    <w:rsid w:val="007B2A51"/>
    <w:rsid w:val="007B2B37"/>
    <w:rsid w:val="007B3512"/>
    <w:rsid w:val="007B3675"/>
    <w:rsid w:val="007B4502"/>
    <w:rsid w:val="007B4E93"/>
    <w:rsid w:val="007B5542"/>
    <w:rsid w:val="007B58DE"/>
    <w:rsid w:val="007B59F5"/>
    <w:rsid w:val="007B5E3A"/>
    <w:rsid w:val="007B6521"/>
    <w:rsid w:val="007B6A72"/>
    <w:rsid w:val="007B6AD9"/>
    <w:rsid w:val="007B7369"/>
    <w:rsid w:val="007B7395"/>
    <w:rsid w:val="007B7865"/>
    <w:rsid w:val="007B7E11"/>
    <w:rsid w:val="007C0CF5"/>
    <w:rsid w:val="007C0D9F"/>
    <w:rsid w:val="007C0DB2"/>
    <w:rsid w:val="007C101B"/>
    <w:rsid w:val="007C1592"/>
    <w:rsid w:val="007C1A80"/>
    <w:rsid w:val="007C1A99"/>
    <w:rsid w:val="007C1C4D"/>
    <w:rsid w:val="007C1FBF"/>
    <w:rsid w:val="007C3DD5"/>
    <w:rsid w:val="007C48D0"/>
    <w:rsid w:val="007C5370"/>
    <w:rsid w:val="007C57AC"/>
    <w:rsid w:val="007C5E6C"/>
    <w:rsid w:val="007C7D2D"/>
    <w:rsid w:val="007D0549"/>
    <w:rsid w:val="007D0D7E"/>
    <w:rsid w:val="007D0EA0"/>
    <w:rsid w:val="007D0F3B"/>
    <w:rsid w:val="007D0FCE"/>
    <w:rsid w:val="007D15A0"/>
    <w:rsid w:val="007D1630"/>
    <w:rsid w:val="007D1660"/>
    <w:rsid w:val="007D1766"/>
    <w:rsid w:val="007D28BC"/>
    <w:rsid w:val="007D2BE1"/>
    <w:rsid w:val="007D388C"/>
    <w:rsid w:val="007D3941"/>
    <w:rsid w:val="007D3F53"/>
    <w:rsid w:val="007D4629"/>
    <w:rsid w:val="007D51C5"/>
    <w:rsid w:val="007D552C"/>
    <w:rsid w:val="007D5739"/>
    <w:rsid w:val="007D5A68"/>
    <w:rsid w:val="007D5BAF"/>
    <w:rsid w:val="007D636A"/>
    <w:rsid w:val="007D66D6"/>
    <w:rsid w:val="007D70B9"/>
    <w:rsid w:val="007D71A0"/>
    <w:rsid w:val="007D7362"/>
    <w:rsid w:val="007D78D9"/>
    <w:rsid w:val="007D7BA0"/>
    <w:rsid w:val="007E042B"/>
    <w:rsid w:val="007E065A"/>
    <w:rsid w:val="007E0677"/>
    <w:rsid w:val="007E1E0F"/>
    <w:rsid w:val="007E2245"/>
    <w:rsid w:val="007E2B33"/>
    <w:rsid w:val="007E3347"/>
    <w:rsid w:val="007E3BD1"/>
    <w:rsid w:val="007E40A2"/>
    <w:rsid w:val="007E437D"/>
    <w:rsid w:val="007E46B2"/>
    <w:rsid w:val="007E55AB"/>
    <w:rsid w:val="007E585A"/>
    <w:rsid w:val="007E5F46"/>
    <w:rsid w:val="007E6A4A"/>
    <w:rsid w:val="007E781B"/>
    <w:rsid w:val="007E7E26"/>
    <w:rsid w:val="007E7FF5"/>
    <w:rsid w:val="007F0264"/>
    <w:rsid w:val="007F02B2"/>
    <w:rsid w:val="007F02FA"/>
    <w:rsid w:val="007F0747"/>
    <w:rsid w:val="007F079C"/>
    <w:rsid w:val="007F16AC"/>
    <w:rsid w:val="007F1E9F"/>
    <w:rsid w:val="007F2AF9"/>
    <w:rsid w:val="007F2C0A"/>
    <w:rsid w:val="007F2D6C"/>
    <w:rsid w:val="007F3040"/>
    <w:rsid w:val="007F395F"/>
    <w:rsid w:val="007F3DBF"/>
    <w:rsid w:val="007F469B"/>
    <w:rsid w:val="007F5167"/>
    <w:rsid w:val="007F564A"/>
    <w:rsid w:val="007F5AE7"/>
    <w:rsid w:val="007F69BB"/>
    <w:rsid w:val="007F718E"/>
    <w:rsid w:val="007F74E9"/>
    <w:rsid w:val="007F7776"/>
    <w:rsid w:val="00800AC7"/>
    <w:rsid w:val="0080141F"/>
    <w:rsid w:val="008015F0"/>
    <w:rsid w:val="00801A5D"/>
    <w:rsid w:val="0080203C"/>
    <w:rsid w:val="00802668"/>
    <w:rsid w:val="008028E5"/>
    <w:rsid w:val="00802926"/>
    <w:rsid w:val="00802EA4"/>
    <w:rsid w:val="008030C4"/>
    <w:rsid w:val="00803119"/>
    <w:rsid w:val="0080372D"/>
    <w:rsid w:val="008039E5"/>
    <w:rsid w:val="00803EF1"/>
    <w:rsid w:val="0080498D"/>
    <w:rsid w:val="008051F5"/>
    <w:rsid w:val="0080541B"/>
    <w:rsid w:val="00806501"/>
    <w:rsid w:val="008065FD"/>
    <w:rsid w:val="00807523"/>
    <w:rsid w:val="00807692"/>
    <w:rsid w:val="00810A46"/>
    <w:rsid w:val="00810FC7"/>
    <w:rsid w:val="008111D4"/>
    <w:rsid w:val="00811BC5"/>
    <w:rsid w:val="00811D88"/>
    <w:rsid w:val="00812040"/>
    <w:rsid w:val="00812284"/>
    <w:rsid w:val="00812886"/>
    <w:rsid w:val="0081291F"/>
    <w:rsid w:val="00812E50"/>
    <w:rsid w:val="00813D53"/>
    <w:rsid w:val="0081400E"/>
    <w:rsid w:val="00814EF9"/>
    <w:rsid w:val="0081504C"/>
    <w:rsid w:val="0081582A"/>
    <w:rsid w:val="00815AA8"/>
    <w:rsid w:val="008165E6"/>
    <w:rsid w:val="008175DE"/>
    <w:rsid w:val="00817807"/>
    <w:rsid w:val="0081787A"/>
    <w:rsid w:val="00817A78"/>
    <w:rsid w:val="00817D40"/>
    <w:rsid w:val="00820C39"/>
    <w:rsid w:val="00820CB5"/>
    <w:rsid w:val="00820DFF"/>
    <w:rsid w:val="00821790"/>
    <w:rsid w:val="00821B51"/>
    <w:rsid w:val="00821D88"/>
    <w:rsid w:val="00821FA9"/>
    <w:rsid w:val="008220CB"/>
    <w:rsid w:val="00822155"/>
    <w:rsid w:val="00822917"/>
    <w:rsid w:val="00822F11"/>
    <w:rsid w:val="0082353A"/>
    <w:rsid w:val="008236F4"/>
    <w:rsid w:val="008239DD"/>
    <w:rsid w:val="00823CB4"/>
    <w:rsid w:val="008245A6"/>
    <w:rsid w:val="008247F2"/>
    <w:rsid w:val="00824B9F"/>
    <w:rsid w:val="00825230"/>
    <w:rsid w:val="008256B0"/>
    <w:rsid w:val="00826BBA"/>
    <w:rsid w:val="00826CDD"/>
    <w:rsid w:val="00826FB6"/>
    <w:rsid w:val="0082734F"/>
    <w:rsid w:val="00827740"/>
    <w:rsid w:val="00827B5C"/>
    <w:rsid w:val="00827F82"/>
    <w:rsid w:val="00830347"/>
    <w:rsid w:val="00830378"/>
    <w:rsid w:val="008306AE"/>
    <w:rsid w:val="00830739"/>
    <w:rsid w:val="00830D33"/>
    <w:rsid w:val="00831734"/>
    <w:rsid w:val="00831900"/>
    <w:rsid w:val="00831A0A"/>
    <w:rsid w:val="00831D2E"/>
    <w:rsid w:val="00831EA7"/>
    <w:rsid w:val="00831F09"/>
    <w:rsid w:val="00832346"/>
    <w:rsid w:val="008328B6"/>
    <w:rsid w:val="00832AAA"/>
    <w:rsid w:val="00832CE5"/>
    <w:rsid w:val="00832E2E"/>
    <w:rsid w:val="00832FFB"/>
    <w:rsid w:val="0083321B"/>
    <w:rsid w:val="008333FF"/>
    <w:rsid w:val="00833D0F"/>
    <w:rsid w:val="00833DC8"/>
    <w:rsid w:val="008347E7"/>
    <w:rsid w:val="0083495D"/>
    <w:rsid w:val="00834F51"/>
    <w:rsid w:val="00835422"/>
    <w:rsid w:val="008357CC"/>
    <w:rsid w:val="00835ADF"/>
    <w:rsid w:val="00835D7C"/>
    <w:rsid w:val="00836015"/>
    <w:rsid w:val="00836229"/>
    <w:rsid w:val="008366FF"/>
    <w:rsid w:val="0083697C"/>
    <w:rsid w:val="00836D09"/>
    <w:rsid w:val="00836DA1"/>
    <w:rsid w:val="008377EC"/>
    <w:rsid w:val="00837F76"/>
    <w:rsid w:val="0084068C"/>
    <w:rsid w:val="00840D89"/>
    <w:rsid w:val="0084107A"/>
    <w:rsid w:val="008413C7"/>
    <w:rsid w:val="00841559"/>
    <w:rsid w:val="00841964"/>
    <w:rsid w:val="00841B9D"/>
    <w:rsid w:val="00841D7A"/>
    <w:rsid w:val="00841E07"/>
    <w:rsid w:val="00842911"/>
    <w:rsid w:val="00842CB4"/>
    <w:rsid w:val="00842D6F"/>
    <w:rsid w:val="00842E28"/>
    <w:rsid w:val="008430DB"/>
    <w:rsid w:val="0084383D"/>
    <w:rsid w:val="0084424C"/>
    <w:rsid w:val="00844362"/>
    <w:rsid w:val="0084491C"/>
    <w:rsid w:val="00844DC2"/>
    <w:rsid w:val="00844F0A"/>
    <w:rsid w:val="00845024"/>
    <w:rsid w:val="0084586D"/>
    <w:rsid w:val="00845A60"/>
    <w:rsid w:val="00845B0E"/>
    <w:rsid w:val="008460F0"/>
    <w:rsid w:val="00846D9A"/>
    <w:rsid w:val="008473F2"/>
    <w:rsid w:val="008475A8"/>
    <w:rsid w:val="00847E34"/>
    <w:rsid w:val="0085013E"/>
    <w:rsid w:val="00850FF1"/>
    <w:rsid w:val="008511ED"/>
    <w:rsid w:val="0085169B"/>
    <w:rsid w:val="008518F8"/>
    <w:rsid w:val="00851B2E"/>
    <w:rsid w:val="008520AE"/>
    <w:rsid w:val="008527A5"/>
    <w:rsid w:val="00852958"/>
    <w:rsid w:val="008536E1"/>
    <w:rsid w:val="008539AF"/>
    <w:rsid w:val="00853B3F"/>
    <w:rsid w:val="00853CF4"/>
    <w:rsid w:val="00854BF5"/>
    <w:rsid w:val="00855096"/>
    <w:rsid w:val="0085513B"/>
    <w:rsid w:val="0085549E"/>
    <w:rsid w:val="008555E1"/>
    <w:rsid w:val="00855ACE"/>
    <w:rsid w:val="00855D2D"/>
    <w:rsid w:val="00856810"/>
    <w:rsid w:val="00856D04"/>
    <w:rsid w:val="00857409"/>
    <w:rsid w:val="00857582"/>
    <w:rsid w:val="00857D26"/>
    <w:rsid w:val="00860900"/>
    <w:rsid w:val="00860B85"/>
    <w:rsid w:val="008613F7"/>
    <w:rsid w:val="00861786"/>
    <w:rsid w:val="008619B9"/>
    <w:rsid w:val="00861E1B"/>
    <w:rsid w:val="00863120"/>
    <w:rsid w:val="0086329E"/>
    <w:rsid w:val="00864132"/>
    <w:rsid w:val="00864273"/>
    <w:rsid w:val="008642D2"/>
    <w:rsid w:val="008642DC"/>
    <w:rsid w:val="008647A2"/>
    <w:rsid w:val="00864990"/>
    <w:rsid w:val="00864B92"/>
    <w:rsid w:val="00864FAF"/>
    <w:rsid w:val="00865219"/>
    <w:rsid w:val="00865B63"/>
    <w:rsid w:val="00865E8D"/>
    <w:rsid w:val="00865EE2"/>
    <w:rsid w:val="00866FC3"/>
    <w:rsid w:val="00867442"/>
    <w:rsid w:val="00867550"/>
    <w:rsid w:val="008679F2"/>
    <w:rsid w:val="00867F7E"/>
    <w:rsid w:val="0087061A"/>
    <w:rsid w:val="008706AF"/>
    <w:rsid w:val="00870C2D"/>
    <w:rsid w:val="00870E45"/>
    <w:rsid w:val="00871233"/>
    <w:rsid w:val="00871276"/>
    <w:rsid w:val="00871BC4"/>
    <w:rsid w:val="00871E85"/>
    <w:rsid w:val="008721B4"/>
    <w:rsid w:val="00872280"/>
    <w:rsid w:val="00872960"/>
    <w:rsid w:val="00872C75"/>
    <w:rsid w:val="00873831"/>
    <w:rsid w:val="008738B0"/>
    <w:rsid w:val="0087394A"/>
    <w:rsid w:val="00873D94"/>
    <w:rsid w:val="00873E37"/>
    <w:rsid w:val="00874B92"/>
    <w:rsid w:val="00875242"/>
    <w:rsid w:val="008752AA"/>
    <w:rsid w:val="00875682"/>
    <w:rsid w:val="00875C19"/>
    <w:rsid w:val="00875D1B"/>
    <w:rsid w:val="00876245"/>
    <w:rsid w:val="00877283"/>
    <w:rsid w:val="0087764E"/>
    <w:rsid w:val="00877E41"/>
    <w:rsid w:val="00880141"/>
    <w:rsid w:val="0088021E"/>
    <w:rsid w:val="00880A2D"/>
    <w:rsid w:val="00880C86"/>
    <w:rsid w:val="00880F51"/>
    <w:rsid w:val="00881737"/>
    <w:rsid w:val="00881A83"/>
    <w:rsid w:val="00881E00"/>
    <w:rsid w:val="008821FD"/>
    <w:rsid w:val="008822BC"/>
    <w:rsid w:val="0088239B"/>
    <w:rsid w:val="008832C5"/>
    <w:rsid w:val="0088354C"/>
    <w:rsid w:val="008836AA"/>
    <w:rsid w:val="00883CF1"/>
    <w:rsid w:val="00884004"/>
    <w:rsid w:val="0088403A"/>
    <w:rsid w:val="008841A5"/>
    <w:rsid w:val="0088433D"/>
    <w:rsid w:val="00884755"/>
    <w:rsid w:val="008847BD"/>
    <w:rsid w:val="0088499B"/>
    <w:rsid w:val="00884C45"/>
    <w:rsid w:val="00884EC2"/>
    <w:rsid w:val="008852B9"/>
    <w:rsid w:val="00885BF4"/>
    <w:rsid w:val="00885DF9"/>
    <w:rsid w:val="008875FE"/>
    <w:rsid w:val="008904CB"/>
    <w:rsid w:val="00890AE0"/>
    <w:rsid w:val="00890B91"/>
    <w:rsid w:val="00890E9C"/>
    <w:rsid w:val="0089112C"/>
    <w:rsid w:val="008913F4"/>
    <w:rsid w:val="00891735"/>
    <w:rsid w:val="00891CF8"/>
    <w:rsid w:val="0089202A"/>
    <w:rsid w:val="00892905"/>
    <w:rsid w:val="00892CF9"/>
    <w:rsid w:val="00892E40"/>
    <w:rsid w:val="0089341C"/>
    <w:rsid w:val="00893BC0"/>
    <w:rsid w:val="00893C8C"/>
    <w:rsid w:val="00894686"/>
    <w:rsid w:val="008948A4"/>
    <w:rsid w:val="0089512F"/>
    <w:rsid w:val="0089534C"/>
    <w:rsid w:val="00895457"/>
    <w:rsid w:val="00895E3E"/>
    <w:rsid w:val="00897F63"/>
    <w:rsid w:val="008A0BE7"/>
    <w:rsid w:val="008A0C51"/>
    <w:rsid w:val="008A13F2"/>
    <w:rsid w:val="008A148A"/>
    <w:rsid w:val="008A1781"/>
    <w:rsid w:val="008A1807"/>
    <w:rsid w:val="008A2075"/>
    <w:rsid w:val="008A26B0"/>
    <w:rsid w:val="008A30B5"/>
    <w:rsid w:val="008A30FB"/>
    <w:rsid w:val="008A3CFD"/>
    <w:rsid w:val="008A41DC"/>
    <w:rsid w:val="008A41EB"/>
    <w:rsid w:val="008A4259"/>
    <w:rsid w:val="008A43B3"/>
    <w:rsid w:val="008A4CF4"/>
    <w:rsid w:val="008A51BA"/>
    <w:rsid w:val="008A5850"/>
    <w:rsid w:val="008A592E"/>
    <w:rsid w:val="008A5D65"/>
    <w:rsid w:val="008A5E33"/>
    <w:rsid w:val="008A5E48"/>
    <w:rsid w:val="008A6AF2"/>
    <w:rsid w:val="008A6C4C"/>
    <w:rsid w:val="008A71FF"/>
    <w:rsid w:val="008A7496"/>
    <w:rsid w:val="008A78C7"/>
    <w:rsid w:val="008A7985"/>
    <w:rsid w:val="008B082E"/>
    <w:rsid w:val="008B0F9E"/>
    <w:rsid w:val="008B16E6"/>
    <w:rsid w:val="008B1D57"/>
    <w:rsid w:val="008B1E57"/>
    <w:rsid w:val="008B28E4"/>
    <w:rsid w:val="008B2D79"/>
    <w:rsid w:val="008B2F2F"/>
    <w:rsid w:val="008B3B43"/>
    <w:rsid w:val="008B555C"/>
    <w:rsid w:val="008B57F1"/>
    <w:rsid w:val="008B59B3"/>
    <w:rsid w:val="008B639A"/>
    <w:rsid w:val="008B6775"/>
    <w:rsid w:val="008B67A0"/>
    <w:rsid w:val="008B69F5"/>
    <w:rsid w:val="008B6F65"/>
    <w:rsid w:val="008B763B"/>
    <w:rsid w:val="008B788A"/>
    <w:rsid w:val="008C01C4"/>
    <w:rsid w:val="008C02BA"/>
    <w:rsid w:val="008C0A35"/>
    <w:rsid w:val="008C0D2E"/>
    <w:rsid w:val="008C0E36"/>
    <w:rsid w:val="008C0E56"/>
    <w:rsid w:val="008C2196"/>
    <w:rsid w:val="008C25D0"/>
    <w:rsid w:val="008C3199"/>
    <w:rsid w:val="008C3B8B"/>
    <w:rsid w:val="008C3E18"/>
    <w:rsid w:val="008C4619"/>
    <w:rsid w:val="008C5644"/>
    <w:rsid w:val="008C5AF1"/>
    <w:rsid w:val="008C5E64"/>
    <w:rsid w:val="008C5EA3"/>
    <w:rsid w:val="008C6181"/>
    <w:rsid w:val="008C6411"/>
    <w:rsid w:val="008C68A2"/>
    <w:rsid w:val="008C6BBE"/>
    <w:rsid w:val="008C7184"/>
    <w:rsid w:val="008C74FE"/>
    <w:rsid w:val="008C7572"/>
    <w:rsid w:val="008D0705"/>
    <w:rsid w:val="008D075F"/>
    <w:rsid w:val="008D0F1A"/>
    <w:rsid w:val="008D0F6E"/>
    <w:rsid w:val="008D11B9"/>
    <w:rsid w:val="008D1EAA"/>
    <w:rsid w:val="008D2191"/>
    <w:rsid w:val="008D2339"/>
    <w:rsid w:val="008D2DFC"/>
    <w:rsid w:val="008D3D9E"/>
    <w:rsid w:val="008D4000"/>
    <w:rsid w:val="008D415C"/>
    <w:rsid w:val="008D4A1E"/>
    <w:rsid w:val="008D4CBF"/>
    <w:rsid w:val="008D4D04"/>
    <w:rsid w:val="008D5375"/>
    <w:rsid w:val="008D6D25"/>
    <w:rsid w:val="008D6EBD"/>
    <w:rsid w:val="008D78BC"/>
    <w:rsid w:val="008D7D4C"/>
    <w:rsid w:val="008E0753"/>
    <w:rsid w:val="008E09EB"/>
    <w:rsid w:val="008E0DF2"/>
    <w:rsid w:val="008E11E7"/>
    <w:rsid w:val="008E11EB"/>
    <w:rsid w:val="008E1601"/>
    <w:rsid w:val="008E16AB"/>
    <w:rsid w:val="008E1896"/>
    <w:rsid w:val="008E1958"/>
    <w:rsid w:val="008E2388"/>
    <w:rsid w:val="008E2519"/>
    <w:rsid w:val="008E2B50"/>
    <w:rsid w:val="008E373A"/>
    <w:rsid w:val="008E376A"/>
    <w:rsid w:val="008E37DA"/>
    <w:rsid w:val="008E44A5"/>
    <w:rsid w:val="008E44C7"/>
    <w:rsid w:val="008E4A8E"/>
    <w:rsid w:val="008E4F4E"/>
    <w:rsid w:val="008E53A4"/>
    <w:rsid w:val="008E54CE"/>
    <w:rsid w:val="008E55DD"/>
    <w:rsid w:val="008E55F0"/>
    <w:rsid w:val="008E5D57"/>
    <w:rsid w:val="008E6259"/>
    <w:rsid w:val="008E6298"/>
    <w:rsid w:val="008E635E"/>
    <w:rsid w:val="008E6658"/>
    <w:rsid w:val="008E69D1"/>
    <w:rsid w:val="008E6BCF"/>
    <w:rsid w:val="008E71F7"/>
    <w:rsid w:val="008E74A4"/>
    <w:rsid w:val="008E77C0"/>
    <w:rsid w:val="008E7FB2"/>
    <w:rsid w:val="008F00FC"/>
    <w:rsid w:val="008F012B"/>
    <w:rsid w:val="008F01F8"/>
    <w:rsid w:val="008F0843"/>
    <w:rsid w:val="008F0A8B"/>
    <w:rsid w:val="008F22FE"/>
    <w:rsid w:val="008F25A2"/>
    <w:rsid w:val="008F29E9"/>
    <w:rsid w:val="008F2F6A"/>
    <w:rsid w:val="008F3303"/>
    <w:rsid w:val="008F3448"/>
    <w:rsid w:val="008F3503"/>
    <w:rsid w:val="008F39C7"/>
    <w:rsid w:val="008F39E6"/>
    <w:rsid w:val="008F3D60"/>
    <w:rsid w:val="008F40DA"/>
    <w:rsid w:val="008F443C"/>
    <w:rsid w:val="008F4649"/>
    <w:rsid w:val="008F479A"/>
    <w:rsid w:val="008F4B84"/>
    <w:rsid w:val="008F5073"/>
    <w:rsid w:val="008F54F1"/>
    <w:rsid w:val="008F579A"/>
    <w:rsid w:val="008F5DF7"/>
    <w:rsid w:val="008F6DF3"/>
    <w:rsid w:val="008F7634"/>
    <w:rsid w:val="008F76D3"/>
    <w:rsid w:val="008F78AF"/>
    <w:rsid w:val="008F7E72"/>
    <w:rsid w:val="009004E3"/>
    <w:rsid w:val="00900AA0"/>
    <w:rsid w:val="00900BE6"/>
    <w:rsid w:val="00900F6B"/>
    <w:rsid w:val="00900FAC"/>
    <w:rsid w:val="00901390"/>
    <w:rsid w:val="0090190D"/>
    <w:rsid w:val="0090192C"/>
    <w:rsid w:val="00901F19"/>
    <w:rsid w:val="009021F2"/>
    <w:rsid w:val="009022BB"/>
    <w:rsid w:val="00902453"/>
    <w:rsid w:val="00902481"/>
    <w:rsid w:val="00902A5E"/>
    <w:rsid w:val="00902DCF"/>
    <w:rsid w:val="00902E49"/>
    <w:rsid w:val="00902E72"/>
    <w:rsid w:val="0090481F"/>
    <w:rsid w:val="009053F6"/>
    <w:rsid w:val="00905F58"/>
    <w:rsid w:val="00906104"/>
    <w:rsid w:val="00906247"/>
    <w:rsid w:val="009068D5"/>
    <w:rsid w:val="009068E7"/>
    <w:rsid w:val="00906957"/>
    <w:rsid w:val="00906ACD"/>
    <w:rsid w:val="00906F12"/>
    <w:rsid w:val="00907B2E"/>
    <w:rsid w:val="00907CAD"/>
    <w:rsid w:val="00907D16"/>
    <w:rsid w:val="009102EF"/>
    <w:rsid w:val="00910476"/>
    <w:rsid w:val="0091050F"/>
    <w:rsid w:val="00910E0E"/>
    <w:rsid w:val="00910F14"/>
    <w:rsid w:val="00911177"/>
    <w:rsid w:val="009115AF"/>
    <w:rsid w:val="009118EC"/>
    <w:rsid w:val="00911AE9"/>
    <w:rsid w:val="00911D2C"/>
    <w:rsid w:val="00912218"/>
    <w:rsid w:val="009122F5"/>
    <w:rsid w:val="0091278B"/>
    <w:rsid w:val="009129CC"/>
    <w:rsid w:val="009130DD"/>
    <w:rsid w:val="00914079"/>
    <w:rsid w:val="009152A1"/>
    <w:rsid w:val="009166C8"/>
    <w:rsid w:val="00916ABE"/>
    <w:rsid w:val="00916E26"/>
    <w:rsid w:val="009175D5"/>
    <w:rsid w:val="009179DD"/>
    <w:rsid w:val="00917A2E"/>
    <w:rsid w:val="00917F6A"/>
    <w:rsid w:val="009207C0"/>
    <w:rsid w:val="009207EC"/>
    <w:rsid w:val="00920D22"/>
    <w:rsid w:val="00920ED2"/>
    <w:rsid w:val="009213E6"/>
    <w:rsid w:val="00921A3B"/>
    <w:rsid w:val="00921A47"/>
    <w:rsid w:val="00921F42"/>
    <w:rsid w:val="00921FF1"/>
    <w:rsid w:val="009220F7"/>
    <w:rsid w:val="009223E4"/>
    <w:rsid w:val="00922901"/>
    <w:rsid w:val="00922928"/>
    <w:rsid w:val="00922BE2"/>
    <w:rsid w:val="00922D0E"/>
    <w:rsid w:val="00922E5C"/>
    <w:rsid w:val="009234F4"/>
    <w:rsid w:val="0092482C"/>
    <w:rsid w:val="00925C0A"/>
    <w:rsid w:val="00925EC6"/>
    <w:rsid w:val="00925FB4"/>
    <w:rsid w:val="00926528"/>
    <w:rsid w:val="00926850"/>
    <w:rsid w:val="009272E6"/>
    <w:rsid w:val="00927648"/>
    <w:rsid w:val="00927795"/>
    <w:rsid w:val="00927DD1"/>
    <w:rsid w:val="00931440"/>
    <w:rsid w:val="0093157B"/>
    <w:rsid w:val="00931626"/>
    <w:rsid w:val="009317FB"/>
    <w:rsid w:val="00932B6E"/>
    <w:rsid w:val="00932F01"/>
    <w:rsid w:val="009334E3"/>
    <w:rsid w:val="009335D3"/>
    <w:rsid w:val="009337FC"/>
    <w:rsid w:val="00934007"/>
    <w:rsid w:val="009342CD"/>
    <w:rsid w:val="00934321"/>
    <w:rsid w:val="009346BE"/>
    <w:rsid w:val="009349D3"/>
    <w:rsid w:val="00934A53"/>
    <w:rsid w:val="00934AB0"/>
    <w:rsid w:val="00934CB0"/>
    <w:rsid w:val="00935694"/>
    <w:rsid w:val="00935893"/>
    <w:rsid w:val="00935C8F"/>
    <w:rsid w:val="00935E4B"/>
    <w:rsid w:val="00936150"/>
    <w:rsid w:val="00936A6A"/>
    <w:rsid w:val="0093718F"/>
    <w:rsid w:val="009376AC"/>
    <w:rsid w:val="00937921"/>
    <w:rsid w:val="00940C29"/>
    <w:rsid w:val="00941008"/>
    <w:rsid w:val="0094102C"/>
    <w:rsid w:val="00941A4E"/>
    <w:rsid w:val="00941CC0"/>
    <w:rsid w:val="00942340"/>
    <w:rsid w:val="0094253D"/>
    <w:rsid w:val="00942839"/>
    <w:rsid w:val="00942A6E"/>
    <w:rsid w:val="00942B61"/>
    <w:rsid w:val="00942B84"/>
    <w:rsid w:val="00942C8E"/>
    <w:rsid w:val="00942FA7"/>
    <w:rsid w:val="0094309C"/>
    <w:rsid w:val="009433E9"/>
    <w:rsid w:val="009435EB"/>
    <w:rsid w:val="0094398A"/>
    <w:rsid w:val="00943AA2"/>
    <w:rsid w:val="00943EE5"/>
    <w:rsid w:val="009441B8"/>
    <w:rsid w:val="0094494E"/>
    <w:rsid w:val="00944A2E"/>
    <w:rsid w:val="0094509D"/>
    <w:rsid w:val="0094528C"/>
    <w:rsid w:val="0094550F"/>
    <w:rsid w:val="009456B2"/>
    <w:rsid w:val="00945845"/>
    <w:rsid w:val="00945907"/>
    <w:rsid w:val="0094610E"/>
    <w:rsid w:val="00946423"/>
    <w:rsid w:val="00946D5A"/>
    <w:rsid w:val="00947429"/>
    <w:rsid w:val="0094794D"/>
    <w:rsid w:val="00950123"/>
    <w:rsid w:val="00950325"/>
    <w:rsid w:val="00950557"/>
    <w:rsid w:val="009507DC"/>
    <w:rsid w:val="009510D8"/>
    <w:rsid w:val="00951429"/>
    <w:rsid w:val="009517F3"/>
    <w:rsid w:val="00951E2A"/>
    <w:rsid w:val="00952495"/>
    <w:rsid w:val="009534EA"/>
    <w:rsid w:val="00953548"/>
    <w:rsid w:val="00953642"/>
    <w:rsid w:val="009536B5"/>
    <w:rsid w:val="009537A2"/>
    <w:rsid w:val="00953C27"/>
    <w:rsid w:val="00953C42"/>
    <w:rsid w:val="00955199"/>
    <w:rsid w:val="00955773"/>
    <w:rsid w:val="0095645C"/>
    <w:rsid w:val="00956B32"/>
    <w:rsid w:val="00956E7A"/>
    <w:rsid w:val="009600BE"/>
    <w:rsid w:val="00961155"/>
    <w:rsid w:val="009615EC"/>
    <w:rsid w:val="00961691"/>
    <w:rsid w:val="0096174C"/>
    <w:rsid w:val="009617C5"/>
    <w:rsid w:val="009624EF"/>
    <w:rsid w:val="00962686"/>
    <w:rsid w:val="00962D2A"/>
    <w:rsid w:val="00962D32"/>
    <w:rsid w:val="0096327F"/>
    <w:rsid w:val="0096441A"/>
    <w:rsid w:val="009649EC"/>
    <w:rsid w:val="009649FF"/>
    <w:rsid w:val="009651B4"/>
    <w:rsid w:val="00965DE7"/>
    <w:rsid w:val="00966A86"/>
    <w:rsid w:val="009674DE"/>
    <w:rsid w:val="00967A7B"/>
    <w:rsid w:val="0097059D"/>
    <w:rsid w:val="009706D3"/>
    <w:rsid w:val="00970C45"/>
    <w:rsid w:val="00971178"/>
    <w:rsid w:val="00971319"/>
    <w:rsid w:val="009715FB"/>
    <w:rsid w:val="00971C1A"/>
    <w:rsid w:val="00971C8F"/>
    <w:rsid w:val="00972105"/>
    <w:rsid w:val="00973D89"/>
    <w:rsid w:val="00973FB4"/>
    <w:rsid w:val="00974369"/>
    <w:rsid w:val="009745FF"/>
    <w:rsid w:val="00974C47"/>
    <w:rsid w:val="00974E7A"/>
    <w:rsid w:val="00975677"/>
    <w:rsid w:val="0097625B"/>
    <w:rsid w:val="009762C4"/>
    <w:rsid w:val="00976DD8"/>
    <w:rsid w:val="0097762E"/>
    <w:rsid w:val="0097768B"/>
    <w:rsid w:val="00977838"/>
    <w:rsid w:val="00977974"/>
    <w:rsid w:val="00977FD4"/>
    <w:rsid w:val="009805D7"/>
    <w:rsid w:val="0098125A"/>
    <w:rsid w:val="00981A2C"/>
    <w:rsid w:val="00981F35"/>
    <w:rsid w:val="00982202"/>
    <w:rsid w:val="00982C67"/>
    <w:rsid w:val="00982F7F"/>
    <w:rsid w:val="0098331B"/>
    <w:rsid w:val="009836E3"/>
    <w:rsid w:val="00983D9D"/>
    <w:rsid w:val="0098425D"/>
    <w:rsid w:val="009842A0"/>
    <w:rsid w:val="009845C9"/>
    <w:rsid w:val="00984A15"/>
    <w:rsid w:val="00984A22"/>
    <w:rsid w:val="00984A3F"/>
    <w:rsid w:val="00984D0E"/>
    <w:rsid w:val="00984F34"/>
    <w:rsid w:val="00985935"/>
    <w:rsid w:val="00985E0C"/>
    <w:rsid w:val="009863E2"/>
    <w:rsid w:val="00986730"/>
    <w:rsid w:val="00986833"/>
    <w:rsid w:val="00986888"/>
    <w:rsid w:val="00986992"/>
    <w:rsid w:val="00986BBE"/>
    <w:rsid w:val="00987884"/>
    <w:rsid w:val="009878AE"/>
    <w:rsid w:val="00991642"/>
    <w:rsid w:val="00991E76"/>
    <w:rsid w:val="009929FA"/>
    <w:rsid w:val="00992EA7"/>
    <w:rsid w:val="0099345C"/>
    <w:rsid w:val="0099396C"/>
    <w:rsid w:val="0099467A"/>
    <w:rsid w:val="00994BED"/>
    <w:rsid w:val="009951DC"/>
    <w:rsid w:val="0099568E"/>
    <w:rsid w:val="0099582F"/>
    <w:rsid w:val="00995C6E"/>
    <w:rsid w:val="00995D15"/>
    <w:rsid w:val="00996052"/>
    <w:rsid w:val="00996137"/>
    <w:rsid w:val="009965D7"/>
    <w:rsid w:val="00996906"/>
    <w:rsid w:val="009970C9"/>
    <w:rsid w:val="00997472"/>
    <w:rsid w:val="009976BE"/>
    <w:rsid w:val="00997D42"/>
    <w:rsid w:val="00997D5A"/>
    <w:rsid w:val="009A0585"/>
    <w:rsid w:val="009A09C1"/>
    <w:rsid w:val="009A12AC"/>
    <w:rsid w:val="009A1672"/>
    <w:rsid w:val="009A193E"/>
    <w:rsid w:val="009A1B28"/>
    <w:rsid w:val="009A2309"/>
    <w:rsid w:val="009A27A4"/>
    <w:rsid w:val="009A292E"/>
    <w:rsid w:val="009A2955"/>
    <w:rsid w:val="009A2E2A"/>
    <w:rsid w:val="009A2FC7"/>
    <w:rsid w:val="009A2FD5"/>
    <w:rsid w:val="009A3354"/>
    <w:rsid w:val="009A43C9"/>
    <w:rsid w:val="009A4527"/>
    <w:rsid w:val="009A4682"/>
    <w:rsid w:val="009A4793"/>
    <w:rsid w:val="009A4B31"/>
    <w:rsid w:val="009A4B8F"/>
    <w:rsid w:val="009A50C0"/>
    <w:rsid w:val="009A5CAE"/>
    <w:rsid w:val="009A5D3D"/>
    <w:rsid w:val="009A5DE6"/>
    <w:rsid w:val="009A5F09"/>
    <w:rsid w:val="009A636E"/>
    <w:rsid w:val="009A63C6"/>
    <w:rsid w:val="009A658C"/>
    <w:rsid w:val="009A78B4"/>
    <w:rsid w:val="009A7A91"/>
    <w:rsid w:val="009A7BBB"/>
    <w:rsid w:val="009B03A4"/>
    <w:rsid w:val="009B0953"/>
    <w:rsid w:val="009B0DE9"/>
    <w:rsid w:val="009B0DFF"/>
    <w:rsid w:val="009B1777"/>
    <w:rsid w:val="009B181C"/>
    <w:rsid w:val="009B1E45"/>
    <w:rsid w:val="009B2D45"/>
    <w:rsid w:val="009B2D4E"/>
    <w:rsid w:val="009B302E"/>
    <w:rsid w:val="009B30C0"/>
    <w:rsid w:val="009B37B5"/>
    <w:rsid w:val="009B3F1F"/>
    <w:rsid w:val="009B3F49"/>
    <w:rsid w:val="009B427A"/>
    <w:rsid w:val="009B4328"/>
    <w:rsid w:val="009B4375"/>
    <w:rsid w:val="009B44B9"/>
    <w:rsid w:val="009B52E0"/>
    <w:rsid w:val="009B5670"/>
    <w:rsid w:val="009B5AD7"/>
    <w:rsid w:val="009B61D1"/>
    <w:rsid w:val="009B6A1D"/>
    <w:rsid w:val="009B6ABC"/>
    <w:rsid w:val="009B6AF5"/>
    <w:rsid w:val="009B6DC2"/>
    <w:rsid w:val="009B715B"/>
    <w:rsid w:val="009B719C"/>
    <w:rsid w:val="009B7495"/>
    <w:rsid w:val="009B7B94"/>
    <w:rsid w:val="009B7BDB"/>
    <w:rsid w:val="009B7F6E"/>
    <w:rsid w:val="009C0010"/>
    <w:rsid w:val="009C09B9"/>
    <w:rsid w:val="009C0CD1"/>
    <w:rsid w:val="009C1549"/>
    <w:rsid w:val="009C15F7"/>
    <w:rsid w:val="009C1BE5"/>
    <w:rsid w:val="009C1BF1"/>
    <w:rsid w:val="009C1E67"/>
    <w:rsid w:val="009C2111"/>
    <w:rsid w:val="009C2193"/>
    <w:rsid w:val="009C288B"/>
    <w:rsid w:val="009C2BAD"/>
    <w:rsid w:val="009C31D3"/>
    <w:rsid w:val="009C3B33"/>
    <w:rsid w:val="009C3D20"/>
    <w:rsid w:val="009C3EDF"/>
    <w:rsid w:val="009C4966"/>
    <w:rsid w:val="009C522F"/>
    <w:rsid w:val="009C537C"/>
    <w:rsid w:val="009C5F03"/>
    <w:rsid w:val="009C640B"/>
    <w:rsid w:val="009C65CE"/>
    <w:rsid w:val="009C65E7"/>
    <w:rsid w:val="009C6839"/>
    <w:rsid w:val="009C690C"/>
    <w:rsid w:val="009C6E0E"/>
    <w:rsid w:val="009C7AFE"/>
    <w:rsid w:val="009C7D71"/>
    <w:rsid w:val="009C7E41"/>
    <w:rsid w:val="009D016F"/>
    <w:rsid w:val="009D01FB"/>
    <w:rsid w:val="009D023D"/>
    <w:rsid w:val="009D025C"/>
    <w:rsid w:val="009D0412"/>
    <w:rsid w:val="009D0949"/>
    <w:rsid w:val="009D0AF9"/>
    <w:rsid w:val="009D156B"/>
    <w:rsid w:val="009D1A65"/>
    <w:rsid w:val="009D1EEF"/>
    <w:rsid w:val="009D38A3"/>
    <w:rsid w:val="009D3D35"/>
    <w:rsid w:val="009D483B"/>
    <w:rsid w:val="009D5C7B"/>
    <w:rsid w:val="009D628A"/>
    <w:rsid w:val="009D646E"/>
    <w:rsid w:val="009D67AB"/>
    <w:rsid w:val="009D684F"/>
    <w:rsid w:val="009D69A0"/>
    <w:rsid w:val="009D6A88"/>
    <w:rsid w:val="009D7D0D"/>
    <w:rsid w:val="009E0241"/>
    <w:rsid w:val="009E091B"/>
    <w:rsid w:val="009E0AF0"/>
    <w:rsid w:val="009E0F6E"/>
    <w:rsid w:val="009E11B9"/>
    <w:rsid w:val="009E21FC"/>
    <w:rsid w:val="009E23AB"/>
    <w:rsid w:val="009E2742"/>
    <w:rsid w:val="009E47FB"/>
    <w:rsid w:val="009E4EE9"/>
    <w:rsid w:val="009E522D"/>
    <w:rsid w:val="009E52FC"/>
    <w:rsid w:val="009E5301"/>
    <w:rsid w:val="009E58C2"/>
    <w:rsid w:val="009E5AC6"/>
    <w:rsid w:val="009E5E9C"/>
    <w:rsid w:val="009E5F39"/>
    <w:rsid w:val="009E6061"/>
    <w:rsid w:val="009E752B"/>
    <w:rsid w:val="009E756E"/>
    <w:rsid w:val="009E7D01"/>
    <w:rsid w:val="009E7F12"/>
    <w:rsid w:val="009F0A95"/>
    <w:rsid w:val="009F137B"/>
    <w:rsid w:val="009F14FC"/>
    <w:rsid w:val="009F182E"/>
    <w:rsid w:val="009F1946"/>
    <w:rsid w:val="009F31E9"/>
    <w:rsid w:val="009F34D5"/>
    <w:rsid w:val="009F3B04"/>
    <w:rsid w:val="009F3CFA"/>
    <w:rsid w:val="009F421F"/>
    <w:rsid w:val="009F4258"/>
    <w:rsid w:val="009F47B5"/>
    <w:rsid w:val="009F5595"/>
    <w:rsid w:val="009F55CD"/>
    <w:rsid w:val="009F5EBE"/>
    <w:rsid w:val="009F64FE"/>
    <w:rsid w:val="009F69B7"/>
    <w:rsid w:val="009F6B74"/>
    <w:rsid w:val="009F723C"/>
    <w:rsid w:val="009F74A2"/>
    <w:rsid w:val="00A00675"/>
    <w:rsid w:val="00A00B3E"/>
    <w:rsid w:val="00A01048"/>
    <w:rsid w:val="00A01575"/>
    <w:rsid w:val="00A01D36"/>
    <w:rsid w:val="00A02151"/>
    <w:rsid w:val="00A021CA"/>
    <w:rsid w:val="00A0250C"/>
    <w:rsid w:val="00A02819"/>
    <w:rsid w:val="00A02ABE"/>
    <w:rsid w:val="00A02BB7"/>
    <w:rsid w:val="00A02EE4"/>
    <w:rsid w:val="00A02FF1"/>
    <w:rsid w:val="00A037C1"/>
    <w:rsid w:val="00A04B5D"/>
    <w:rsid w:val="00A04CFC"/>
    <w:rsid w:val="00A04EAC"/>
    <w:rsid w:val="00A051FB"/>
    <w:rsid w:val="00A058CE"/>
    <w:rsid w:val="00A06145"/>
    <w:rsid w:val="00A06255"/>
    <w:rsid w:val="00A06B47"/>
    <w:rsid w:val="00A06E01"/>
    <w:rsid w:val="00A073A4"/>
    <w:rsid w:val="00A07EE0"/>
    <w:rsid w:val="00A109DF"/>
    <w:rsid w:val="00A10A14"/>
    <w:rsid w:val="00A1113B"/>
    <w:rsid w:val="00A11858"/>
    <w:rsid w:val="00A118F3"/>
    <w:rsid w:val="00A11A8F"/>
    <w:rsid w:val="00A11F08"/>
    <w:rsid w:val="00A12B7F"/>
    <w:rsid w:val="00A12DA4"/>
    <w:rsid w:val="00A12E6E"/>
    <w:rsid w:val="00A130B7"/>
    <w:rsid w:val="00A1373D"/>
    <w:rsid w:val="00A137D1"/>
    <w:rsid w:val="00A139C4"/>
    <w:rsid w:val="00A142B2"/>
    <w:rsid w:val="00A14B7A"/>
    <w:rsid w:val="00A14C79"/>
    <w:rsid w:val="00A1573D"/>
    <w:rsid w:val="00A15D12"/>
    <w:rsid w:val="00A16471"/>
    <w:rsid w:val="00A167DB"/>
    <w:rsid w:val="00A16A6D"/>
    <w:rsid w:val="00A16D30"/>
    <w:rsid w:val="00A21292"/>
    <w:rsid w:val="00A21AB0"/>
    <w:rsid w:val="00A221A2"/>
    <w:rsid w:val="00A2221E"/>
    <w:rsid w:val="00A225C6"/>
    <w:rsid w:val="00A22BDD"/>
    <w:rsid w:val="00A22F7F"/>
    <w:rsid w:val="00A231A6"/>
    <w:rsid w:val="00A2324E"/>
    <w:rsid w:val="00A2341E"/>
    <w:rsid w:val="00A24BA4"/>
    <w:rsid w:val="00A24CDD"/>
    <w:rsid w:val="00A252B7"/>
    <w:rsid w:val="00A25321"/>
    <w:rsid w:val="00A2579C"/>
    <w:rsid w:val="00A25D72"/>
    <w:rsid w:val="00A26009"/>
    <w:rsid w:val="00A2619A"/>
    <w:rsid w:val="00A26252"/>
    <w:rsid w:val="00A2637D"/>
    <w:rsid w:val="00A268BA"/>
    <w:rsid w:val="00A274F6"/>
    <w:rsid w:val="00A2781B"/>
    <w:rsid w:val="00A27868"/>
    <w:rsid w:val="00A279C6"/>
    <w:rsid w:val="00A27C89"/>
    <w:rsid w:val="00A27E80"/>
    <w:rsid w:val="00A3065F"/>
    <w:rsid w:val="00A30954"/>
    <w:rsid w:val="00A30AAF"/>
    <w:rsid w:val="00A30C69"/>
    <w:rsid w:val="00A30D14"/>
    <w:rsid w:val="00A312BF"/>
    <w:rsid w:val="00A317CA"/>
    <w:rsid w:val="00A32253"/>
    <w:rsid w:val="00A32370"/>
    <w:rsid w:val="00A324C2"/>
    <w:rsid w:val="00A325AC"/>
    <w:rsid w:val="00A32689"/>
    <w:rsid w:val="00A326AE"/>
    <w:rsid w:val="00A335C2"/>
    <w:rsid w:val="00A33906"/>
    <w:rsid w:val="00A33E66"/>
    <w:rsid w:val="00A34854"/>
    <w:rsid w:val="00A34CED"/>
    <w:rsid w:val="00A355E9"/>
    <w:rsid w:val="00A35895"/>
    <w:rsid w:val="00A35C1F"/>
    <w:rsid w:val="00A35CC9"/>
    <w:rsid w:val="00A35D5A"/>
    <w:rsid w:val="00A36212"/>
    <w:rsid w:val="00A36AA3"/>
    <w:rsid w:val="00A36D65"/>
    <w:rsid w:val="00A36E29"/>
    <w:rsid w:val="00A36ED7"/>
    <w:rsid w:val="00A37032"/>
    <w:rsid w:val="00A3768B"/>
    <w:rsid w:val="00A37D90"/>
    <w:rsid w:val="00A405F9"/>
    <w:rsid w:val="00A4078C"/>
    <w:rsid w:val="00A4094F"/>
    <w:rsid w:val="00A419D9"/>
    <w:rsid w:val="00A41A39"/>
    <w:rsid w:val="00A41AF8"/>
    <w:rsid w:val="00A41E31"/>
    <w:rsid w:val="00A423DE"/>
    <w:rsid w:val="00A42671"/>
    <w:rsid w:val="00A43153"/>
    <w:rsid w:val="00A4340E"/>
    <w:rsid w:val="00A43489"/>
    <w:rsid w:val="00A43B3C"/>
    <w:rsid w:val="00A43F2A"/>
    <w:rsid w:val="00A43F3D"/>
    <w:rsid w:val="00A440FB"/>
    <w:rsid w:val="00A446C8"/>
    <w:rsid w:val="00A44761"/>
    <w:rsid w:val="00A44A0E"/>
    <w:rsid w:val="00A44A44"/>
    <w:rsid w:val="00A459AB"/>
    <w:rsid w:val="00A45FBD"/>
    <w:rsid w:val="00A4608C"/>
    <w:rsid w:val="00A4624F"/>
    <w:rsid w:val="00A46783"/>
    <w:rsid w:val="00A46832"/>
    <w:rsid w:val="00A46893"/>
    <w:rsid w:val="00A479E9"/>
    <w:rsid w:val="00A47B5B"/>
    <w:rsid w:val="00A47C78"/>
    <w:rsid w:val="00A50006"/>
    <w:rsid w:val="00A501E5"/>
    <w:rsid w:val="00A50329"/>
    <w:rsid w:val="00A509BD"/>
    <w:rsid w:val="00A50E96"/>
    <w:rsid w:val="00A518F1"/>
    <w:rsid w:val="00A5210E"/>
    <w:rsid w:val="00A52364"/>
    <w:rsid w:val="00A52797"/>
    <w:rsid w:val="00A52845"/>
    <w:rsid w:val="00A52CE0"/>
    <w:rsid w:val="00A52F47"/>
    <w:rsid w:val="00A5302C"/>
    <w:rsid w:val="00A53AE9"/>
    <w:rsid w:val="00A53EDA"/>
    <w:rsid w:val="00A5439E"/>
    <w:rsid w:val="00A5478D"/>
    <w:rsid w:val="00A5502F"/>
    <w:rsid w:val="00A5514B"/>
    <w:rsid w:val="00A55653"/>
    <w:rsid w:val="00A55795"/>
    <w:rsid w:val="00A55B86"/>
    <w:rsid w:val="00A55E48"/>
    <w:rsid w:val="00A56401"/>
    <w:rsid w:val="00A56761"/>
    <w:rsid w:val="00A5682C"/>
    <w:rsid w:val="00A568B4"/>
    <w:rsid w:val="00A56A58"/>
    <w:rsid w:val="00A56BE1"/>
    <w:rsid w:val="00A56C14"/>
    <w:rsid w:val="00A56C6A"/>
    <w:rsid w:val="00A56CD1"/>
    <w:rsid w:val="00A571C6"/>
    <w:rsid w:val="00A5771E"/>
    <w:rsid w:val="00A57D47"/>
    <w:rsid w:val="00A57F38"/>
    <w:rsid w:val="00A600DA"/>
    <w:rsid w:val="00A605EE"/>
    <w:rsid w:val="00A60AD0"/>
    <w:rsid w:val="00A60AFA"/>
    <w:rsid w:val="00A60AFE"/>
    <w:rsid w:val="00A60B06"/>
    <w:rsid w:val="00A60C63"/>
    <w:rsid w:val="00A61472"/>
    <w:rsid w:val="00A62236"/>
    <w:rsid w:val="00A6352F"/>
    <w:rsid w:val="00A63B21"/>
    <w:rsid w:val="00A640D0"/>
    <w:rsid w:val="00A64129"/>
    <w:rsid w:val="00A645C4"/>
    <w:rsid w:val="00A64A72"/>
    <w:rsid w:val="00A651D9"/>
    <w:rsid w:val="00A65489"/>
    <w:rsid w:val="00A65A37"/>
    <w:rsid w:val="00A65C03"/>
    <w:rsid w:val="00A6625C"/>
    <w:rsid w:val="00A66D86"/>
    <w:rsid w:val="00A66E77"/>
    <w:rsid w:val="00A6773D"/>
    <w:rsid w:val="00A67A86"/>
    <w:rsid w:val="00A67C3A"/>
    <w:rsid w:val="00A67D8D"/>
    <w:rsid w:val="00A67FE0"/>
    <w:rsid w:val="00A70C46"/>
    <w:rsid w:val="00A717DD"/>
    <w:rsid w:val="00A71BDD"/>
    <w:rsid w:val="00A71CB1"/>
    <w:rsid w:val="00A71D53"/>
    <w:rsid w:val="00A721BA"/>
    <w:rsid w:val="00A7245E"/>
    <w:rsid w:val="00A725B1"/>
    <w:rsid w:val="00A725C0"/>
    <w:rsid w:val="00A72932"/>
    <w:rsid w:val="00A72D54"/>
    <w:rsid w:val="00A72E92"/>
    <w:rsid w:val="00A730B5"/>
    <w:rsid w:val="00A73F46"/>
    <w:rsid w:val="00A73F9B"/>
    <w:rsid w:val="00A7412F"/>
    <w:rsid w:val="00A748CE"/>
    <w:rsid w:val="00A74C60"/>
    <w:rsid w:val="00A75617"/>
    <w:rsid w:val="00A76033"/>
    <w:rsid w:val="00A761AD"/>
    <w:rsid w:val="00A76696"/>
    <w:rsid w:val="00A76D47"/>
    <w:rsid w:val="00A76DB0"/>
    <w:rsid w:val="00A77A56"/>
    <w:rsid w:val="00A804F1"/>
    <w:rsid w:val="00A80CC3"/>
    <w:rsid w:val="00A80F03"/>
    <w:rsid w:val="00A80F96"/>
    <w:rsid w:val="00A811F8"/>
    <w:rsid w:val="00A8120A"/>
    <w:rsid w:val="00A81BCE"/>
    <w:rsid w:val="00A81D53"/>
    <w:rsid w:val="00A82ABF"/>
    <w:rsid w:val="00A82CDD"/>
    <w:rsid w:val="00A83810"/>
    <w:rsid w:val="00A83D2F"/>
    <w:rsid w:val="00A84679"/>
    <w:rsid w:val="00A851EA"/>
    <w:rsid w:val="00A8599F"/>
    <w:rsid w:val="00A85DB6"/>
    <w:rsid w:val="00A868EF"/>
    <w:rsid w:val="00A87C5C"/>
    <w:rsid w:val="00A87D74"/>
    <w:rsid w:val="00A90D4D"/>
    <w:rsid w:val="00A91018"/>
    <w:rsid w:val="00A920A8"/>
    <w:rsid w:val="00A92C5C"/>
    <w:rsid w:val="00A92E0B"/>
    <w:rsid w:val="00A92EAF"/>
    <w:rsid w:val="00A93944"/>
    <w:rsid w:val="00A942A8"/>
    <w:rsid w:val="00A945AF"/>
    <w:rsid w:val="00A947FD"/>
    <w:rsid w:val="00A94A5E"/>
    <w:rsid w:val="00A94F5D"/>
    <w:rsid w:val="00A9519F"/>
    <w:rsid w:val="00A951D0"/>
    <w:rsid w:val="00A95851"/>
    <w:rsid w:val="00A95BF5"/>
    <w:rsid w:val="00A95E45"/>
    <w:rsid w:val="00A9616F"/>
    <w:rsid w:val="00A96607"/>
    <w:rsid w:val="00A96B01"/>
    <w:rsid w:val="00A96BFF"/>
    <w:rsid w:val="00A96C9C"/>
    <w:rsid w:val="00A975B0"/>
    <w:rsid w:val="00A975F1"/>
    <w:rsid w:val="00A977D6"/>
    <w:rsid w:val="00AA0369"/>
    <w:rsid w:val="00AA0967"/>
    <w:rsid w:val="00AA0AB7"/>
    <w:rsid w:val="00AA0C5E"/>
    <w:rsid w:val="00AA1370"/>
    <w:rsid w:val="00AA168E"/>
    <w:rsid w:val="00AA171C"/>
    <w:rsid w:val="00AA1C30"/>
    <w:rsid w:val="00AA1C9D"/>
    <w:rsid w:val="00AA1EC9"/>
    <w:rsid w:val="00AA2236"/>
    <w:rsid w:val="00AA253E"/>
    <w:rsid w:val="00AA2D5F"/>
    <w:rsid w:val="00AA2DBC"/>
    <w:rsid w:val="00AA360B"/>
    <w:rsid w:val="00AA3D53"/>
    <w:rsid w:val="00AA40D3"/>
    <w:rsid w:val="00AA42A7"/>
    <w:rsid w:val="00AA441D"/>
    <w:rsid w:val="00AA4EF2"/>
    <w:rsid w:val="00AA53E2"/>
    <w:rsid w:val="00AA5842"/>
    <w:rsid w:val="00AA5E71"/>
    <w:rsid w:val="00AA6133"/>
    <w:rsid w:val="00AA6A14"/>
    <w:rsid w:val="00AA71CF"/>
    <w:rsid w:val="00AA7470"/>
    <w:rsid w:val="00AA7480"/>
    <w:rsid w:val="00AA7892"/>
    <w:rsid w:val="00AA7994"/>
    <w:rsid w:val="00AA7BDF"/>
    <w:rsid w:val="00AB02C7"/>
    <w:rsid w:val="00AB07DF"/>
    <w:rsid w:val="00AB08BF"/>
    <w:rsid w:val="00AB0E61"/>
    <w:rsid w:val="00AB0E71"/>
    <w:rsid w:val="00AB16EC"/>
    <w:rsid w:val="00AB178E"/>
    <w:rsid w:val="00AB1BCC"/>
    <w:rsid w:val="00AB1F98"/>
    <w:rsid w:val="00AB2AD3"/>
    <w:rsid w:val="00AB338A"/>
    <w:rsid w:val="00AB3AC5"/>
    <w:rsid w:val="00AB41A7"/>
    <w:rsid w:val="00AB449B"/>
    <w:rsid w:val="00AB466F"/>
    <w:rsid w:val="00AB4923"/>
    <w:rsid w:val="00AB54B1"/>
    <w:rsid w:val="00AB55FB"/>
    <w:rsid w:val="00AB6DCE"/>
    <w:rsid w:val="00AB6E3F"/>
    <w:rsid w:val="00AB742B"/>
    <w:rsid w:val="00AC02B9"/>
    <w:rsid w:val="00AC063B"/>
    <w:rsid w:val="00AC147A"/>
    <w:rsid w:val="00AC2C48"/>
    <w:rsid w:val="00AC3428"/>
    <w:rsid w:val="00AC3804"/>
    <w:rsid w:val="00AC3B45"/>
    <w:rsid w:val="00AC42ED"/>
    <w:rsid w:val="00AC4C25"/>
    <w:rsid w:val="00AC57AD"/>
    <w:rsid w:val="00AC584B"/>
    <w:rsid w:val="00AC5B08"/>
    <w:rsid w:val="00AC6286"/>
    <w:rsid w:val="00AC6456"/>
    <w:rsid w:val="00AC6D2A"/>
    <w:rsid w:val="00AC7564"/>
    <w:rsid w:val="00AD02E1"/>
    <w:rsid w:val="00AD0C07"/>
    <w:rsid w:val="00AD0C74"/>
    <w:rsid w:val="00AD0D44"/>
    <w:rsid w:val="00AD16B3"/>
    <w:rsid w:val="00AD1BEC"/>
    <w:rsid w:val="00AD1FA6"/>
    <w:rsid w:val="00AD292A"/>
    <w:rsid w:val="00AD301F"/>
    <w:rsid w:val="00AD36F8"/>
    <w:rsid w:val="00AD3C79"/>
    <w:rsid w:val="00AD3E6D"/>
    <w:rsid w:val="00AD426B"/>
    <w:rsid w:val="00AD45D1"/>
    <w:rsid w:val="00AD4C12"/>
    <w:rsid w:val="00AD512B"/>
    <w:rsid w:val="00AD52BB"/>
    <w:rsid w:val="00AD5644"/>
    <w:rsid w:val="00AD57EE"/>
    <w:rsid w:val="00AD5BDE"/>
    <w:rsid w:val="00AD5E30"/>
    <w:rsid w:val="00AD65A5"/>
    <w:rsid w:val="00AD7161"/>
    <w:rsid w:val="00AD7643"/>
    <w:rsid w:val="00AE025F"/>
    <w:rsid w:val="00AE02A3"/>
    <w:rsid w:val="00AE0D8A"/>
    <w:rsid w:val="00AE0E0B"/>
    <w:rsid w:val="00AE12CB"/>
    <w:rsid w:val="00AE19CF"/>
    <w:rsid w:val="00AE1F1C"/>
    <w:rsid w:val="00AE23A7"/>
    <w:rsid w:val="00AE25D3"/>
    <w:rsid w:val="00AE27E6"/>
    <w:rsid w:val="00AE2FC5"/>
    <w:rsid w:val="00AE3196"/>
    <w:rsid w:val="00AE361A"/>
    <w:rsid w:val="00AE3835"/>
    <w:rsid w:val="00AE3F56"/>
    <w:rsid w:val="00AE42A5"/>
    <w:rsid w:val="00AE448F"/>
    <w:rsid w:val="00AE4946"/>
    <w:rsid w:val="00AE4B48"/>
    <w:rsid w:val="00AE5264"/>
    <w:rsid w:val="00AE5378"/>
    <w:rsid w:val="00AE6096"/>
    <w:rsid w:val="00AE609E"/>
    <w:rsid w:val="00AE61B4"/>
    <w:rsid w:val="00AE6378"/>
    <w:rsid w:val="00AE65A9"/>
    <w:rsid w:val="00AE65AA"/>
    <w:rsid w:val="00AE67A3"/>
    <w:rsid w:val="00AE6C55"/>
    <w:rsid w:val="00AE70B9"/>
    <w:rsid w:val="00AE7128"/>
    <w:rsid w:val="00AE7138"/>
    <w:rsid w:val="00AE71F9"/>
    <w:rsid w:val="00AE74B3"/>
    <w:rsid w:val="00AE75BC"/>
    <w:rsid w:val="00AE7AEC"/>
    <w:rsid w:val="00AF1217"/>
    <w:rsid w:val="00AF1DC3"/>
    <w:rsid w:val="00AF23CB"/>
    <w:rsid w:val="00AF285B"/>
    <w:rsid w:val="00AF32B5"/>
    <w:rsid w:val="00AF3370"/>
    <w:rsid w:val="00AF37F1"/>
    <w:rsid w:val="00AF39AE"/>
    <w:rsid w:val="00AF3DFC"/>
    <w:rsid w:val="00AF445D"/>
    <w:rsid w:val="00AF48F5"/>
    <w:rsid w:val="00AF53E0"/>
    <w:rsid w:val="00AF5885"/>
    <w:rsid w:val="00AF6386"/>
    <w:rsid w:val="00AF64EC"/>
    <w:rsid w:val="00AF6684"/>
    <w:rsid w:val="00AF6E9B"/>
    <w:rsid w:val="00AF7072"/>
    <w:rsid w:val="00AF7127"/>
    <w:rsid w:val="00AF716D"/>
    <w:rsid w:val="00AF7CBC"/>
    <w:rsid w:val="00B00031"/>
    <w:rsid w:val="00B00254"/>
    <w:rsid w:val="00B0179A"/>
    <w:rsid w:val="00B01934"/>
    <w:rsid w:val="00B02C1A"/>
    <w:rsid w:val="00B03A9F"/>
    <w:rsid w:val="00B045B4"/>
    <w:rsid w:val="00B0480B"/>
    <w:rsid w:val="00B04E00"/>
    <w:rsid w:val="00B04E04"/>
    <w:rsid w:val="00B04E43"/>
    <w:rsid w:val="00B04F41"/>
    <w:rsid w:val="00B050D0"/>
    <w:rsid w:val="00B05198"/>
    <w:rsid w:val="00B056AA"/>
    <w:rsid w:val="00B0574B"/>
    <w:rsid w:val="00B0673D"/>
    <w:rsid w:val="00B067D6"/>
    <w:rsid w:val="00B067FA"/>
    <w:rsid w:val="00B0741E"/>
    <w:rsid w:val="00B079D7"/>
    <w:rsid w:val="00B07E4A"/>
    <w:rsid w:val="00B1096A"/>
    <w:rsid w:val="00B10A27"/>
    <w:rsid w:val="00B113FB"/>
    <w:rsid w:val="00B1199F"/>
    <w:rsid w:val="00B11AEA"/>
    <w:rsid w:val="00B11B22"/>
    <w:rsid w:val="00B11BA3"/>
    <w:rsid w:val="00B11D13"/>
    <w:rsid w:val="00B1203E"/>
    <w:rsid w:val="00B128ED"/>
    <w:rsid w:val="00B12BA7"/>
    <w:rsid w:val="00B1376C"/>
    <w:rsid w:val="00B13B5F"/>
    <w:rsid w:val="00B13CCF"/>
    <w:rsid w:val="00B13E54"/>
    <w:rsid w:val="00B142CF"/>
    <w:rsid w:val="00B1470C"/>
    <w:rsid w:val="00B14756"/>
    <w:rsid w:val="00B14865"/>
    <w:rsid w:val="00B14CEA"/>
    <w:rsid w:val="00B14F35"/>
    <w:rsid w:val="00B14FD8"/>
    <w:rsid w:val="00B1515A"/>
    <w:rsid w:val="00B157B1"/>
    <w:rsid w:val="00B15B8C"/>
    <w:rsid w:val="00B1639F"/>
    <w:rsid w:val="00B16703"/>
    <w:rsid w:val="00B16C50"/>
    <w:rsid w:val="00B177B6"/>
    <w:rsid w:val="00B17E43"/>
    <w:rsid w:val="00B20062"/>
    <w:rsid w:val="00B206B1"/>
    <w:rsid w:val="00B20814"/>
    <w:rsid w:val="00B2147D"/>
    <w:rsid w:val="00B216EB"/>
    <w:rsid w:val="00B21790"/>
    <w:rsid w:val="00B21EA6"/>
    <w:rsid w:val="00B22293"/>
    <w:rsid w:val="00B226BC"/>
    <w:rsid w:val="00B22839"/>
    <w:rsid w:val="00B22E56"/>
    <w:rsid w:val="00B23097"/>
    <w:rsid w:val="00B234DA"/>
    <w:rsid w:val="00B23BB7"/>
    <w:rsid w:val="00B23EE6"/>
    <w:rsid w:val="00B23F20"/>
    <w:rsid w:val="00B246D6"/>
    <w:rsid w:val="00B24C4B"/>
    <w:rsid w:val="00B25423"/>
    <w:rsid w:val="00B2550E"/>
    <w:rsid w:val="00B255A5"/>
    <w:rsid w:val="00B2575F"/>
    <w:rsid w:val="00B259B0"/>
    <w:rsid w:val="00B25D1B"/>
    <w:rsid w:val="00B2623A"/>
    <w:rsid w:val="00B26253"/>
    <w:rsid w:val="00B2733D"/>
    <w:rsid w:val="00B27669"/>
    <w:rsid w:val="00B27B1E"/>
    <w:rsid w:val="00B30B63"/>
    <w:rsid w:val="00B30D21"/>
    <w:rsid w:val="00B30F6C"/>
    <w:rsid w:val="00B30F70"/>
    <w:rsid w:val="00B30FE4"/>
    <w:rsid w:val="00B31540"/>
    <w:rsid w:val="00B315DC"/>
    <w:rsid w:val="00B31898"/>
    <w:rsid w:val="00B319D8"/>
    <w:rsid w:val="00B31B5F"/>
    <w:rsid w:val="00B320D4"/>
    <w:rsid w:val="00B326E1"/>
    <w:rsid w:val="00B32DBD"/>
    <w:rsid w:val="00B3329F"/>
    <w:rsid w:val="00B334F0"/>
    <w:rsid w:val="00B33FE6"/>
    <w:rsid w:val="00B346F7"/>
    <w:rsid w:val="00B34AB4"/>
    <w:rsid w:val="00B350ED"/>
    <w:rsid w:val="00B3513F"/>
    <w:rsid w:val="00B351CC"/>
    <w:rsid w:val="00B35BE8"/>
    <w:rsid w:val="00B35D88"/>
    <w:rsid w:val="00B36045"/>
    <w:rsid w:val="00B3657B"/>
    <w:rsid w:val="00B365C0"/>
    <w:rsid w:val="00B36E69"/>
    <w:rsid w:val="00B36EB8"/>
    <w:rsid w:val="00B37120"/>
    <w:rsid w:val="00B37D39"/>
    <w:rsid w:val="00B40113"/>
    <w:rsid w:val="00B40697"/>
    <w:rsid w:val="00B406C3"/>
    <w:rsid w:val="00B40F9B"/>
    <w:rsid w:val="00B410BC"/>
    <w:rsid w:val="00B41254"/>
    <w:rsid w:val="00B41533"/>
    <w:rsid w:val="00B41552"/>
    <w:rsid w:val="00B41639"/>
    <w:rsid w:val="00B41B8C"/>
    <w:rsid w:val="00B41E6C"/>
    <w:rsid w:val="00B426AD"/>
    <w:rsid w:val="00B42A41"/>
    <w:rsid w:val="00B42D45"/>
    <w:rsid w:val="00B42DF1"/>
    <w:rsid w:val="00B43863"/>
    <w:rsid w:val="00B43EB3"/>
    <w:rsid w:val="00B440AE"/>
    <w:rsid w:val="00B4477D"/>
    <w:rsid w:val="00B4490B"/>
    <w:rsid w:val="00B44B90"/>
    <w:rsid w:val="00B45237"/>
    <w:rsid w:val="00B45383"/>
    <w:rsid w:val="00B455FF"/>
    <w:rsid w:val="00B45642"/>
    <w:rsid w:val="00B45818"/>
    <w:rsid w:val="00B45DD0"/>
    <w:rsid w:val="00B45F09"/>
    <w:rsid w:val="00B463B8"/>
    <w:rsid w:val="00B4670E"/>
    <w:rsid w:val="00B46830"/>
    <w:rsid w:val="00B47380"/>
    <w:rsid w:val="00B47591"/>
    <w:rsid w:val="00B476E3"/>
    <w:rsid w:val="00B47A9D"/>
    <w:rsid w:val="00B502A0"/>
    <w:rsid w:val="00B50923"/>
    <w:rsid w:val="00B50967"/>
    <w:rsid w:val="00B5157D"/>
    <w:rsid w:val="00B51A1E"/>
    <w:rsid w:val="00B51E86"/>
    <w:rsid w:val="00B51EF1"/>
    <w:rsid w:val="00B51F97"/>
    <w:rsid w:val="00B52A00"/>
    <w:rsid w:val="00B53476"/>
    <w:rsid w:val="00B53743"/>
    <w:rsid w:val="00B53ED8"/>
    <w:rsid w:val="00B548D7"/>
    <w:rsid w:val="00B54B89"/>
    <w:rsid w:val="00B555B0"/>
    <w:rsid w:val="00B555E7"/>
    <w:rsid w:val="00B559B4"/>
    <w:rsid w:val="00B5607D"/>
    <w:rsid w:val="00B56609"/>
    <w:rsid w:val="00B57866"/>
    <w:rsid w:val="00B57ABA"/>
    <w:rsid w:val="00B57BCF"/>
    <w:rsid w:val="00B57D47"/>
    <w:rsid w:val="00B57FBE"/>
    <w:rsid w:val="00B602C7"/>
    <w:rsid w:val="00B60544"/>
    <w:rsid w:val="00B60557"/>
    <w:rsid w:val="00B60D2C"/>
    <w:rsid w:val="00B60DA8"/>
    <w:rsid w:val="00B61DBF"/>
    <w:rsid w:val="00B62324"/>
    <w:rsid w:val="00B624C0"/>
    <w:rsid w:val="00B624F6"/>
    <w:rsid w:val="00B625DC"/>
    <w:rsid w:val="00B62936"/>
    <w:rsid w:val="00B6319A"/>
    <w:rsid w:val="00B633D2"/>
    <w:rsid w:val="00B63DA0"/>
    <w:rsid w:val="00B647C4"/>
    <w:rsid w:val="00B64FB9"/>
    <w:rsid w:val="00B6533E"/>
    <w:rsid w:val="00B653CD"/>
    <w:rsid w:val="00B65415"/>
    <w:rsid w:val="00B654CC"/>
    <w:rsid w:val="00B65B64"/>
    <w:rsid w:val="00B65C10"/>
    <w:rsid w:val="00B65DCB"/>
    <w:rsid w:val="00B6672E"/>
    <w:rsid w:val="00B66B63"/>
    <w:rsid w:val="00B67191"/>
    <w:rsid w:val="00B678C4"/>
    <w:rsid w:val="00B679C9"/>
    <w:rsid w:val="00B67BA3"/>
    <w:rsid w:val="00B704A2"/>
    <w:rsid w:val="00B7085A"/>
    <w:rsid w:val="00B7165B"/>
    <w:rsid w:val="00B71719"/>
    <w:rsid w:val="00B71953"/>
    <w:rsid w:val="00B71B07"/>
    <w:rsid w:val="00B726AD"/>
    <w:rsid w:val="00B726B5"/>
    <w:rsid w:val="00B72A1E"/>
    <w:rsid w:val="00B72B62"/>
    <w:rsid w:val="00B7309A"/>
    <w:rsid w:val="00B732E2"/>
    <w:rsid w:val="00B733A0"/>
    <w:rsid w:val="00B73D61"/>
    <w:rsid w:val="00B74176"/>
    <w:rsid w:val="00B747B8"/>
    <w:rsid w:val="00B747F2"/>
    <w:rsid w:val="00B75D0A"/>
    <w:rsid w:val="00B76144"/>
    <w:rsid w:val="00B76414"/>
    <w:rsid w:val="00B76768"/>
    <w:rsid w:val="00B76F81"/>
    <w:rsid w:val="00B77324"/>
    <w:rsid w:val="00B774F9"/>
    <w:rsid w:val="00B77A96"/>
    <w:rsid w:val="00B77E57"/>
    <w:rsid w:val="00B77F6E"/>
    <w:rsid w:val="00B80474"/>
    <w:rsid w:val="00B808E2"/>
    <w:rsid w:val="00B8182D"/>
    <w:rsid w:val="00B81B20"/>
    <w:rsid w:val="00B81D60"/>
    <w:rsid w:val="00B81F1E"/>
    <w:rsid w:val="00B82191"/>
    <w:rsid w:val="00B8226A"/>
    <w:rsid w:val="00B82283"/>
    <w:rsid w:val="00B82444"/>
    <w:rsid w:val="00B83019"/>
    <w:rsid w:val="00B83B11"/>
    <w:rsid w:val="00B83BA0"/>
    <w:rsid w:val="00B83E05"/>
    <w:rsid w:val="00B84866"/>
    <w:rsid w:val="00B84FEE"/>
    <w:rsid w:val="00B858DE"/>
    <w:rsid w:val="00B85B3A"/>
    <w:rsid w:val="00B8650E"/>
    <w:rsid w:val="00B86ADB"/>
    <w:rsid w:val="00B86F3B"/>
    <w:rsid w:val="00B871E8"/>
    <w:rsid w:val="00B87DC9"/>
    <w:rsid w:val="00B9025F"/>
    <w:rsid w:val="00B90FA2"/>
    <w:rsid w:val="00B915E2"/>
    <w:rsid w:val="00B9278A"/>
    <w:rsid w:val="00B92800"/>
    <w:rsid w:val="00B92B10"/>
    <w:rsid w:val="00B92BF0"/>
    <w:rsid w:val="00B92DCD"/>
    <w:rsid w:val="00B93196"/>
    <w:rsid w:val="00B936E5"/>
    <w:rsid w:val="00B93D96"/>
    <w:rsid w:val="00B93E3D"/>
    <w:rsid w:val="00B93E42"/>
    <w:rsid w:val="00B940AB"/>
    <w:rsid w:val="00B94215"/>
    <w:rsid w:val="00B94CE7"/>
    <w:rsid w:val="00B95741"/>
    <w:rsid w:val="00B95B30"/>
    <w:rsid w:val="00B960E5"/>
    <w:rsid w:val="00B963B5"/>
    <w:rsid w:val="00B964CB"/>
    <w:rsid w:val="00B96F79"/>
    <w:rsid w:val="00B96FB5"/>
    <w:rsid w:val="00B97E32"/>
    <w:rsid w:val="00BA0189"/>
    <w:rsid w:val="00BA0AD2"/>
    <w:rsid w:val="00BA1114"/>
    <w:rsid w:val="00BA127E"/>
    <w:rsid w:val="00BA16F9"/>
    <w:rsid w:val="00BA26AD"/>
    <w:rsid w:val="00BA29A0"/>
    <w:rsid w:val="00BA2D43"/>
    <w:rsid w:val="00BA3021"/>
    <w:rsid w:val="00BA3032"/>
    <w:rsid w:val="00BA3D28"/>
    <w:rsid w:val="00BA40C5"/>
    <w:rsid w:val="00BA4339"/>
    <w:rsid w:val="00BA46CB"/>
    <w:rsid w:val="00BA48F4"/>
    <w:rsid w:val="00BA490B"/>
    <w:rsid w:val="00BA4BAB"/>
    <w:rsid w:val="00BA50B8"/>
    <w:rsid w:val="00BA5599"/>
    <w:rsid w:val="00BA663A"/>
    <w:rsid w:val="00BA6FEB"/>
    <w:rsid w:val="00BA70A5"/>
    <w:rsid w:val="00BA728E"/>
    <w:rsid w:val="00BA7826"/>
    <w:rsid w:val="00BA7830"/>
    <w:rsid w:val="00BA7D48"/>
    <w:rsid w:val="00BB0259"/>
    <w:rsid w:val="00BB0FC2"/>
    <w:rsid w:val="00BB133B"/>
    <w:rsid w:val="00BB15C9"/>
    <w:rsid w:val="00BB1A60"/>
    <w:rsid w:val="00BB1C20"/>
    <w:rsid w:val="00BB1C6C"/>
    <w:rsid w:val="00BB24D2"/>
    <w:rsid w:val="00BB32B1"/>
    <w:rsid w:val="00BB3AD9"/>
    <w:rsid w:val="00BB4029"/>
    <w:rsid w:val="00BB40C6"/>
    <w:rsid w:val="00BB45C6"/>
    <w:rsid w:val="00BB4667"/>
    <w:rsid w:val="00BB4C09"/>
    <w:rsid w:val="00BB53A2"/>
    <w:rsid w:val="00BB54B7"/>
    <w:rsid w:val="00BB5AF4"/>
    <w:rsid w:val="00BB5B6C"/>
    <w:rsid w:val="00BB5E9E"/>
    <w:rsid w:val="00BB5F30"/>
    <w:rsid w:val="00BB6B83"/>
    <w:rsid w:val="00BB6C65"/>
    <w:rsid w:val="00BB76A1"/>
    <w:rsid w:val="00BB76FA"/>
    <w:rsid w:val="00BB77F9"/>
    <w:rsid w:val="00BB7B8A"/>
    <w:rsid w:val="00BB7BFF"/>
    <w:rsid w:val="00BC1923"/>
    <w:rsid w:val="00BC1CCB"/>
    <w:rsid w:val="00BC1EBA"/>
    <w:rsid w:val="00BC2371"/>
    <w:rsid w:val="00BC2612"/>
    <w:rsid w:val="00BC2974"/>
    <w:rsid w:val="00BC2D92"/>
    <w:rsid w:val="00BC33DD"/>
    <w:rsid w:val="00BC38BE"/>
    <w:rsid w:val="00BC38F0"/>
    <w:rsid w:val="00BC39CB"/>
    <w:rsid w:val="00BC3B1E"/>
    <w:rsid w:val="00BC469A"/>
    <w:rsid w:val="00BC4A83"/>
    <w:rsid w:val="00BC5003"/>
    <w:rsid w:val="00BC53F8"/>
    <w:rsid w:val="00BC5E91"/>
    <w:rsid w:val="00BC6835"/>
    <w:rsid w:val="00BC6A90"/>
    <w:rsid w:val="00BC6B43"/>
    <w:rsid w:val="00BC6BCC"/>
    <w:rsid w:val="00BC7C6A"/>
    <w:rsid w:val="00BC7D79"/>
    <w:rsid w:val="00BD05E5"/>
    <w:rsid w:val="00BD0BE5"/>
    <w:rsid w:val="00BD0C56"/>
    <w:rsid w:val="00BD1ED9"/>
    <w:rsid w:val="00BD212E"/>
    <w:rsid w:val="00BD2769"/>
    <w:rsid w:val="00BD28F5"/>
    <w:rsid w:val="00BD2A1F"/>
    <w:rsid w:val="00BD2F3B"/>
    <w:rsid w:val="00BD3492"/>
    <w:rsid w:val="00BD3811"/>
    <w:rsid w:val="00BD386B"/>
    <w:rsid w:val="00BD3BB5"/>
    <w:rsid w:val="00BD3FB1"/>
    <w:rsid w:val="00BD418A"/>
    <w:rsid w:val="00BD469A"/>
    <w:rsid w:val="00BD5380"/>
    <w:rsid w:val="00BD5446"/>
    <w:rsid w:val="00BD58CE"/>
    <w:rsid w:val="00BD5A91"/>
    <w:rsid w:val="00BD5D6A"/>
    <w:rsid w:val="00BD6A3B"/>
    <w:rsid w:val="00BD6B27"/>
    <w:rsid w:val="00BD6DBB"/>
    <w:rsid w:val="00BD7767"/>
    <w:rsid w:val="00BD7826"/>
    <w:rsid w:val="00BE00BB"/>
    <w:rsid w:val="00BE0223"/>
    <w:rsid w:val="00BE033F"/>
    <w:rsid w:val="00BE05D2"/>
    <w:rsid w:val="00BE06FD"/>
    <w:rsid w:val="00BE07AB"/>
    <w:rsid w:val="00BE0D6B"/>
    <w:rsid w:val="00BE1383"/>
    <w:rsid w:val="00BE189B"/>
    <w:rsid w:val="00BE1BF4"/>
    <w:rsid w:val="00BE2132"/>
    <w:rsid w:val="00BE24F2"/>
    <w:rsid w:val="00BE2964"/>
    <w:rsid w:val="00BE2AD5"/>
    <w:rsid w:val="00BE2F1D"/>
    <w:rsid w:val="00BE4C60"/>
    <w:rsid w:val="00BE4E9B"/>
    <w:rsid w:val="00BE5B04"/>
    <w:rsid w:val="00BE608D"/>
    <w:rsid w:val="00BE6338"/>
    <w:rsid w:val="00BE696E"/>
    <w:rsid w:val="00BE6A2A"/>
    <w:rsid w:val="00BE6C67"/>
    <w:rsid w:val="00BE6D6F"/>
    <w:rsid w:val="00BE709F"/>
    <w:rsid w:val="00BE7171"/>
    <w:rsid w:val="00BE729C"/>
    <w:rsid w:val="00BE731C"/>
    <w:rsid w:val="00BE74BB"/>
    <w:rsid w:val="00BE7AD2"/>
    <w:rsid w:val="00BE7C7B"/>
    <w:rsid w:val="00BF0A0F"/>
    <w:rsid w:val="00BF0C83"/>
    <w:rsid w:val="00BF0E6D"/>
    <w:rsid w:val="00BF16E2"/>
    <w:rsid w:val="00BF16F8"/>
    <w:rsid w:val="00BF171C"/>
    <w:rsid w:val="00BF1804"/>
    <w:rsid w:val="00BF1886"/>
    <w:rsid w:val="00BF19B6"/>
    <w:rsid w:val="00BF1B5C"/>
    <w:rsid w:val="00BF2109"/>
    <w:rsid w:val="00BF2229"/>
    <w:rsid w:val="00BF2346"/>
    <w:rsid w:val="00BF2A72"/>
    <w:rsid w:val="00BF2E78"/>
    <w:rsid w:val="00BF3A24"/>
    <w:rsid w:val="00BF434B"/>
    <w:rsid w:val="00BF4AF8"/>
    <w:rsid w:val="00BF4BE8"/>
    <w:rsid w:val="00BF4C20"/>
    <w:rsid w:val="00BF5290"/>
    <w:rsid w:val="00BF5B56"/>
    <w:rsid w:val="00BF65F6"/>
    <w:rsid w:val="00BF7177"/>
    <w:rsid w:val="00C007DD"/>
    <w:rsid w:val="00C00D0F"/>
    <w:rsid w:val="00C013A9"/>
    <w:rsid w:val="00C01C5E"/>
    <w:rsid w:val="00C02269"/>
    <w:rsid w:val="00C0258C"/>
    <w:rsid w:val="00C027D8"/>
    <w:rsid w:val="00C02A11"/>
    <w:rsid w:val="00C02D73"/>
    <w:rsid w:val="00C036B3"/>
    <w:rsid w:val="00C03E22"/>
    <w:rsid w:val="00C03FF8"/>
    <w:rsid w:val="00C04116"/>
    <w:rsid w:val="00C0448F"/>
    <w:rsid w:val="00C04CEC"/>
    <w:rsid w:val="00C04D54"/>
    <w:rsid w:val="00C0554A"/>
    <w:rsid w:val="00C05AB8"/>
    <w:rsid w:val="00C05C22"/>
    <w:rsid w:val="00C05FD7"/>
    <w:rsid w:val="00C06BB8"/>
    <w:rsid w:val="00C07374"/>
    <w:rsid w:val="00C07DEE"/>
    <w:rsid w:val="00C07E90"/>
    <w:rsid w:val="00C102AF"/>
    <w:rsid w:val="00C10364"/>
    <w:rsid w:val="00C104F9"/>
    <w:rsid w:val="00C109DF"/>
    <w:rsid w:val="00C10A46"/>
    <w:rsid w:val="00C11975"/>
    <w:rsid w:val="00C1198D"/>
    <w:rsid w:val="00C119D3"/>
    <w:rsid w:val="00C11C97"/>
    <w:rsid w:val="00C1208F"/>
    <w:rsid w:val="00C12092"/>
    <w:rsid w:val="00C121B2"/>
    <w:rsid w:val="00C12534"/>
    <w:rsid w:val="00C12903"/>
    <w:rsid w:val="00C12BD6"/>
    <w:rsid w:val="00C13310"/>
    <w:rsid w:val="00C13A1D"/>
    <w:rsid w:val="00C13E74"/>
    <w:rsid w:val="00C13F1C"/>
    <w:rsid w:val="00C1486C"/>
    <w:rsid w:val="00C1598F"/>
    <w:rsid w:val="00C15DF1"/>
    <w:rsid w:val="00C16405"/>
    <w:rsid w:val="00C16501"/>
    <w:rsid w:val="00C1650B"/>
    <w:rsid w:val="00C16839"/>
    <w:rsid w:val="00C16AA7"/>
    <w:rsid w:val="00C16D6B"/>
    <w:rsid w:val="00C16EED"/>
    <w:rsid w:val="00C17101"/>
    <w:rsid w:val="00C172FB"/>
    <w:rsid w:val="00C1730D"/>
    <w:rsid w:val="00C17675"/>
    <w:rsid w:val="00C17690"/>
    <w:rsid w:val="00C17DF6"/>
    <w:rsid w:val="00C17E36"/>
    <w:rsid w:val="00C17F84"/>
    <w:rsid w:val="00C201E9"/>
    <w:rsid w:val="00C20806"/>
    <w:rsid w:val="00C21716"/>
    <w:rsid w:val="00C21850"/>
    <w:rsid w:val="00C22299"/>
    <w:rsid w:val="00C22E92"/>
    <w:rsid w:val="00C233B1"/>
    <w:rsid w:val="00C233B8"/>
    <w:rsid w:val="00C245FA"/>
    <w:rsid w:val="00C24BAD"/>
    <w:rsid w:val="00C256A1"/>
    <w:rsid w:val="00C25836"/>
    <w:rsid w:val="00C258F8"/>
    <w:rsid w:val="00C25C32"/>
    <w:rsid w:val="00C25D90"/>
    <w:rsid w:val="00C25F00"/>
    <w:rsid w:val="00C25FD5"/>
    <w:rsid w:val="00C26EF4"/>
    <w:rsid w:val="00C2748D"/>
    <w:rsid w:val="00C2764D"/>
    <w:rsid w:val="00C30600"/>
    <w:rsid w:val="00C30759"/>
    <w:rsid w:val="00C30D15"/>
    <w:rsid w:val="00C30DD4"/>
    <w:rsid w:val="00C30FA1"/>
    <w:rsid w:val="00C3199B"/>
    <w:rsid w:val="00C32725"/>
    <w:rsid w:val="00C32756"/>
    <w:rsid w:val="00C329DD"/>
    <w:rsid w:val="00C32A5E"/>
    <w:rsid w:val="00C32CEE"/>
    <w:rsid w:val="00C32D5B"/>
    <w:rsid w:val="00C32F2C"/>
    <w:rsid w:val="00C33025"/>
    <w:rsid w:val="00C331E8"/>
    <w:rsid w:val="00C336E9"/>
    <w:rsid w:val="00C33E71"/>
    <w:rsid w:val="00C33EC3"/>
    <w:rsid w:val="00C33FCA"/>
    <w:rsid w:val="00C345C3"/>
    <w:rsid w:val="00C34E71"/>
    <w:rsid w:val="00C34E99"/>
    <w:rsid w:val="00C35285"/>
    <w:rsid w:val="00C35355"/>
    <w:rsid w:val="00C35B10"/>
    <w:rsid w:val="00C36102"/>
    <w:rsid w:val="00C36382"/>
    <w:rsid w:val="00C36468"/>
    <w:rsid w:val="00C36CCC"/>
    <w:rsid w:val="00C373BC"/>
    <w:rsid w:val="00C374C9"/>
    <w:rsid w:val="00C378C2"/>
    <w:rsid w:val="00C37F71"/>
    <w:rsid w:val="00C406CF"/>
    <w:rsid w:val="00C4079C"/>
    <w:rsid w:val="00C40AAE"/>
    <w:rsid w:val="00C40B81"/>
    <w:rsid w:val="00C415BF"/>
    <w:rsid w:val="00C415E5"/>
    <w:rsid w:val="00C41DC4"/>
    <w:rsid w:val="00C42AD4"/>
    <w:rsid w:val="00C435E1"/>
    <w:rsid w:val="00C4365F"/>
    <w:rsid w:val="00C439CC"/>
    <w:rsid w:val="00C43C2F"/>
    <w:rsid w:val="00C43F50"/>
    <w:rsid w:val="00C441CE"/>
    <w:rsid w:val="00C44640"/>
    <w:rsid w:val="00C446B3"/>
    <w:rsid w:val="00C447C0"/>
    <w:rsid w:val="00C44D81"/>
    <w:rsid w:val="00C452DF"/>
    <w:rsid w:val="00C45495"/>
    <w:rsid w:val="00C45572"/>
    <w:rsid w:val="00C4561F"/>
    <w:rsid w:val="00C45DB0"/>
    <w:rsid w:val="00C45FC6"/>
    <w:rsid w:val="00C46CEE"/>
    <w:rsid w:val="00C472AD"/>
    <w:rsid w:val="00C47830"/>
    <w:rsid w:val="00C479EF"/>
    <w:rsid w:val="00C50837"/>
    <w:rsid w:val="00C509A2"/>
    <w:rsid w:val="00C509FB"/>
    <w:rsid w:val="00C50B05"/>
    <w:rsid w:val="00C50D39"/>
    <w:rsid w:val="00C50FA0"/>
    <w:rsid w:val="00C50FEC"/>
    <w:rsid w:val="00C5106B"/>
    <w:rsid w:val="00C512AA"/>
    <w:rsid w:val="00C51525"/>
    <w:rsid w:val="00C5154F"/>
    <w:rsid w:val="00C51863"/>
    <w:rsid w:val="00C518B8"/>
    <w:rsid w:val="00C523B7"/>
    <w:rsid w:val="00C52740"/>
    <w:rsid w:val="00C52A77"/>
    <w:rsid w:val="00C5306C"/>
    <w:rsid w:val="00C53A52"/>
    <w:rsid w:val="00C53DF4"/>
    <w:rsid w:val="00C53E5F"/>
    <w:rsid w:val="00C541EF"/>
    <w:rsid w:val="00C544F6"/>
    <w:rsid w:val="00C54519"/>
    <w:rsid w:val="00C54ECD"/>
    <w:rsid w:val="00C54F97"/>
    <w:rsid w:val="00C55C16"/>
    <w:rsid w:val="00C55E20"/>
    <w:rsid w:val="00C56459"/>
    <w:rsid w:val="00C56B90"/>
    <w:rsid w:val="00C57BBA"/>
    <w:rsid w:val="00C60D75"/>
    <w:rsid w:val="00C60FDC"/>
    <w:rsid w:val="00C6141C"/>
    <w:rsid w:val="00C61525"/>
    <w:rsid w:val="00C62259"/>
    <w:rsid w:val="00C629DC"/>
    <w:rsid w:val="00C62A43"/>
    <w:rsid w:val="00C62AEE"/>
    <w:rsid w:val="00C631D3"/>
    <w:rsid w:val="00C636D8"/>
    <w:rsid w:val="00C63A32"/>
    <w:rsid w:val="00C63B56"/>
    <w:rsid w:val="00C63EC5"/>
    <w:rsid w:val="00C64359"/>
    <w:rsid w:val="00C64677"/>
    <w:rsid w:val="00C646D9"/>
    <w:rsid w:val="00C64A91"/>
    <w:rsid w:val="00C65578"/>
    <w:rsid w:val="00C6578B"/>
    <w:rsid w:val="00C66366"/>
    <w:rsid w:val="00C6684E"/>
    <w:rsid w:val="00C66BB8"/>
    <w:rsid w:val="00C66D03"/>
    <w:rsid w:val="00C67449"/>
    <w:rsid w:val="00C67F8B"/>
    <w:rsid w:val="00C7084F"/>
    <w:rsid w:val="00C71C4A"/>
    <w:rsid w:val="00C724B6"/>
    <w:rsid w:val="00C728C5"/>
    <w:rsid w:val="00C72B24"/>
    <w:rsid w:val="00C72DEE"/>
    <w:rsid w:val="00C74048"/>
    <w:rsid w:val="00C74783"/>
    <w:rsid w:val="00C749C7"/>
    <w:rsid w:val="00C74B87"/>
    <w:rsid w:val="00C75EAB"/>
    <w:rsid w:val="00C76381"/>
    <w:rsid w:val="00C7645D"/>
    <w:rsid w:val="00C76A63"/>
    <w:rsid w:val="00C76DDC"/>
    <w:rsid w:val="00C7766A"/>
    <w:rsid w:val="00C807B9"/>
    <w:rsid w:val="00C8142E"/>
    <w:rsid w:val="00C81819"/>
    <w:rsid w:val="00C81A43"/>
    <w:rsid w:val="00C81D1C"/>
    <w:rsid w:val="00C81D46"/>
    <w:rsid w:val="00C82C1D"/>
    <w:rsid w:val="00C82DBA"/>
    <w:rsid w:val="00C8316D"/>
    <w:rsid w:val="00C836C1"/>
    <w:rsid w:val="00C83D99"/>
    <w:rsid w:val="00C844A2"/>
    <w:rsid w:val="00C84B9D"/>
    <w:rsid w:val="00C84F94"/>
    <w:rsid w:val="00C853C1"/>
    <w:rsid w:val="00C85D87"/>
    <w:rsid w:val="00C86E74"/>
    <w:rsid w:val="00C872B7"/>
    <w:rsid w:val="00C8739C"/>
    <w:rsid w:val="00C87CC0"/>
    <w:rsid w:val="00C87FDC"/>
    <w:rsid w:val="00C90285"/>
    <w:rsid w:val="00C919BE"/>
    <w:rsid w:val="00C92189"/>
    <w:rsid w:val="00C921BE"/>
    <w:rsid w:val="00C928DA"/>
    <w:rsid w:val="00C92D40"/>
    <w:rsid w:val="00C92DCA"/>
    <w:rsid w:val="00C93398"/>
    <w:rsid w:val="00C93C33"/>
    <w:rsid w:val="00C93D70"/>
    <w:rsid w:val="00C94446"/>
    <w:rsid w:val="00C94995"/>
    <w:rsid w:val="00C9527D"/>
    <w:rsid w:val="00C95593"/>
    <w:rsid w:val="00C95727"/>
    <w:rsid w:val="00C958E8"/>
    <w:rsid w:val="00C95A31"/>
    <w:rsid w:val="00C95F64"/>
    <w:rsid w:val="00C9742B"/>
    <w:rsid w:val="00CA0385"/>
    <w:rsid w:val="00CA0390"/>
    <w:rsid w:val="00CA0628"/>
    <w:rsid w:val="00CA08A2"/>
    <w:rsid w:val="00CA08C4"/>
    <w:rsid w:val="00CA0D1A"/>
    <w:rsid w:val="00CA0F0E"/>
    <w:rsid w:val="00CA12E4"/>
    <w:rsid w:val="00CA1425"/>
    <w:rsid w:val="00CA154B"/>
    <w:rsid w:val="00CA18A6"/>
    <w:rsid w:val="00CA28B1"/>
    <w:rsid w:val="00CA2AEC"/>
    <w:rsid w:val="00CA32BD"/>
    <w:rsid w:val="00CA4A23"/>
    <w:rsid w:val="00CA4F24"/>
    <w:rsid w:val="00CA6D6B"/>
    <w:rsid w:val="00CA704C"/>
    <w:rsid w:val="00CA7656"/>
    <w:rsid w:val="00CA7701"/>
    <w:rsid w:val="00CA7CBB"/>
    <w:rsid w:val="00CA7D83"/>
    <w:rsid w:val="00CB084F"/>
    <w:rsid w:val="00CB0971"/>
    <w:rsid w:val="00CB0CC6"/>
    <w:rsid w:val="00CB0DF5"/>
    <w:rsid w:val="00CB10FF"/>
    <w:rsid w:val="00CB1251"/>
    <w:rsid w:val="00CB283E"/>
    <w:rsid w:val="00CB3C4A"/>
    <w:rsid w:val="00CB4949"/>
    <w:rsid w:val="00CB495E"/>
    <w:rsid w:val="00CB4A30"/>
    <w:rsid w:val="00CB52C4"/>
    <w:rsid w:val="00CB58C3"/>
    <w:rsid w:val="00CB5D77"/>
    <w:rsid w:val="00CB5F31"/>
    <w:rsid w:val="00CB6436"/>
    <w:rsid w:val="00CB65AE"/>
    <w:rsid w:val="00CB68C7"/>
    <w:rsid w:val="00CB6CA6"/>
    <w:rsid w:val="00CB7882"/>
    <w:rsid w:val="00CC0552"/>
    <w:rsid w:val="00CC14B5"/>
    <w:rsid w:val="00CC1545"/>
    <w:rsid w:val="00CC1BA3"/>
    <w:rsid w:val="00CC1CB4"/>
    <w:rsid w:val="00CC1F76"/>
    <w:rsid w:val="00CC2E0D"/>
    <w:rsid w:val="00CC3042"/>
    <w:rsid w:val="00CC3926"/>
    <w:rsid w:val="00CC41A0"/>
    <w:rsid w:val="00CC4689"/>
    <w:rsid w:val="00CC4855"/>
    <w:rsid w:val="00CC4ADD"/>
    <w:rsid w:val="00CC55FE"/>
    <w:rsid w:val="00CC58E7"/>
    <w:rsid w:val="00CC605C"/>
    <w:rsid w:val="00CC60DB"/>
    <w:rsid w:val="00CC614F"/>
    <w:rsid w:val="00CC673A"/>
    <w:rsid w:val="00CC6BCD"/>
    <w:rsid w:val="00CC6DEE"/>
    <w:rsid w:val="00CC738F"/>
    <w:rsid w:val="00CC76F8"/>
    <w:rsid w:val="00CC788F"/>
    <w:rsid w:val="00CC7FEB"/>
    <w:rsid w:val="00CD01EA"/>
    <w:rsid w:val="00CD0731"/>
    <w:rsid w:val="00CD098B"/>
    <w:rsid w:val="00CD09A7"/>
    <w:rsid w:val="00CD119A"/>
    <w:rsid w:val="00CD174A"/>
    <w:rsid w:val="00CD1786"/>
    <w:rsid w:val="00CD1E3F"/>
    <w:rsid w:val="00CD213D"/>
    <w:rsid w:val="00CD228E"/>
    <w:rsid w:val="00CD2570"/>
    <w:rsid w:val="00CD2621"/>
    <w:rsid w:val="00CD2C0F"/>
    <w:rsid w:val="00CD31E1"/>
    <w:rsid w:val="00CD3356"/>
    <w:rsid w:val="00CD4A23"/>
    <w:rsid w:val="00CD4C8A"/>
    <w:rsid w:val="00CD518A"/>
    <w:rsid w:val="00CD5695"/>
    <w:rsid w:val="00CD6369"/>
    <w:rsid w:val="00CD66D3"/>
    <w:rsid w:val="00CD6731"/>
    <w:rsid w:val="00CD67F1"/>
    <w:rsid w:val="00CD68E9"/>
    <w:rsid w:val="00CD6CCB"/>
    <w:rsid w:val="00CD7983"/>
    <w:rsid w:val="00CE025A"/>
    <w:rsid w:val="00CE043A"/>
    <w:rsid w:val="00CE0452"/>
    <w:rsid w:val="00CE0596"/>
    <w:rsid w:val="00CE126B"/>
    <w:rsid w:val="00CE1C5E"/>
    <w:rsid w:val="00CE26C3"/>
    <w:rsid w:val="00CE29CD"/>
    <w:rsid w:val="00CE2A04"/>
    <w:rsid w:val="00CE2E5B"/>
    <w:rsid w:val="00CE30EC"/>
    <w:rsid w:val="00CE3383"/>
    <w:rsid w:val="00CE35EF"/>
    <w:rsid w:val="00CE3840"/>
    <w:rsid w:val="00CE3AD8"/>
    <w:rsid w:val="00CE3EFF"/>
    <w:rsid w:val="00CE5BB1"/>
    <w:rsid w:val="00CE5FC2"/>
    <w:rsid w:val="00CE61F9"/>
    <w:rsid w:val="00CE6527"/>
    <w:rsid w:val="00CE7C06"/>
    <w:rsid w:val="00CF01BA"/>
    <w:rsid w:val="00CF02E9"/>
    <w:rsid w:val="00CF052C"/>
    <w:rsid w:val="00CF0BFF"/>
    <w:rsid w:val="00CF0D38"/>
    <w:rsid w:val="00CF1BFB"/>
    <w:rsid w:val="00CF2B5A"/>
    <w:rsid w:val="00CF2BAB"/>
    <w:rsid w:val="00CF3406"/>
    <w:rsid w:val="00CF37CE"/>
    <w:rsid w:val="00CF41AE"/>
    <w:rsid w:val="00CF498B"/>
    <w:rsid w:val="00CF52D5"/>
    <w:rsid w:val="00CF5519"/>
    <w:rsid w:val="00CF553B"/>
    <w:rsid w:val="00CF570D"/>
    <w:rsid w:val="00CF5DF0"/>
    <w:rsid w:val="00CF611B"/>
    <w:rsid w:val="00CF61D5"/>
    <w:rsid w:val="00CF703F"/>
    <w:rsid w:val="00CF79FF"/>
    <w:rsid w:val="00D007C9"/>
    <w:rsid w:val="00D008FE"/>
    <w:rsid w:val="00D009EB"/>
    <w:rsid w:val="00D00A72"/>
    <w:rsid w:val="00D013C1"/>
    <w:rsid w:val="00D016A5"/>
    <w:rsid w:val="00D017CA"/>
    <w:rsid w:val="00D01FFB"/>
    <w:rsid w:val="00D0206A"/>
    <w:rsid w:val="00D02084"/>
    <w:rsid w:val="00D02628"/>
    <w:rsid w:val="00D026D2"/>
    <w:rsid w:val="00D03455"/>
    <w:rsid w:val="00D03AE5"/>
    <w:rsid w:val="00D03D12"/>
    <w:rsid w:val="00D04687"/>
    <w:rsid w:val="00D04F91"/>
    <w:rsid w:val="00D0553F"/>
    <w:rsid w:val="00D056F8"/>
    <w:rsid w:val="00D059A0"/>
    <w:rsid w:val="00D05B7A"/>
    <w:rsid w:val="00D05F0C"/>
    <w:rsid w:val="00D062D8"/>
    <w:rsid w:val="00D06673"/>
    <w:rsid w:val="00D07111"/>
    <w:rsid w:val="00D0749C"/>
    <w:rsid w:val="00D07BD7"/>
    <w:rsid w:val="00D10178"/>
    <w:rsid w:val="00D109F0"/>
    <w:rsid w:val="00D1148D"/>
    <w:rsid w:val="00D11BB7"/>
    <w:rsid w:val="00D11BD6"/>
    <w:rsid w:val="00D11CE3"/>
    <w:rsid w:val="00D11D40"/>
    <w:rsid w:val="00D1201D"/>
    <w:rsid w:val="00D12375"/>
    <w:rsid w:val="00D1244B"/>
    <w:rsid w:val="00D124CB"/>
    <w:rsid w:val="00D126AD"/>
    <w:rsid w:val="00D12CCB"/>
    <w:rsid w:val="00D13C12"/>
    <w:rsid w:val="00D14144"/>
    <w:rsid w:val="00D14536"/>
    <w:rsid w:val="00D146AB"/>
    <w:rsid w:val="00D14704"/>
    <w:rsid w:val="00D14864"/>
    <w:rsid w:val="00D14F19"/>
    <w:rsid w:val="00D14F65"/>
    <w:rsid w:val="00D1554D"/>
    <w:rsid w:val="00D157EB"/>
    <w:rsid w:val="00D15D1D"/>
    <w:rsid w:val="00D1602A"/>
    <w:rsid w:val="00D16372"/>
    <w:rsid w:val="00D1662C"/>
    <w:rsid w:val="00D16C0C"/>
    <w:rsid w:val="00D16EFA"/>
    <w:rsid w:val="00D17370"/>
    <w:rsid w:val="00D1794B"/>
    <w:rsid w:val="00D17D37"/>
    <w:rsid w:val="00D17FDE"/>
    <w:rsid w:val="00D20133"/>
    <w:rsid w:val="00D204BF"/>
    <w:rsid w:val="00D205FB"/>
    <w:rsid w:val="00D20C98"/>
    <w:rsid w:val="00D21164"/>
    <w:rsid w:val="00D21649"/>
    <w:rsid w:val="00D219C1"/>
    <w:rsid w:val="00D219C8"/>
    <w:rsid w:val="00D22602"/>
    <w:rsid w:val="00D2260B"/>
    <w:rsid w:val="00D2298A"/>
    <w:rsid w:val="00D22EEE"/>
    <w:rsid w:val="00D2356D"/>
    <w:rsid w:val="00D235CD"/>
    <w:rsid w:val="00D23846"/>
    <w:rsid w:val="00D2424D"/>
    <w:rsid w:val="00D243E2"/>
    <w:rsid w:val="00D251E0"/>
    <w:rsid w:val="00D26356"/>
    <w:rsid w:val="00D265D8"/>
    <w:rsid w:val="00D26D39"/>
    <w:rsid w:val="00D26F23"/>
    <w:rsid w:val="00D272FD"/>
    <w:rsid w:val="00D278E7"/>
    <w:rsid w:val="00D27CBC"/>
    <w:rsid w:val="00D307F9"/>
    <w:rsid w:val="00D3084D"/>
    <w:rsid w:val="00D30E91"/>
    <w:rsid w:val="00D310D4"/>
    <w:rsid w:val="00D315A5"/>
    <w:rsid w:val="00D31892"/>
    <w:rsid w:val="00D31C51"/>
    <w:rsid w:val="00D31F79"/>
    <w:rsid w:val="00D32DFB"/>
    <w:rsid w:val="00D32EB4"/>
    <w:rsid w:val="00D330F5"/>
    <w:rsid w:val="00D331E2"/>
    <w:rsid w:val="00D33917"/>
    <w:rsid w:val="00D33E75"/>
    <w:rsid w:val="00D340EF"/>
    <w:rsid w:val="00D3474A"/>
    <w:rsid w:val="00D35567"/>
    <w:rsid w:val="00D3567A"/>
    <w:rsid w:val="00D35A35"/>
    <w:rsid w:val="00D36081"/>
    <w:rsid w:val="00D36780"/>
    <w:rsid w:val="00D3683A"/>
    <w:rsid w:val="00D36852"/>
    <w:rsid w:val="00D379B1"/>
    <w:rsid w:val="00D37EB8"/>
    <w:rsid w:val="00D37F8B"/>
    <w:rsid w:val="00D37FAD"/>
    <w:rsid w:val="00D40820"/>
    <w:rsid w:val="00D40C2E"/>
    <w:rsid w:val="00D40F47"/>
    <w:rsid w:val="00D41AA4"/>
    <w:rsid w:val="00D423A0"/>
    <w:rsid w:val="00D4259D"/>
    <w:rsid w:val="00D42E9C"/>
    <w:rsid w:val="00D43398"/>
    <w:rsid w:val="00D43C99"/>
    <w:rsid w:val="00D43CAB"/>
    <w:rsid w:val="00D441B3"/>
    <w:rsid w:val="00D443A8"/>
    <w:rsid w:val="00D44556"/>
    <w:rsid w:val="00D44C45"/>
    <w:rsid w:val="00D44D03"/>
    <w:rsid w:val="00D44D92"/>
    <w:rsid w:val="00D4549B"/>
    <w:rsid w:val="00D45770"/>
    <w:rsid w:val="00D45A46"/>
    <w:rsid w:val="00D45FE8"/>
    <w:rsid w:val="00D46135"/>
    <w:rsid w:val="00D461FD"/>
    <w:rsid w:val="00D466B2"/>
    <w:rsid w:val="00D469F1"/>
    <w:rsid w:val="00D46D8A"/>
    <w:rsid w:val="00D46F36"/>
    <w:rsid w:val="00D47148"/>
    <w:rsid w:val="00D47329"/>
    <w:rsid w:val="00D4749B"/>
    <w:rsid w:val="00D479F9"/>
    <w:rsid w:val="00D47A71"/>
    <w:rsid w:val="00D50F07"/>
    <w:rsid w:val="00D51038"/>
    <w:rsid w:val="00D51418"/>
    <w:rsid w:val="00D51A33"/>
    <w:rsid w:val="00D51E0B"/>
    <w:rsid w:val="00D51F9D"/>
    <w:rsid w:val="00D5222D"/>
    <w:rsid w:val="00D523E6"/>
    <w:rsid w:val="00D52637"/>
    <w:rsid w:val="00D52970"/>
    <w:rsid w:val="00D5398B"/>
    <w:rsid w:val="00D541FA"/>
    <w:rsid w:val="00D54CDB"/>
    <w:rsid w:val="00D558D9"/>
    <w:rsid w:val="00D561F0"/>
    <w:rsid w:val="00D56869"/>
    <w:rsid w:val="00D56D52"/>
    <w:rsid w:val="00D56E7E"/>
    <w:rsid w:val="00D5761A"/>
    <w:rsid w:val="00D57AAE"/>
    <w:rsid w:val="00D6012A"/>
    <w:rsid w:val="00D60803"/>
    <w:rsid w:val="00D61469"/>
    <w:rsid w:val="00D61815"/>
    <w:rsid w:val="00D61D61"/>
    <w:rsid w:val="00D61FE6"/>
    <w:rsid w:val="00D62422"/>
    <w:rsid w:val="00D624EC"/>
    <w:rsid w:val="00D62DB3"/>
    <w:rsid w:val="00D63166"/>
    <w:rsid w:val="00D63C3C"/>
    <w:rsid w:val="00D63E28"/>
    <w:rsid w:val="00D648C2"/>
    <w:rsid w:val="00D658C1"/>
    <w:rsid w:val="00D65DEA"/>
    <w:rsid w:val="00D65F7B"/>
    <w:rsid w:val="00D662C0"/>
    <w:rsid w:val="00D6681F"/>
    <w:rsid w:val="00D668EA"/>
    <w:rsid w:val="00D66AC6"/>
    <w:rsid w:val="00D66CD9"/>
    <w:rsid w:val="00D67070"/>
    <w:rsid w:val="00D67295"/>
    <w:rsid w:val="00D67660"/>
    <w:rsid w:val="00D67BAE"/>
    <w:rsid w:val="00D67D53"/>
    <w:rsid w:val="00D701C3"/>
    <w:rsid w:val="00D706C0"/>
    <w:rsid w:val="00D7074A"/>
    <w:rsid w:val="00D70A00"/>
    <w:rsid w:val="00D7111E"/>
    <w:rsid w:val="00D717E7"/>
    <w:rsid w:val="00D71C6B"/>
    <w:rsid w:val="00D72254"/>
    <w:rsid w:val="00D72B43"/>
    <w:rsid w:val="00D72CDA"/>
    <w:rsid w:val="00D72D87"/>
    <w:rsid w:val="00D73003"/>
    <w:rsid w:val="00D73168"/>
    <w:rsid w:val="00D7348A"/>
    <w:rsid w:val="00D744F0"/>
    <w:rsid w:val="00D7526F"/>
    <w:rsid w:val="00D7547E"/>
    <w:rsid w:val="00D755A6"/>
    <w:rsid w:val="00D75740"/>
    <w:rsid w:val="00D75743"/>
    <w:rsid w:val="00D75A57"/>
    <w:rsid w:val="00D76498"/>
    <w:rsid w:val="00D7714A"/>
    <w:rsid w:val="00D77413"/>
    <w:rsid w:val="00D77D85"/>
    <w:rsid w:val="00D77FC7"/>
    <w:rsid w:val="00D8022A"/>
    <w:rsid w:val="00D8055E"/>
    <w:rsid w:val="00D807CA"/>
    <w:rsid w:val="00D80F3C"/>
    <w:rsid w:val="00D80F4C"/>
    <w:rsid w:val="00D81B44"/>
    <w:rsid w:val="00D81D17"/>
    <w:rsid w:val="00D81D52"/>
    <w:rsid w:val="00D81FE5"/>
    <w:rsid w:val="00D8216A"/>
    <w:rsid w:val="00D8237B"/>
    <w:rsid w:val="00D825DF"/>
    <w:rsid w:val="00D82849"/>
    <w:rsid w:val="00D8286D"/>
    <w:rsid w:val="00D82A57"/>
    <w:rsid w:val="00D82C83"/>
    <w:rsid w:val="00D8316D"/>
    <w:rsid w:val="00D838DF"/>
    <w:rsid w:val="00D83CB7"/>
    <w:rsid w:val="00D84201"/>
    <w:rsid w:val="00D84303"/>
    <w:rsid w:val="00D84BEB"/>
    <w:rsid w:val="00D852CA"/>
    <w:rsid w:val="00D8588C"/>
    <w:rsid w:val="00D85FCD"/>
    <w:rsid w:val="00D86D22"/>
    <w:rsid w:val="00D86EF1"/>
    <w:rsid w:val="00D87279"/>
    <w:rsid w:val="00D879B9"/>
    <w:rsid w:val="00D87B7B"/>
    <w:rsid w:val="00D903A0"/>
    <w:rsid w:val="00D9093D"/>
    <w:rsid w:val="00D909E9"/>
    <w:rsid w:val="00D90BFC"/>
    <w:rsid w:val="00D9104C"/>
    <w:rsid w:val="00D911F3"/>
    <w:rsid w:val="00D91323"/>
    <w:rsid w:val="00D9156B"/>
    <w:rsid w:val="00D918FF"/>
    <w:rsid w:val="00D919C6"/>
    <w:rsid w:val="00D91AE4"/>
    <w:rsid w:val="00D91B9B"/>
    <w:rsid w:val="00D930DF"/>
    <w:rsid w:val="00D93716"/>
    <w:rsid w:val="00D940CF"/>
    <w:rsid w:val="00D945C3"/>
    <w:rsid w:val="00D94882"/>
    <w:rsid w:val="00D95E9C"/>
    <w:rsid w:val="00D96506"/>
    <w:rsid w:val="00D967D5"/>
    <w:rsid w:val="00D96822"/>
    <w:rsid w:val="00D96ACD"/>
    <w:rsid w:val="00D975DC"/>
    <w:rsid w:val="00D9774A"/>
    <w:rsid w:val="00DA0243"/>
    <w:rsid w:val="00DA039B"/>
    <w:rsid w:val="00DA03D0"/>
    <w:rsid w:val="00DA0E52"/>
    <w:rsid w:val="00DA0F84"/>
    <w:rsid w:val="00DA133A"/>
    <w:rsid w:val="00DA1CD8"/>
    <w:rsid w:val="00DA2182"/>
    <w:rsid w:val="00DA22B2"/>
    <w:rsid w:val="00DA26AA"/>
    <w:rsid w:val="00DA27E8"/>
    <w:rsid w:val="00DA2B9C"/>
    <w:rsid w:val="00DA3494"/>
    <w:rsid w:val="00DA4C7C"/>
    <w:rsid w:val="00DA4FE6"/>
    <w:rsid w:val="00DA598F"/>
    <w:rsid w:val="00DA5A33"/>
    <w:rsid w:val="00DA5E3D"/>
    <w:rsid w:val="00DA60AA"/>
    <w:rsid w:val="00DA645A"/>
    <w:rsid w:val="00DA651A"/>
    <w:rsid w:val="00DA669B"/>
    <w:rsid w:val="00DA69D9"/>
    <w:rsid w:val="00DA6D8F"/>
    <w:rsid w:val="00DA6E23"/>
    <w:rsid w:val="00DA6E8B"/>
    <w:rsid w:val="00DA79B7"/>
    <w:rsid w:val="00DA7A85"/>
    <w:rsid w:val="00DA7AE4"/>
    <w:rsid w:val="00DB0333"/>
    <w:rsid w:val="00DB0CF5"/>
    <w:rsid w:val="00DB18B8"/>
    <w:rsid w:val="00DB22FD"/>
    <w:rsid w:val="00DB23F4"/>
    <w:rsid w:val="00DB2B84"/>
    <w:rsid w:val="00DB2F74"/>
    <w:rsid w:val="00DB3349"/>
    <w:rsid w:val="00DB3419"/>
    <w:rsid w:val="00DB36EA"/>
    <w:rsid w:val="00DB4015"/>
    <w:rsid w:val="00DB4233"/>
    <w:rsid w:val="00DB5025"/>
    <w:rsid w:val="00DB53CF"/>
    <w:rsid w:val="00DB5E48"/>
    <w:rsid w:val="00DB621C"/>
    <w:rsid w:val="00DB6264"/>
    <w:rsid w:val="00DB6D65"/>
    <w:rsid w:val="00DB710C"/>
    <w:rsid w:val="00DB72A5"/>
    <w:rsid w:val="00DB7430"/>
    <w:rsid w:val="00DB7C6F"/>
    <w:rsid w:val="00DB7D3F"/>
    <w:rsid w:val="00DC00BE"/>
    <w:rsid w:val="00DC0248"/>
    <w:rsid w:val="00DC04C6"/>
    <w:rsid w:val="00DC0654"/>
    <w:rsid w:val="00DC0A9B"/>
    <w:rsid w:val="00DC0C76"/>
    <w:rsid w:val="00DC0D65"/>
    <w:rsid w:val="00DC0E53"/>
    <w:rsid w:val="00DC1647"/>
    <w:rsid w:val="00DC1BF1"/>
    <w:rsid w:val="00DC2B20"/>
    <w:rsid w:val="00DC2F4F"/>
    <w:rsid w:val="00DC2FDF"/>
    <w:rsid w:val="00DC337E"/>
    <w:rsid w:val="00DC404A"/>
    <w:rsid w:val="00DC42DA"/>
    <w:rsid w:val="00DC461A"/>
    <w:rsid w:val="00DC4669"/>
    <w:rsid w:val="00DC4C72"/>
    <w:rsid w:val="00DC4E6E"/>
    <w:rsid w:val="00DC4EAF"/>
    <w:rsid w:val="00DC50CA"/>
    <w:rsid w:val="00DC5146"/>
    <w:rsid w:val="00DC52EA"/>
    <w:rsid w:val="00DC5760"/>
    <w:rsid w:val="00DC5828"/>
    <w:rsid w:val="00DC58F1"/>
    <w:rsid w:val="00DC6CAE"/>
    <w:rsid w:val="00DC71D6"/>
    <w:rsid w:val="00DC761E"/>
    <w:rsid w:val="00DC7A40"/>
    <w:rsid w:val="00DC7CFC"/>
    <w:rsid w:val="00DC7F27"/>
    <w:rsid w:val="00DD03A7"/>
    <w:rsid w:val="00DD07CE"/>
    <w:rsid w:val="00DD0B2E"/>
    <w:rsid w:val="00DD0B94"/>
    <w:rsid w:val="00DD0C11"/>
    <w:rsid w:val="00DD0C48"/>
    <w:rsid w:val="00DD1021"/>
    <w:rsid w:val="00DD1C31"/>
    <w:rsid w:val="00DD1EC9"/>
    <w:rsid w:val="00DD2032"/>
    <w:rsid w:val="00DD2194"/>
    <w:rsid w:val="00DD23E3"/>
    <w:rsid w:val="00DD290A"/>
    <w:rsid w:val="00DD374D"/>
    <w:rsid w:val="00DD3D98"/>
    <w:rsid w:val="00DD3DA6"/>
    <w:rsid w:val="00DD3DFF"/>
    <w:rsid w:val="00DD3F39"/>
    <w:rsid w:val="00DD4015"/>
    <w:rsid w:val="00DD430D"/>
    <w:rsid w:val="00DD4660"/>
    <w:rsid w:val="00DD4A8C"/>
    <w:rsid w:val="00DD4DDC"/>
    <w:rsid w:val="00DD58F6"/>
    <w:rsid w:val="00DD5955"/>
    <w:rsid w:val="00DD5A0B"/>
    <w:rsid w:val="00DD5ADB"/>
    <w:rsid w:val="00DD5D5C"/>
    <w:rsid w:val="00DD682A"/>
    <w:rsid w:val="00DD7AFF"/>
    <w:rsid w:val="00DD7EC1"/>
    <w:rsid w:val="00DE0204"/>
    <w:rsid w:val="00DE093B"/>
    <w:rsid w:val="00DE0CA9"/>
    <w:rsid w:val="00DE0EDD"/>
    <w:rsid w:val="00DE0F4A"/>
    <w:rsid w:val="00DE110A"/>
    <w:rsid w:val="00DE1385"/>
    <w:rsid w:val="00DE1D63"/>
    <w:rsid w:val="00DE1D89"/>
    <w:rsid w:val="00DE24E7"/>
    <w:rsid w:val="00DE278E"/>
    <w:rsid w:val="00DE29F0"/>
    <w:rsid w:val="00DE3219"/>
    <w:rsid w:val="00DE4633"/>
    <w:rsid w:val="00DE4703"/>
    <w:rsid w:val="00DE49C0"/>
    <w:rsid w:val="00DE53A3"/>
    <w:rsid w:val="00DE5666"/>
    <w:rsid w:val="00DE5ECB"/>
    <w:rsid w:val="00DE62B7"/>
    <w:rsid w:val="00DE6382"/>
    <w:rsid w:val="00DE67A1"/>
    <w:rsid w:val="00DE6898"/>
    <w:rsid w:val="00DE6D59"/>
    <w:rsid w:val="00DE6DDB"/>
    <w:rsid w:val="00DE7E1A"/>
    <w:rsid w:val="00DF0658"/>
    <w:rsid w:val="00DF07A9"/>
    <w:rsid w:val="00DF0C68"/>
    <w:rsid w:val="00DF0E4A"/>
    <w:rsid w:val="00DF10A0"/>
    <w:rsid w:val="00DF13EE"/>
    <w:rsid w:val="00DF17E9"/>
    <w:rsid w:val="00DF19F8"/>
    <w:rsid w:val="00DF1D0D"/>
    <w:rsid w:val="00DF1E03"/>
    <w:rsid w:val="00DF21D0"/>
    <w:rsid w:val="00DF2C18"/>
    <w:rsid w:val="00DF3508"/>
    <w:rsid w:val="00DF36D2"/>
    <w:rsid w:val="00DF382B"/>
    <w:rsid w:val="00DF3ADF"/>
    <w:rsid w:val="00DF3FC1"/>
    <w:rsid w:val="00DF4F4A"/>
    <w:rsid w:val="00DF4F74"/>
    <w:rsid w:val="00DF6175"/>
    <w:rsid w:val="00DF6D00"/>
    <w:rsid w:val="00E00100"/>
    <w:rsid w:val="00E00249"/>
    <w:rsid w:val="00E00E5D"/>
    <w:rsid w:val="00E0167E"/>
    <w:rsid w:val="00E018F8"/>
    <w:rsid w:val="00E01A54"/>
    <w:rsid w:val="00E01A8D"/>
    <w:rsid w:val="00E02331"/>
    <w:rsid w:val="00E02E50"/>
    <w:rsid w:val="00E0316E"/>
    <w:rsid w:val="00E031C7"/>
    <w:rsid w:val="00E03339"/>
    <w:rsid w:val="00E0369A"/>
    <w:rsid w:val="00E03751"/>
    <w:rsid w:val="00E038E1"/>
    <w:rsid w:val="00E04698"/>
    <w:rsid w:val="00E04BFC"/>
    <w:rsid w:val="00E04D22"/>
    <w:rsid w:val="00E04EBF"/>
    <w:rsid w:val="00E05167"/>
    <w:rsid w:val="00E05B64"/>
    <w:rsid w:val="00E060C4"/>
    <w:rsid w:val="00E0671E"/>
    <w:rsid w:val="00E06ACB"/>
    <w:rsid w:val="00E06ECC"/>
    <w:rsid w:val="00E06EF6"/>
    <w:rsid w:val="00E06F57"/>
    <w:rsid w:val="00E077E1"/>
    <w:rsid w:val="00E07A39"/>
    <w:rsid w:val="00E07AF8"/>
    <w:rsid w:val="00E10108"/>
    <w:rsid w:val="00E11021"/>
    <w:rsid w:val="00E112FA"/>
    <w:rsid w:val="00E11899"/>
    <w:rsid w:val="00E121BF"/>
    <w:rsid w:val="00E12694"/>
    <w:rsid w:val="00E126AE"/>
    <w:rsid w:val="00E12776"/>
    <w:rsid w:val="00E127EE"/>
    <w:rsid w:val="00E139AE"/>
    <w:rsid w:val="00E13A2B"/>
    <w:rsid w:val="00E13BAF"/>
    <w:rsid w:val="00E13BC4"/>
    <w:rsid w:val="00E14363"/>
    <w:rsid w:val="00E14671"/>
    <w:rsid w:val="00E14700"/>
    <w:rsid w:val="00E147DA"/>
    <w:rsid w:val="00E14F71"/>
    <w:rsid w:val="00E152F2"/>
    <w:rsid w:val="00E15309"/>
    <w:rsid w:val="00E155B2"/>
    <w:rsid w:val="00E15F95"/>
    <w:rsid w:val="00E1607B"/>
    <w:rsid w:val="00E1639F"/>
    <w:rsid w:val="00E17E14"/>
    <w:rsid w:val="00E2009B"/>
    <w:rsid w:val="00E201E1"/>
    <w:rsid w:val="00E204E7"/>
    <w:rsid w:val="00E20919"/>
    <w:rsid w:val="00E21116"/>
    <w:rsid w:val="00E21A76"/>
    <w:rsid w:val="00E21DA7"/>
    <w:rsid w:val="00E2248C"/>
    <w:rsid w:val="00E22570"/>
    <w:rsid w:val="00E22B64"/>
    <w:rsid w:val="00E22E3E"/>
    <w:rsid w:val="00E23351"/>
    <w:rsid w:val="00E235F2"/>
    <w:rsid w:val="00E239FE"/>
    <w:rsid w:val="00E24120"/>
    <w:rsid w:val="00E2446D"/>
    <w:rsid w:val="00E24A54"/>
    <w:rsid w:val="00E24D08"/>
    <w:rsid w:val="00E25632"/>
    <w:rsid w:val="00E25766"/>
    <w:rsid w:val="00E26ED0"/>
    <w:rsid w:val="00E26FD1"/>
    <w:rsid w:val="00E27903"/>
    <w:rsid w:val="00E305AA"/>
    <w:rsid w:val="00E3082B"/>
    <w:rsid w:val="00E30C60"/>
    <w:rsid w:val="00E313E6"/>
    <w:rsid w:val="00E3150A"/>
    <w:rsid w:val="00E315DC"/>
    <w:rsid w:val="00E322A8"/>
    <w:rsid w:val="00E324D4"/>
    <w:rsid w:val="00E32CE4"/>
    <w:rsid w:val="00E32FE8"/>
    <w:rsid w:val="00E33199"/>
    <w:rsid w:val="00E3344C"/>
    <w:rsid w:val="00E33E03"/>
    <w:rsid w:val="00E34350"/>
    <w:rsid w:val="00E34568"/>
    <w:rsid w:val="00E35C87"/>
    <w:rsid w:val="00E35D40"/>
    <w:rsid w:val="00E36BF0"/>
    <w:rsid w:val="00E37483"/>
    <w:rsid w:val="00E40232"/>
    <w:rsid w:val="00E404ED"/>
    <w:rsid w:val="00E40DFE"/>
    <w:rsid w:val="00E40ED2"/>
    <w:rsid w:val="00E41378"/>
    <w:rsid w:val="00E4160A"/>
    <w:rsid w:val="00E422BC"/>
    <w:rsid w:val="00E4247E"/>
    <w:rsid w:val="00E42668"/>
    <w:rsid w:val="00E42819"/>
    <w:rsid w:val="00E42E74"/>
    <w:rsid w:val="00E435C4"/>
    <w:rsid w:val="00E43B4B"/>
    <w:rsid w:val="00E44244"/>
    <w:rsid w:val="00E44CBA"/>
    <w:rsid w:val="00E45458"/>
    <w:rsid w:val="00E455C7"/>
    <w:rsid w:val="00E458AB"/>
    <w:rsid w:val="00E45A78"/>
    <w:rsid w:val="00E45CB9"/>
    <w:rsid w:val="00E45EDC"/>
    <w:rsid w:val="00E45F73"/>
    <w:rsid w:val="00E461EA"/>
    <w:rsid w:val="00E468B0"/>
    <w:rsid w:val="00E472FE"/>
    <w:rsid w:val="00E47884"/>
    <w:rsid w:val="00E50567"/>
    <w:rsid w:val="00E505DF"/>
    <w:rsid w:val="00E50EB2"/>
    <w:rsid w:val="00E50EE9"/>
    <w:rsid w:val="00E51E81"/>
    <w:rsid w:val="00E521BB"/>
    <w:rsid w:val="00E525B4"/>
    <w:rsid w:val="00E52627"/>
    <w:rsid w:val="00E52853"/>
    <w:rsid w:val="00E52AEF"/>
    <w:rsid w:val="00E53106"/>
    <w:rsid w:val="00E53298"/>
    <w:rsid w:val="00E53730"/>
    <w:rsid w:val="00E53C0D"/>
    <w:rsid w:val="00E54E0F"/>
    <w:rsid w:val="00E54F7B"/>
    <w:rsid w:val="00E5564B"/>
    <w:rsid w:val="00E556E5"/>
    <w:rsid w:val="00E55B29"/>
    <w:rsid w:val="00E55C3D"/>
    <w:rsid w:val="00E55DE6"/>
    <w:rsid w:val="00E569BD"/>
    <w:rsid w:val="00E56B88"/>
    <w:rsid w:val="00E5705D"/>
    <w:rsid w:val="00E576CE"/>
    <w:rsid w:val="00E578CA"/>
    <w:rsid w:val="00E6063B"/>
    <w:rsid w:val="00E61757"/>
    <w:rsid w:val="00E61995"/>
    <w:rsid w:val="00E620D1"/>
    <w:rsid w:val="00E6211B"/>
    <w:rsid w:val="00E62586"/>
    <w:rsid w:val="00E6282D"/>
    <w:rsid w:val="00E634C4"/>
    <w:rsid w:val="00E63838"/>
    <w:rsid w:val="00E63951"/>
    <w:rsid w:val="00E639EF"/>
    <w:rsid w:val="00E651D1"/>
    <w:rsid w:val="00E65310"/>
    <w:rsid w:val="00E65BCE"/>
    <w:rsid w:val="00E65D05"/>
    <w:rsid w:val="00E663CC"/>
    <w:rsid w:val="00E669F7"/>
    <w:rsid w:val="00E67042"/>
    <w:rsid w:val="00E67213"/>
    <w:rsid w:val="00E674DE"/>
    <w:rsid w:val="00E67DE7"/>
    <w:rsid w:val="00E67E4A"/>
    <w:rsid w:val="00E67EB7"/>
    <w:rsid w:val="00E707D1"/>
    <w:rsid w:val="00E70C63"/>
    <w:rsid w:val="00E70E7D"/>
    <w:rsid w:val="00E70EA2"/>
    <w:rsid w:val="00E713DB"/>
    <w:rsid w:val="00E72052"/>
    <w:rsid w:val="00E72357"/>
    <w:rsid w:val="00E7235D"/>
    <w:rsid w:val="00E723CC"/>
    <w:rsid w:val="00E72731"/>
    <w:rsid w:val="00E72D6C"/>
    <w:rsid w:val="00E72E1A"/>
    <w:rsid w:val="00E73211"/>
    <w:rsid w:val="00E73BE9"/>
    <w:rsid w:val="00E740CE"/>
    <w:rsid w:val="00E7432C"/>
    <w:rsid w:val="00E74CD3"/>
    <w:rsid w:val="00E74D07"/>
    <w:rsid w:val="00E74DF6"/>
    <w:rsid w:val="00E74E2B"/>
    <w:rsid w:val="00E750BD"/>
    <w:rsid w:val="00E7572B"/>
    <w:rsid w:val="00E75FBE"/>
    <w:rsid w:val="00E7608D"/>
    <w:rsid w:val="00E765E5"/>
    <w:rsid w:val="00E76870"/>
    <w:rsid w:val="00E7697F"/>
    <w:rsid w:val="00E76A27"/>
    <w:rsid w:val="00E76F7D"/>
    <w:rsid w:val="00E7742F"/>
    <w:rsid w:val="00E77F8C"/>
    <w:rsid w:val="00E80DC1"/>
    <w:rsid w:val="00E81431"/>
    <w:rsid w:val="00E815CF"/>
    <w:rsid w:val="00E8195D"/>
    <w:rsid w:val="00E819C2"/>
    <w:rsid w:val="00E82452"/>
    <w:rsid w:val="00E82774"/>
    <w:rsid w:val="00E82AB8"/>
    <w:rsid w:val="00E82DBD"/>
    <w:rsid w:val="00E82EFB"/>
    <w:rsid w:val="00E83A47"/>
    <w:rsid w:val="00E83C37"/>
    <w:rsid w:val="00E840F7"/>
    <w:rsid w:val="00E842C2"/>
    <w:rsid w:val="00E8479F"/>
    <w:rsid w:val="00E84836"/>
    <w:rsid w:val="00E848DB"/>
    <w:rsid w:val="00E84924"/>
    <w:rsid w:val="00E859D0"/>
    <w:rsid w:val="00E85CB7"/>
    <w:rsid w:val="00E864D7"/>
    <w:rsid w:val="00E868AB"/>
    <w:rsid w:val="00E87BF5"/>
    <w:rsid w:val="00E87EB9"/>
    <w:rsid w:val="00E902C9"/>
    <w:rsid w:val="00E90332"/>
    <w:rsid w:val="00E9045B"/>
    <w:rsid w:val="00E90570"/>
    <w:rsid w:val="00E90A1E"/>
    <w:rsid w:val="00E90B45"/>
    <w:rsid w:val="00E9199C"/>
    <w:rsid w:val="00E91C24"/>
    <w:rsid w:val="00E91C9E"/>
    <w:rsid w:val="00E91CE4"/>
    <w:rsid w:val="00E91D60"/>
    <w:rsid w:val="00E91DCC"/>
    <w:rsid w:val="00E91FEA"/>
    <w:rsid w:val="00E92052"/>
    <w:rsid w:val="00E921D7"/>
    <w:rsid w:val="00E92331"/>
    <w:rsid w:val="00E9233E"/>
    <w:rsid w:val="00E924EA"/>
    <w:rsid w:val="00E92644"/>
    <w:rsid w:val="00E929F9"/>
    <w:rsid w:val="00E92C23"/>
    <w:rsid w:val="00E93A07"/>
    <w:rsid w:val="00E94114"/>
    <w:rsid w:val="00E94524"/>
    <w:rsid w:val="00E94B5C"/>
    <w:rsid w:val="00E9524D"/>
    <w:rsid w:val="00E95416"/>
    <w:rsid w:val="00E959C1"/>
    <w:rsid w:val="00E96704"/>
    <w:rsid w:val="00E967D9"/>
    <w:rsid w:val="00E971A0"/>
    <w:rsid w:val="00E97336"/>
    <w:rsid w:val="00E97B40"/>
    <w:rsid w:val="00E97C80"/>
    <w:rsid w:val="00EA00A8"/>
    <w:rsid w:val="00EA03CC"/>
    <w:rsid w:val="00EA084A"/>
    <w:rsid w:val="00EA0996"/>
    <w:rsid w:val="00EA0E61"/>
    <w:rsid w:val="00EA1566"/>
    <w:rsid w:val="00EA1AAF"/>
    <w:rsid w:val="00EA297C"/>
    <w:rsid w:val="00EA3DD3"/>
    <w:rsid w:val="00EA3DEE"/>
    <w:rsid w:val="00EA434E"/>
    <w:rsid w:val="00EA5278"/>
    <w:rsid w:val="00EA5C48"/>
    <w:rsid w:val="00EA5CE7"/>
    <w:rsid w:val="00EA6486"/>
    <w:rsid w:val="00EA67A4"/>
    <w:rsid w:val="00EA6A5A"/>
    <w:rsid w:val="00EA6EE8"/>
    <w:rsid w:val="00EA6FEE"/>
    <w:rsid w:val="00EA77C6"/>
    <w:rsid w:val="00EA7D62"/>
    <w:rsid w:val="00EB058A"/>
    <w:rsid w:val="00EB0A2C"/>
    <w:rsid w:val="00EB11B2"/>
    <w:rsid w:val="00EB1B2E"/>
    <w:rsid w:val="00EB23D7"/>
    <w:rsid w:val="00EB2477"/>
    <w:rsid w:val="00EB3259"/>
    <w:rsid w:val="00EB338D"/>
    <w:rsid w:val="00EB3508"/>
    <w:rsid w:val="00EB375D"/>
    <w:rsid w:val="00EB4587"/>
    <w:rsid w:val="00EB5013"/>
    <w:rsid w:val="00EB57FA"/>
    <w:rsid w:val="00EB58AB"/>
    <w:rsid w:val="00EB5A91"/>
    <w:rsid w:val="00EB5CCA"/>
    <w:rsid w:val="00EB5D9F"/>
    <w:rsid w:val="00EB634D"/>
    <w:rsid w:val="00EB7497"/>
    <w:rsid w:val="00EB74F4"/>
    <w:rsid w:val="00EB7558"/>
    <w:rsid w:val="00EB761C"/>
    <w:rsid w:val="00EC0135"/>
    <w:rsid w:val="00EC0294"/>
    <w:rsid w:val="00EC059B"/>
    <w:rsid w:val="00EC0717"/>
    <w:rsid w:val="00EC0731"/>
    <w:rsid w:val="00EC087B"/>
    <w:rsid w:val="00EC0E56"/>
    <w:rsid w:val="00EC0E86"/>
    <w:rsid w:val="00EC15EF"/>
    <w:rsid w:val="00EC166B"/>
    <w:rsid w:val="00EC24D5"/>
    <w:rsid w:val="00EC2E80"/>
    <w:rsid w:val="00EC2EC1"/>
    <w:rsid w:val="00EC32FD"/>
    <w:rsid w:val="00EC354D"/>
    <w:rsid w:val="00EC432F"/>
    <w:rsid w:val="00EC4649"/>
    <w:rsid w:val="00EC48C0"/>
    <w:rsid w:val="00EC57B9"/>
    <w:rsid w:val="00EC5A2A"/>
    <w:rsid w:val="00EC5B02"/>
    <w:rsid w:val="00EC606A"/>
    <w:rsid w:val="00EC6751"/>
    <w:rsid w:val="00EC6D9D"/>
    <w:rsid w:val="00EC6F39"/>
    <w:rsid w:val="00EC72BB"/>
    <w:rsid w:val="00EC72C1"/>
    <w:rsid w:val="00EC7A75"/>
    <w:rsid w:val="00EC7AFC"/>
    <w:rsid w:val="00EC7C4B"/>
    <w:rsid w:val="00EC7D5A"/>
    <w:rsid w:val="00EC7DA1"/>
    <w:rsid w:val="00ED0334"/>
    <w:rsid w:val="00ED0593"/>
    <w:rsid w:val="00ED07AF"/>
    <w:rsid w:val="00ED0D22"/>
    <w:rsid w:val="00ED1561"/>
    <w:rsid w:val="00ED185C"/>
    <w:rsid w:val="00ED18C9"/>
    <w:rsid w:val="00ED1C69"/>
    <w:rsid w:val="00ED2103"/>
    <w:rsid w:val="00ED25C6"/>
    <w:rsid w:val="00ED2624"/>
    <w:rsid w:val="00ED27CE"/>
    <w:rsid w:val="00ED2E0C"/>
    <w:rsid w:val="00ED2F37"/>
    <w:rsid w:val="00ED3637"/>
    <w:rsid w:val="00ED3645"/>
    <w:rsid w:val="00ED389F"/>
    <w:rsid w:val="00ED3940"/>
    <w:rsid w:val="00ED3CBD"/>
    <w:rsid w:val="00ED4465"/>
    <w:rsid w:val="00ED4A6B"/>
    <w:rsid w:val="00ED4F03"/>
    <w:rsid w:val="00ED4F18"/>
    <w:rsid w:val="00ED56F6"/>
    <w:rsid w:val="00ED5909"/>
    <w:rsid w:val="00ED62B7"/>
    <w:rsid w:val="00ED64FB"/>
    <w:rsid w:val="00ED6653"/>
    <w:rsid w:val="00ED698F"/>
    <w:rsid w:val="00ED75AB"/>
    <w:rsid w:val="00ED7725"/>
    <w:rsid w:val="00ED7D5C"/>
    <w:rsid w:val="00EE0835"/>
    <w:rsid w:val="00EE106B"/>
    <w:rsid w:val="00EE14C4"/>
    <w:rsid w:val="00EE15E8"/>
    <w:rsid w:val="00EE1AF5"/>
    <w:rsid w:val="00EE1C22"/>
    <w:rsid w:val="00EE2A2E"/>
    <w:rsid w:val="00EE2B90"/>
    <w:rsid w:val="00EE2FCA"/>
    <w:rsid w:val="00EE3440"/>
    <w:rsid w:val="00EE3619"/>
    <w:rsid w:val="00EE3B3E"/>
    <w:rsid w:val="00EE3CDB"/>
    <w:rsid w:val="00EE4100"/>
    <w:rsid w:val="00EE413E"/>
    <w:rsid w:val="00EE42A7"/>
    <w:rsid w:val="00EE42B0"/>
    <w:rsid w:val="00EE442F"/>
    <w:rsid w:val="00EE5123"/>
    <w:rsid w:val="00EE5718"/>
    <w:rsid w:val="00EE5B89"/>
    <w:rsid w:val="00EE6695"/>
    <w:rsid w:val="00EE6772"/>
    <w:rsid w:val="00EE680A"/>
    <w:rsid w:val="00EE6D57"/>
    <w:rsid w:val="00EE7857"/>
    <w:rsid w:val="00EE7916"/>
    <w:rsid w:val="00EE7BF8"/>
    <w:rsid w:val="00EE7F56"/>
    <w:rsid w:val="00EF00BB"/>
    <w:rsid w:val="00EF0947"/>
    <w:rsid w:val="00EF0D9A"/>
    <w:rsid w:val="00EF1D13"/>
    <w:rsid w:val="00EF224F"/>
    <w:rsid w:val="00EF2402"/>
    <w:rsid w:val="00EF274E"/>
    <w:rsid w:val="00EF2BC9"/>
    <w:rsid w:val="00EF2FCC"/>
    <w:rsid w:val="00EF34B8"/>
    <w:rsid w:val="00EF3505"/>
    <w:rsid w:val="00EF371E"/>
    <w:rsid w:val="00EF489F"/>
    <w:rsid w:val="00EF4A4E"/>
    <w:rsid w:val="00EF4BAC"/>
    <w:rsid w:val="00EF5091"/>
    <w:rsid w:val="00EF5298"/>
    <w:rsid w:val="00EF56C9"/>
    <w:rsid w:val="00EF5F87"/>
    <w:rsid w:val="00EF6064"/>
    <w:rsid w:val="00EF6336"/>
    <w:rsid w:val="00EF6371"/>
    <w:rsid w:val="00EF6A60"/>
    <w:rsid w:val="00EF757D"/>
    <w:rsid w:val="00F0004C"/>
    <w:rsid w:val="00F00620"/>
    <w:rsid w:val="00F00AF0"/>
    <w:rsid w:val="00F00CF2"/>
    <w:rsid w:val="00F017BF"/>
    <w:rsid w:val="00F0192F"/>
    <w:rsid w:val="00F02287"/>
    <w:rsid w:val="00F02E7D"/>
    <w:rsid w:val="00F02FF3"/>
    <w:rsid w:val="00F03326"/>
    <w:rsid w:val="00F040FB"/>
    <w:rsid w:val="00F04757"/>
    <w:rsid w:val="00F04F0F"/>
    <w:rsid w:val="00F04F5C"/>
    <w:rsid w:val="00F04F9F"/>
    <w:rsid w:val="00F0544D"/>
    <w:rsid w:val="00F05882"/>
    <w:rsid w:val="00F05A5A"/>
    <w:rsid w:val="00F05FDA"/>
    <w:rsid w:val="00F063AB"/>
    <w:rsid w:val="00F0657B"/>
    <w:rsid w:val="00F065CA"/>
    <w:rsid w:val="00F06630"/>
    <w:rsid w:val="00F0694E"/>
    <w:rsid w:val="00F06E42"/>
    <w:rsid w:val="00F0737E"/>
    <w:rsid w:val="00F1022D"/>
    <w:rsid w:val="00F103E1"/>
    <w:rsid w:val="00F10618"/>
    <w:rsid w:val="00F10656"/>
    <w:rsid w:val="00F106F6"/>
    <w:rsid w:val="00F1079C"/>
    <w:rsid w:val="00F11171"/>
    <w:rsid w:val="00F1127E"/>
    <w:rsid w:val="00F1164C"/>
    <w:rsid w:val="00F1275A"/>
    <w:rsid w:val="00F12C52"/>
    <w:rsid w:val="00F12EF5"/>
    <w:rsid w:val="00F13B1B"/>
    <w:rsid w:val="00F154B0"/>
    <w:rsid w:val="00F15653"/>
    <w:rsid w:val="00F15975"/>
    <w:rsid w:val="00F15C1E"/>
    <w:rsid w:val="00F16B49"/>
    <w:rsid w:val="00F17376"/>
    <w:rsid w:val="00F175D3"/>
    <w:rsid w:val="00F17F88"/>
    <w:rsid w:val="00F2080C"/>
    <w:rsid w:val="00F20EA5"/>
    <w:rsid w:val="00F2128C"/>
    <w:rsid w:val="00F213D2"/>
    <w:rsid w:val="00F21687"/>
    <w:rsid w:val="00F217B8"/>
    <w:rsid w:val="00F21BA2"/>
    <w:rsid w:val="00F22166"/>
    <w:rsid w:val="00F2317D"/>
    <w:rsid w:val="00F231D8"/>
    <w:rsid w:val="00F23285"/>
    <w:rsid w:val="00F23491"/>
    <w:rsid w:val="00F2362F"/>
    <w:rsid w:val="00F245B6"/>
    <w:rsid w:val="00F24972"/>
    <w:rsid w:val="00F25546"/>
    <w:rsid w:val="00F257AE"/>
    <w:rsid w:val="00F258E9"/>
    <w:rsid w:val="00F25A8B"/>
    <w:rsid w:val="00F25D00"/>
    <w:rsid w:val="00F25D09"/>
    <w:rsid w:val="00F26438"/>
    <w:rsid w:val="00F264AD"/>
    <w:rsid w:val="00F27D17"/>
    <w:rsid w:val="00F27FAD"/>
    <w:rsid w:val="00F30150"/>
    <w:rsid w:val="00F3084D"/>
    <w:rsid w:val="00F30ACA"/>
    <w:rsid w:val="00F30D4E"/>
    <w:rsid w:val="00F30E5A"/>
    <w:rsid w:val="00F31D65"/>
    <w:rsid w:val="00F32063"/>
    <w:rsid w:val="00F323A1"/>
    <w:rsid w:val="00F3412C"/>
    <w:rsid w:val="00F34224"/>
    <w:rsid w:val="00F3444F"/>
    <w:rsid w:val="00F344DD"/>
    <w:rsid w:val="00F34B8B"/>
    <w:rsid w:val="00F34CFA"/>
    <w:rsid w:val="00F35138"/>
    <w:rsid w:val="00F35454"/>
    <w:rsid w:val="00F35BAA"/>
    <w:rsid w:val="00F35E2F"/>
    <w:rsid w:val="00F360B7"/>
    <w:rsid w:val="00F3639C"/>
    <w:rsid w:val="00F369DC"/>
    <w:rsid w:val="00F36D9D"/>
    <w:rsid w:val="00F36F89"/>
    <w:rsid w:val="00F37136"/>
    <w:rsid w:val="00F375D7"/>
    <w:rsid w:val="00F37609"/>
    <w:rsid w:val="00F377CB"/>
    <w:rsid w:val="00F378BC"/>
    <w:rsid w:val="00F37EC3"/>
    <w:rsid w:val="00F4007E"/>
    <w:rsid w:val="00F40332"/>
    <w:rsid w:val="00F40583"/>
    <w:rsid w:val="00F40884"/>
    <w:rsid w:val="00F40D99"/>
    <w:rsid w:val="00F4135C"/>
    <w:rsid w:val="00F417E2"/>
    <w:rsid w:val="00F418C5"/>
    <w:rsid w:val="00F419F4"/>
    <w:rsid w:val="00F4207B"/>
    <w:rsid w:val="00F42090"/>
    <w:rsid w:val="00F42D4B"/>
    <w:rsid w:val="00F42E3F"/>
    <w:rsid w:val="00F432A4"/>
    <w:rsid w:val="00F434C8"/>
    <w:rsid w:val="00F438C4"/>
    <w:rsid w:val="00F441DF"/>
    <w:rsid w:val="00F44DB7"/>
    <w:rsid w:val="00F44DF3"/>
    <w:rsid w:val="00F44EA0"/>
    <w:rsid w:val="00F44FB2"/>
    <w:rsid w:val="00F45490"/>
    <w:rsid w:val="00F45D9A"/>
    <w:rsid w:val="00F4619B"/>
    <w:rsid w:val="00F46215"/>
    <w:rsid w:val="00F464FF"/>
    <w:rsid w:val="00F46E2D"/>
    <w:rsid w:val="00F475BD"/>
    <w:rsid w:val="00F47EC7"/>
    <w:rsid w:val="00F47F8F"/>
    <w:rsid w:val="00F50E43"/>
    <w:rsid w:val="00F50F88"/>
    <w:rsid w:val="00F51F23"/>
    <w:rsid w:val="00F51F40"/>
    <w:rsid w:val="00F5211B"/>
    <w:rsid w:val="00F52DA4"/>
    <w:rsid w:val="00F53E17"/>
    <w:rsid w:val="00F55419"/>
    <w:rsid w:val="00F556C2"/>
    <w:rsid w:val="00F55D94"/>
    <w:rsid w:val="00F55F00"/>
    <w:rsid w:val="00F5617B"/>
    <w:rsid w:val="00F566F0"/>
    <w:rsid w:val="00F56C24"/>
    <w:rsid w:val="00F57F1F"/>
    <w:rsid w:val="00F60674"/>
    <w:rsid w:val="00F60BF7"/>
    <w:rsid w:val="00F60C06"/>
    <w:rsid w:val="00F60EF1"/>
    <w:rsid w:val="00F61BE7"/>
    <w:rsid w:val="00F61FB7"/>
    <w:rsid w:val="00F62223"/>
    <w:rsid w:val="00F62C11"/>
    <w:rsid w:val="00F62E80"/>
    <w:rsid w:val="00F62FF3"/>
    <w:rsid w:val="00F63602"/>
    <w:rsid w:val="00F63A23"/>
    <w:rsid w:val="00F63A98"/>
    <w:rsid w:val="00F63F6B"/>
    <w:rsid w:val="00F643EB"/>
    <w:rsid w:val="00F6447A"/>
    <w:rsid w:val="00F64544"/>
    <w:rsid w:val="00F64D48"/>
    <w:rsid w:val="00F65AE6"/>
    <w:rsid w:val="00F65DBA"/>
    <w:rsid w:val="00F65ECE"/>
    <w:rsid w:val="00F6652D"/>
    <w:rsid w:val="00F66717"/>
    <w:rsid w:val="00F67519"/>
    <w:rsid w:val="00F67588"/>
    <w:rsid w:val="00F701F3"/>
    <w:rsid w:val="00F7046F"/>
    <w:rsid w:val="00F70478"/>
    <w:rsid w:val="00F70670"/>
    <w:rsid w:val="00F7072C"/>
    <w:rsid w:val="00F708A9"/>
    <w:rsid w:val="00F70BA3"/>
    <w:rsid w:val="00F70BC0"/>
    <w:rsid w:val="00F70D0D"/>
    <w:rsid w:val="00F7172A"/>
    <w:rsid w:val="00F71BCF"/>
    <w:rsid w:val="00F721B9"/>
    <w:rsid w:val="00F723D6"/>
    <w:rsid w:val="00F724E9"/>
    <w:rsid w:val="00F72742"/>
    <w:rsid w:val="00F72ADF"/>
    <w:rsid w:val="00F72FEF"/>
    <w:rsid w:val="00F73092"/>
    <w:rsid w:val="00F73143"/>
    <w:rsid w:val="00F731E5"/>
    <w:rsid w:val="00F737C5"/>
    <w:rsid w:val="00F73D1D"/>
    <w:rsid w:val="00F75444"/>
    <w:rsid w:val="00F758D1"/>
    <w:rsid w:val="00F759BB"/>
    <w:rsid w:val="00F762F4"/>
    <w:rsid w:val="00F76329"/>
    <w:rsid w:val="00F76390"/>
    <w:rsid w:val="00F76617"/>
    <w:rsid w:val="00F76795"/>
    <w:rsid w:val="00F7694B"/>
    <w:rsid w:val="00F769A8"/>
    <w:rsid w:val="00F774DF"/>
    <w:rsid w:val="00F77858"/>
    <w:rsid w:val="00F80174"/>
    <w:rsid w:val="00F80475"/>
    <w:rsid w:val="00F80775"/>
    <w:rsid w:val="00F80D43"/>
    <w:rsid w:val="00F813F7"/>
    <w:rsid w:val="00F8178F"/>
    <w:rsid w:val="00F81E34"/>
    <w:rsid w:val="00F8224F"/>
    <w:rsid w:val="00F822BD"/>
    <w:rsid w:val="00F82C52"/>
    <w:rsid w:val="00F82EE2"/>
    <w:rsid w:val="00F831B0"/>
    <w:rsid w:val="00F8330F"/>
    <w:rsid w:val="00F8345B"/>
    <w:rsid w:val="00F83845"/>
    <w:rsid w:val="00F83949"/>
    <w:rsid w:val="00F83BAD"/>
    <w:rsid w:val="00F83D72"/>
    <w:rsid w:val="00F83E5F"/>
    <w:rsid w:val="00F8495A"/>
    <w:rsid w:val="00F8562D"/>
    <w:rsid w:val="00F85932"/>
    <w:rsid w:val="00F859F7"/>
    <w:rsid w:val="00F85BC0"/>
    <w:rsid w:val="00F8608A"/>
    <w:rsid w:val="00F86D2C"/>
    <w:rsid w:val="00F8723B"/>
    <w:rsid w:val="00F872B1"/>
    <w:rsid w:val="00F87F1D"/>
    <w:rsid w:val="00F87FE5"/>
    <w:rsid w:val="00F90894"/>
    <w:rsid w:val="00F90C35"/>
    <w:rsid w:val="00F91B1E"/>
    <w:rsid w:val="00F91D7D"/>
    <w:rsid w:val="00F91E8F"/>
    <w:rsid w:val="00F92DFD"/>
    <w:rsid w:val="00F93147"/>
    <w:rsid w:val="00F93744"/>
    <w:rsid w:val="00F9381B"/>
    <w:rsid w:val="00F93B24"/>
    <w:rsid w:val="00F93BA6"/>
    <w:rsid w:val="00F941CB"/>
    <w:rsid w:val="00F94448"/>
    <w:rsid w:val="00F94853"/>
    <w:rsid w:val="00F94A4E"/>
    <w:rsid w:val="00F95388"/>
    <w:rsid w:val="00F95863"/>
    <w:rsid w:val="00F95D4A"/>
    <w:rsid w:val="00F95FB8"/>
    <w:rsid w:val="00F960AB"/>
    <w:rsid w:val="00F9638D"/>
    <w:rsid w:val="00F96938"/>
    <w:rsid w:val="00F96FED"/>
    <w:rsid w:val="00F9706E"/>
    <w:rsid w:val="00F97725"/>
    <w:rsid w:val="00F977C0"/>
    <w:rsid w:val="00F979F9"/>
    <w:rsid w:val="00F97F1D"/>
    <w:rsid w:val="00FA01FC"/>
    <w:rsid w:val="00FA0629"/>
    <w:rsid w:val="00FA0D4C"/>
    <w:rsid w:val="00FA1064"/>
    <w:rsid w:val="00FA1423"/>
    <w:rsid w:val="00FA16BB"/>
    <w:rsid w:val="00FA1843"/>
    <w:rsid w:val="00FA1A79"/>
    <w:rsid w:val="00FA25D2"/>
    <w:rsid w:val="00FA281A"/>
    <w:rsid w:val="00FA29AE"/>
    <w:rsid w:val="00FA2A1D"/>
    <w:rsid w:val="00FA2C63"/>
    <w:rsid w:val="00FA31E7"/>
    <w:rsid w:val="00FA3746"/>
    <w:rsid w:val="00FA3DC7"/>
    <w:rsid w:val="00FA40A7"/>
    <w:rsid w:val="00FA4365"/>
    <w:rsid w:val="00FA4554"/>
    <w:rsid w:val="00FA45A9"/>
    <w:rsid w:val="00FA47C4"/>
    <w:rsid w:val="00FA4CAC"/>
    <w:rsid w:val="00FA58E6"/>
    <w:rsid w:val="00FA5ADF"/>
    <w:rsid w:val="00FA5FCA"/>
    <w:rsid w:val="00FA61B0"/>
    <w:rsid w:val="00FA647E"/>
    <w:rsid w:val="00FA6585"/>
    <w:rsid w:val="00FA76E6"/>
    <w:rsid w:val="00FA7F5A"/>
    <w:rsid w:val="00FB0587"/>
    <w:rsid w:val="00FB0619"/>
    <w:rsid w:val="00FB0A6E"/>
    <w:rsid w:val="00FB0D82"/>
    <w:rsid w:val="00FB1419"/>
    <w:rsid w:val="00FB16C2"/>
    <w:rsid w:val="00FB210D"/>
    <w:rsid w:val="00FB2509"/>
    <w:rsid w:val="00FB2CC0"/>
    <w:rsid w:val="00FB2F1D"/>
    <w:rsid w:val="00FB31E9"/>
    <w:rsid w:val="00FB345A"/>
    <w:rsid w:val="00FB35B4"/>
    <w:rsid w:val="00FB3D0C"/>
    <w:rsid w:val="00FB438B"/>
    <w:rsid w:val="00FB501B"/>
    <w:rsid w:val="00FB5217"/>
    <w:rsid w:val="00FB6117"/>
    <w:rsid w:val="00FB6282"/>
    <w:rsid w:val="00FB6691"/>
    <w:rsid w:val="00FB6758"/>
    <w:rsid w:val="00FB6C2A"/>
    <w:rsid w:val="00FC00F7"/>
    <w:rsid w:val="00FC0119"/>
    <w:rsid w:val="00FC0534"/>
    <w:rsid w:val="00FC05D1"/>
    <w:rsid w:val="00FC22B3"/>
    <w:rsid w:val="00FC29EB"/>
    <w:rsid w:val="00FC3B72"/>
    <w:rsid w:val="00FC3D77"/>
    <w:rsid w:val="00FC3DF9"/>
    <w:rsid w:val="00FC3EA7"/>
    <w:rsid w:val="00FC4267"/>
    <w:rsid w:val="00FC4A74"/>
    <w:rsid w:val="00FC4D37"/>
    <w:rsid w:val="00FC4F88"/>
    <w:rsid w:val="00FC5035"/>
    <w:rsid w:val="00FC59D8"/>
    <w:rsid w:val="00FC5B18"/>
    <w:rsid w:val="00FC697B"/>
    <w:rsid w:val="00FC720A"/>
    <w:rsid w:val="00FC7222"/>
    <w:rsid w:val="00FC7478"/>
    <w:rsid w:val="00FC7610"/>
    <w:rsid w:val="00FC796C"/>
    <w:rsid w:val="00FD1186"/>
    <w:rsid w:val="00FD1749"/>
    <w:rsid w:val="00FD19E5"/>
    <w:rsid w:val="00FD4125"/>
    <w:rsid w:val="00FD4A0D"/>
    <w:rsid w:val="00FD4B46"/>
    <w:rsid w:val="00FD51B8"/>
    <w:rsid w:val="00FD542D"/>
    <w:rsid w:val="00FD5445"/>
    <w:rsid w:val="00FD5B07"/>
    <w:rsid w:val="00FD5B4C"/>
    <w:rsid w:val="00FD5CF6"/>
    <w:rsid w:val="00FD6388"/>
    <w:rsid w:val="00FD7044"/>
    <w:rsid w:val="00FD741E"/>
    <w:rsid w:val="00FD74B1"/>
    <w:rsid w:val="00FD76DF"/>
    <w:rsid w:val="00FE0CFD"/>
    <w:rsid w:val="00FE0FFF"/>
    <w:rsid w:val="00FE11CA"/>
    <w:rsid w:val="00FE139B"/>
    <w:rsid w:val="00FE1455"/>
    <w:rsid w:val="00FE1861"/>
    <w:rsid w:val="00FE2388"/>
    <w:rsid w:val="00FE2B42"/>
    <w:rsid w:val="00FE2E27"/>
    <w:rsid w:val="00FE2F81"/>
    <w:rsid w:val="00FE3AA2"/>
    <w:rsid w:val="00FE4AF2"/>
    <w:rsid w:val="00FE4B41"/>
    <w:rsid w:val="00FE4BAF"/>
    <w:rsid w:val="00FE4D7D"/>
    <w:rsid w:val="00FE5523"/>
    <w:rsid w:val="00FE5BBE"/>
    <w:rsid w:val="00FE6548"/>
    <w:rsid w:val="00FE6603"/>
    <w:rsid w:val="00FE67E1"/>
    <w:rsid w:val="00FE67FE"/>
    <w:rsid w:val="00FE6AA7"/>
    <w:rsid w:val="00FE6ACD"/>
    <w:rsid w:val="00FE6CF5"/>
    <w:rsid w:val="00FE6F7B"/>
    <w:rsid w:val="00FE72E2"/>
    <w:rsid w:val="00FE72F0"/>
    <w:rsid w:val="00FE75C4"/>
    <w:rsid w:val="00FE787D"/>
    <w:rsid w:val="00FE79AB"/>
    <w:rsid w:val="00FE7AEF"/>
    <w:rsid w:val="00FE7E43"/>
    <w:rsid w:val="00FF0519"/>
    <w:rsid w:val="00FF08C9"/>
    <w:rsid w:val="00FF0F20"/>
    <w:rsid w:val="00FF17A1"/>
    <w:rsid w:val="00FF1DA1"/>
    <w:rsid w:val="00FF29EE"/>
    <w:rsid w:val="00FF2BD0"/>
    <w:rsid w:val="00FF3501"/>
    <w:rsid w:val="00FF36FE"/>
    <w:rsid w:val="00FF419B"/>
    <w:rsid w:val="00FF42BD"/>
    <w:rsid w:val="00FF4750"/>
    <w:rsid w:val="00FF475E"/>
    <w:rsid w:val="00FF4A7C"/>
    <w:rsid w:val="00FF4C59"/>
    <w:rsid w:val="00FF4D1E"/>
    <w:rsid w:val="00FF5290"/>
    <w:rsid w:val="00FF52CE"/>
    <w:rsid w:val="00FF5326"/>
    <w:rsid w:val="00FF538D"/>
    <w:rsid w:val="00FF5487"/>
    <w:rsid w:val="00FF56A8"/>
    <w:rsid w:val="00FF59B9"/>
    <w:rsid w:val="00FF6345"/>
    <w:rsid w:val="00FF6532"/>
    <w:rsid w:val="00FF67B8"/>
    <w:rsid w:val="00FF7794"/>
    <w:rsid w:val="00FF7E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style="mso-position-vertical-relative:page" fill="f" fillcolor="white" stroke="f">
      <v:fill color="white" on="f"/>
      <v:stroke on="f"/>
      <o:colormru v:ext="edit" colors="#f8f8f8,#e7e6e6,#ff6,#f2f2f2,#deeaf6,#ff9"/>
    </o:shapedefaults>
    <o:shapelayout v:ext="edit">
      <o:idmap v:ext="edit" data="2"/>
    </o:shapelayout>
  </w:shapeDefaults>
  <w:decimalSymbol w:val="."/>
  <w:listSeparator w:val=","/>
  <w14:docId w14:val="24CC2E56"/>
  <w15:chartTrackingRefBased/>
  <w15:docId w15:val="{BC3B36CB-D3A2-4776-A502-64EC8D7EE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5F90"/>
    <w:pPr>
      <w:spacing w:after="120"/>
    </w:pPr>
    <w:rPr>
      <w:sz w:val="22"/>
      <w:szCs w:val="22"/>
    </w:rPr>
  </w:style>
  <w:style w:type="paragraph" w:styleId="Heading1">
    <w:name w:val="heading 1"/>
    <w:basedOn w:val="Heading2"/>
    <w:next w:val="Normal"/>
    <w:link w:val="Heading1Char"/>
    <w:uiPriority w:val="9"/>
    <w:qFormat/>
    <w:rsid w:val="00FA4CAC"/>
    <w:pPr>
      <w:outlineLvl w:val="0"/>
    </w:pPr>
    <w:rPr>
      <w:sz w:val="40"/>
      <w:szCs w:val="40"/>
    </w:rPr>
  </w:style>
  <w:style w:type="paragraph" w:styleId="Heading2">
    <w:name w:val="heading 2"/>
    <w:basedOn w:val="Heading3"/>
    <w:next w:val="Normal"/>
    <w:link w:val="Heading2Char"/>
    <w:uiPriority w:val="9"/>
    <w:unhideWhenUsed/>
    <w:qFormat/>
    <w:rsid w:val="00F00CF2"/>
    <w:pPr>
      <w:spacing w:line="380" w:lineRule="exact"/>
      <w:outlineLvl w:val="1"/>
    </w:pPr>
    <w:rPr>
      <w:sz w:val="36"/>
      <w:szCs w:val="36"/>
    </w:rPr>
  </w:style>
  <w:style w:type="paragraph" w:styleId="Heading3">
    <w:name w:val="heading 3"/>
    <w:basedOn w:val="Normal"/>
    <w:next w:val="Normal"/>
    <w:link w:val="Heading3Char"/>
    <w:uiPriority w:val="9"/>
    <w:unhideWhenUsed/>
    <w:qFormat/>
    <w:rsid w:val="00F00CF2"/>
    <w:pPr>
      <w:spacing w:before="60" w:line="360" w:lineRule="exact"/>
      <w:ind w:left="86" w:right="43"/>
      <w:jc w:val="center"/>
      <w:outlineLvl w:val="2"/>
    </w:pPr>
    <w:rPr>
      <w:rFonts w:ascii="Trebuchet MS" w:hAnsi="Trebuchet MS"/>
      <w:b/>
      <w:bCs/>
      <w:color w:val="000000" w:themeColor="text1"/>
      <w:sz w:val="32"/>
      <w:szCs w:val="32"/>
    </w:rPr>
  </w:style>
  <w:style w:type="paragraph" w:styleId="Heading4">
    <w:name w:val="heading 4"/>
    <w:basedOn w:val="Heading3"/>
    <w:next w:val="Normal"/>
    <w:link w:val="Heading4Char"/>
    <w:uiPriority w:val="9"/>
    <w:unhideWhenUsed/>
    <w:qFormat/>
    <w:rsid w:val="001352FC"/>
    <w:pPr>
      <w:outlineLvl w:val="3"/>
    </w:pPr>
    <w:rPr>
      <w:sz w:val="28"/>
      <w:szCs w:val="28"/>
    </w:rPr>
  </w:style>
  <w:style w:type="paragraph" w:styleId="Heading5">
    <w:name w:val="heading 5"/>
    <w:basedOn w:val="Normal"/>
    <w:next w:val="Normal"/>
    <w:link w:val="Heading5Char"/>
    <w:uiPriority w:val="9"/>
    <w:unhideWhenUsed/>
    <w:qFormat/>
    <w:rsid w:val="00A717DD"/>
    <w:pPr>
      <w:widowControl w:val="0"/>
      <w:spacing w:before="240" w:line="360" w:lineRule="exact"/>
      <w:ind w:left="86" w:right="101"/>
      <w:jc w:val="center"/>
      <w:outlineLvl w:val="4"/>
    </w:pPr>
    <w:rPr>
      <w:rFonts w:ascii="Segoe Print" w:hAnsi="Segoe Print"/>
      <w:b/>
      <w:bCs/>
      <w:color w:val="365F91" w:themeColor="accent1" w:themeShade="BF"/>
      <w:sz w:val="28"/>
      <w:szCs w:val="28"/>
      <w:lang w:val="en-CA"/>
    </w:rPr>
  </w:style>
  <w:style w:type="paragraph" w:styleId="Heading6">
    <w:name w:val="heading 6"/>
    <w:basedOn w:val="Heading2"/>
    <w:next w:val="Normal"/>
    <w:link w:val="Heading6Char"/>
    <w:uiPriority w:val="9"/>
    <w:unhideWhenUsed/>
    <w:qFormat/>
    <w:rsid w:val="00DF17E9"/>
    <w:pPr>
      <w:pBdr>
        <w:bottom w:val="single" w:sz="4" w:space="5" w:color="A6A6A6"/>
      </w:pBdr>
      <w:jc w:val="left"/>
      <w:outlineLvl w:val="5"/>
    </w:pPr>
    <w:rPr>
      <w:b w:val="0"/>
      <w:color w:val="7F7F7F"/>
      <w:sz w:val="20"/>
      <w:szCs w:val="20"/>
    </w:rPr>
  </w:style>
  <w:style w:type="paragraph" w:styleId="Heading7">
    <w:name w:val="heading 7"/>
    <w:basedOn w:val="Normal"/>
    <w:next w:val="Normal"/>
    <w:link w:val="Heading7Char"/>
    <w:uiPriority w:val="9"/>
    <w:unhideWhenUsed/>
    <w:qFormat/>
    <w:rsid w:val="007A6C3E"/>
    <w:pPr>
      <w:keepNext/>
      <w:keepLines/>
      <w:spacing w:before="40" w:after="0"/>
      <w:outlineLvl w:val="6"/>
    </w:pPr>
    <w:rPr>
      <w:rFonts w:ascii="Calibri Light" w:eastAsia="Times New Roman" w:hAnsi="Calibri Light"/>
      <w:i/>
      <w:iCs/>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53548"/>
    <w:rPr>
      <w:sz w:val="22"/>
      <w:szCs w:val="22"/>
    </w:rPr>
  </w:style>
  <w:style w:type="character" w:customStyle="1" w:styleId="Heading1Char">
    <w:name w:val="Heading 1 Char"/>
    <w:link w:val="Heading1"/>
    <w:uiPriority w:val="9"/>
    <w:rsid w:val="00FA4CAC"/>
    <w:rPr>
      <w:rFonts w:ascii="Roboto Medium" w:hAnsi="Roboto Medium"/>
      <w:b/>
      <w:bCs/>
      <w:color w:val="000000" w:themeColor="text1"/>
      <w:sz w:val="40"/>
      <w:szCs w:val="40"/>
    </w:rPr>
  </w:style>
  <w:style w:type="character" w:customStyle="1" w:styleId="Heading2Char">
    <w:name w:val="Heading 2 Char"/>
    <w:link w:val="Heading2"/>
    <w:uiPriority w:val="9"/>
    <w:rsid w:val="00F00CF2"/>
    <w:rPr>
      <w:rFonts w:ascii="Trebuchet MS" w:hAnsi="Trebuchet MS"/>
      <w:b/>
      <w:bCs/>
      <w:color w:val="000000" w:themeColor="text1"/>
      <w:sz w:val="36"/>
      <w:szCs w:val="36"/>
    </w:rPr>
  </w:style>
  <w:style w:type="character" w:customStyle="1" w:styleId="Heading3Char">
    <w:name w:val="Heading 3 Char"/>
    <w:link w:val="Heading3"/>
    <w:uiPriority w:val="9"/>
    <w:rsid w:val="00F00CF2"/>
    <w:rPr>
      <w:rFonts w:ascii="Trebuchet MS" w:hAnsi="Trebuchet MS"/>
      <w:b/>
      <w:bCs/>
      <w:color w:val="000000" w:themeColor="text1"/>
      <w:sz w:val="32"/>
      <w:szCs w:val="32"/>
    </w:rPr>
  </w:style>
  <w:style w:type="paragraph" w:styleId="Title">
    <w:name w:val="Title"/>
    <w:basedOn w:val="Normal"/>
    <w:next w:val="Normal"/>
    <w:link w:val="TitleChar"/>
    <w:uiPriority w:val="10"/>
    <w:qFormat/>
    <w:rsid w:val="00D3474A"/>
    <w:pPr>
      <w:spacing w:after="0"/>
    </w:pPr>
    <w:rPr>
      <w:rFonts w:ascii="Arial Narrow" w:hAnsi="Arial Narrow"/>
      <w:sz w:val="124"/>
      <w:szCs w:val="124"/>
    </w:rPr>
  </w:style>
  <w:style w:type="character" w:customStyle="1" w:styleId="TitleChar">
    <w:name w:val="Title Char"/>
    <w:link w:val="Title"/>
    <w:uiPriority w:val="10"/>
    <w:rsid w:val="00D3474A"/>
    <w:rPr>
      <w:rFonts w:ascii="Arial Narrow" w:hAnsi="Arial Narrow"/>
      <w:sz w:val="124"/>
      <w:szCs w:val="124"/>
    </w:rPr>
  </w:style>
  <w:style w:type="character" w:customStyle="1" w:styleId="Heading4Char">
    <w:name w:val="Heading 4 Char"/>
    <w:link w:val="Heading4"/>
    <w:uiPriority w:val="9"/>
    <w:rsid w:val="001352FC"/>
    <w:rPr>
      <w:rFonts w:ascii="Trebuchet MS" w:hAnsi="Trebuchet MS"/>
      <w:b/>
      <w:bCs/>
      <w:color w:val="000000" w:themeColor="text1"/>
      <w:sz w:val="28"/>
      <w:szCs w:val="28"/>
    </w:rPr>
  </w:style>
  <w:style w:type="paragraph" w:styleId="Header">
    <w:name w:val="header"/>
    <w:basedOn w:val="Normal"/>
    <w:link w:val="HeaderChar"/>
    <w:uiPriority w:val="99"/>
    <w:unhideWhenUsed/>
    <w:rsid w:val="00536C4B"/>
    <w:pPr>
      <w:tabs>
        <w:tab w:val="center" w:pos="4680"/>
        <w:tab w:val="right" w:pos="9360"/>
      </w:tabs>
      <w:spacing w:after="0"/>
    </w:pPr>
  </w:style>
  <w:style w:type="character" w:customStyle="1" w:styleId="HeaderChar">
    <w:name w:val="Header Char"/>
    <w:basedOn w:val="DefaultParagraphFont"/>
    <w:link w:val="Header"/>
    <w:uiPriority w:val="99"/>
    <w:rsid w:val="00536C4B"/>
  </w:style>
  <w:style w:type="paragraph" w:styleId="Footer">
    <w:name w:val="footer"/>
    <w:basedOn w:val="Normal"/>
    <w:link w:val="FooterChar"/>
    <w:uiPriority w:val="99"/>
    <w:unhideWhenUsed/>
    <w:rsid w:val="00536C4B"/>
    <w:pPr>
      <w:tabs>
        <w:tab w:val="center" w:pos="4680"/>
        <w:tab w:val="right" w:pos="9360"/>
      </w:tabs>
      <w:spacing w:after="0"/>
    </w:pPr>
  </w:style>
  <w:style w:type="character" w:customStyle="1" w:styleId="FooterChar">
    <w:name w:val="Footer Char"/>
    <w:basedOn w:val="DefaultParagraphFont"/>
    <w:link w:val="Footer"/>
    <w:uiPriority w:val="99"/>
    <w:rsid w:val="00536C4B"/>
  </w:style>
  <w:style w:type="paragraph" w:styleId="ListParagraph">
    <w:name w:val="List Paragraph"/>
    <w:basedOn w:val="Normal"/>
    <w:uiPriority w:val="34"/>
    <w:qFormat/>
    <w:rsid w:val="00B82444"/>
    <w:pPr>
      <w:numPr>
        <w:numId w:val="2"/>
      </w:numPr>
      <w:spacing w:after="40"/>
    </w:pPr>
    <w:rPr>
      <w:noProof/>
    </w:rPr>
  </w:style>
  <w:style w:type="character" w:customStyle="1" w:styleId="has-tip">
    <w:name w:val="has-tip"/>
    <w:rsid w:val="00B86ADB"/>
  </w:style>
  <w:style w:type="character" w:styleId="Hyperlink">
    <w:name w:val="Hyperlink"/>
    <w:uiPriority w:val="99"/>
    <w:unhideWhenUsed/>
    <w:rsid w:val="001045C5"/>
    <w:rPr>
      <w:color w:val="0000FF"/>
      <w:u w:val="single"/>
    </w:rPr>
  </w:style>
  <w:style w:type="paragraph" w:styleId="NormalWeb">
    <w:name w:val="Normal (Web)"/>
    <w:basedOn w:val="Normal"/>
    <w:uiPriority w:val="99"/>
    <w:unhideWhenUsed/>
    <w:rsid w:val="001045C5"/>
    <w:pPr>
      <w:spacing w:before="100" w:beforeAutospacing="1" w:after="100" w:afterAutospacing="1"/>
    </w:pPr>
    <w:rPr>
      <w:rFonts w:ascii="Times New Roman" w:eastAsia="Times New Roman" w:hAnsi="Times New Roman"/>
      <w:sz w:val="24"/>
      <w:szCs w:val="24"/>
    </w:rPr>
  </w:style>
  <w:style w:type="character" w:styleId="Emphasis">
    <w:name w:val="Emphasis"/>
    <w:uiPriority w:val="20"/>
    <w:qFormat/>
    <w:rsid w:val="001045C5"/>
    <w:rPr>
      <w:i/>
      <w:iCs/>
    </w:rPr>
  </w:style>
  <w:style w:type="character" w:styleId="Strong">
    <w:name w:val="Strong"/>
    <w:uiPriority w:val="22"/>
    <w:qFormat/>
    <w:rsid w:val="001045C5"/>
    <w:rPr>
      <w:b/>
      <w:bCs/>
    </w:rPr>
  </w:style>
  <w:style w:type="character" w:customStyle="1" w:styleId="st">
    <w:name w:val="st"/>
    <w:basedOn w:val="DefaultParagraphFont"/>
    <w:rsid w:val="00EB57FA"/>
  </w:style>
  <w:style w:type="table" w:styleId="TableGrid">
    <w:name w:val="Table Grid"/>
    <w:basedOn w:val="TableNormal"/>
    <w:uiPriority w:val="59"/>
    <w:rsid w:val="002833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1">
    <w:name w:val="Title1"/>
    <w:rsid w:val="00240C0A"/>
  </w:style>
  <w:style w:type="character" w:customStyle="1" w:styleId="hascaption">
    <w:name w:val="hascaption"/>
    <w:uiPriority w:val="99"/>
    <w:rsid w:val="000F0F0A"/>
    <w:rPr>
      <w:rFonts w:cs="Times New Roman"/>
    </w:rPr>
  </w:style>
  <w:style w:type="paragraph" w:customStyle="1" w:styleId="Normal2">
    <w:name w:val="Normal2"/>
    <w:basedOn w:val="Normal"/>
    <w:qFormat/>
    <w:rsid w:val="00D61D61"/>
    <w:pPr>
      <w:tabs>
        <w:tab w:val="left" w:pos="2229"/>
      </w:tabs>
      <w:spacing w:after="200"/>
    </w:pPr>
    <w:rPr>
      <w:rFonts w:ascii="Arial" w:eastAsia="Times New Roman" w:hAnsi="Arial"/>
      <w:noProof/>
      <w:sz w:val="24"/>
      <w:szCs w:val="24"/>
    </w:rPr>
  </w:style>
  <w:style w:type="paragraph" w:styleId="BalloonText">
    <w:name w:val="Balloon Text"/>
    <w:basedOn w:val="Normal"/>
    <w:link w:val="BalloonTextChar"/>
    <w:uiPriority w:val="99"/>
    <w:semiHidden/>
    <w:unhideWhenUsed/>
    <w:rsid w:val="00532B40"/>
    <w:pPr>
      <w:spacing w:after="0"/>
    </w:pPr>
    <w:rPr>
      <w:rFonts w:ascii="Segoe UI" w:hAnsi="Segoe UI" w:cs="Segoe UI"/>
      <w:sz w:val="18"/>
      <w:szCs w:val="18"/>
    </w:rPr>
  </w:style>
  <w:style w:type="character" w:customStyle="1" w:styleId="BalloonTextChar">
    <w:name w:val="Balloon Text Char"/>
    <w:link w:val="BalloonText"/>
    <w:uiPriority w:val="99"/>
    <w:semiHidden/>
    <w:rsid w:val="00532B40"/>
    <w:rPr>
      <w:rFonts w:ascii="Segoe UI" w:hAnsi="Segoe UI" w:cs="Segoe UI"/>
      <w:sz w:val="18"/>
      <w:szCs w:val="18"/>
    </w:rPr>
  </w:style>
  <w:style w:type="character" w:customStyle="1" w:styleId="tgc">
    <w:name w:val="_tgc"/>
    <w:rsid w:val="008B639A"/>
  </w:style>
  <w:style w:type="character" w:customStyle="1" w:styleId="Heading5Char">
    <w:name w:val="Heading 5 Char"/>
    <w:link w:val="Heading5"/>
    <w:uiPriority w:val="9"/>
    <w:rsid w:val="00A717DD"/>
    <w:rPr>
      <w:rFonts w:ascii="Segoe Print" w:hAnsi="Segoe Print"/>
      <w:b/>
      <w:bCs/>
      <w:color w:val="365F91" w:themeColor="accent1" w:themeShade="BF"/>
      <w:sz w:val="28"/>
      <w:szCs w:val="28"/>
      <w:lang w:val="en-CA"/>
    </w:rPr>
  </w:style>
  <w:style w:type="character" w:customStyle="1" w:styleId="Heading6Char">
    <w:name w:val="Heading 6 Char"/>
    <w:link w:val="Heading6"/>
    <w:uiPriority w:val="9"/>
    <w:rsid w:val="00DF17E9"/>
    <w:rPr>
      <w:rFonts w:ascii="Century Gothic" w:eastAsia="Times New Roman" w:hAnsi="Century Gothic" w:cs="Calibri Light"/>
      <w:color w:val="7F7F7F"/>
      <w:lang w:val="en-CA"/>
    </w:rPr>
  </w:style>
  <w:style w:type="character" w:styleId="FollowedHyperlink">
    <w:name w:val="FollowedHyperlink"/>
    <w:uiPriority w:val="99"/>
    <w:semiHidden/>
    <w:unhideWhenUsed/>
    <w:rsid w:val="00654F56"/>
    <w:rPr>
      <w:color w:val="954F72"/>
      <w:u w:val="single"/>
    </w:rPr>
  </w:style>
  <w:style w:type="character" w:customStyle="1" w:styleId="Heading7Char">
    <w:name w:val="Heading 7 Char"/>
    <w:link w:val="Heading7"/>
    <w:uiPriority w:val="9"/>
    <w:rsid w:val="007A6C3E"/>
    <w:rPr>
      <w:rFonts w:ascii="Calibri Light" w:eastAsia="Times New Roman" w:hAnsi="Calibri Light" w:cs="Times New Roman"/>
      <w:i/>
      <w:iCs/>
      <w:color w:val="243F60"/>
      <w:sz w:val="22"/>
      <w:szCs w:val="22"/>
    </w:rPr>
  </w:style>
  <w:style w:type="character" w:customStyle="1" w:styleId="renderedqtext">
    <w:name w:val="rendered_qtext"/>
    <w:rsid w:val="002C2B52"/>
  </w:style>
  <w:style w:type="character" w:customStyle="1" w:styleId="1jbip">
    <w:name w:val="_1jbip"/>
    <w:basedOn w:val="DefaultParagraphFont"/>
    <w:rsid w:val="00F47F8F"/>
  </w:style>
  <w:style w:type="paragraph" w:styleId="Quote">
    <w:name w:val="Quote"/>
    <w:basedOn w:val="Normal"/>
    <w:next w:val="Normal"/>
    <w:link w:val="QuoteChar"/>
    <w:uiPriority w:val="29"/>
    <w:qFormat/>
    <w:rsid w:val="001541FB"/>
    <w:rPr>
      <w:i/>
      <w:iCs/>
      <w:color w:val="000000"/>
      <w:lang w:val="en-CA"/>
    </w:rPr>
  </w:style>
  <w:style w:type="character" w:customStyle="1" w:styleId="QuoteChar">
    <w:name w:val="Quote Char"/>
    <w:link w:val="Quote"/>
    <w:uiPriority w:val="29"/>
    <w:rsid w:val="001541FB"/>
    <w:rPr>
      <w:i/>
      <w:iCs/>
      <w:color w:val="000000"/>
      <w:sz w:val="22"/>
      <w:szCs w:val="22"/>
      <w:lang w:val="en-CA"/>
    </w:rPr>
  </w:style>
  <w:style w:type="character" w:styleId="SubtleEmphasis">
    <w:name w:val="Subtle Emphasis"/>
    <w:uiPriority w:val="19"/>
    <w:qFormat/>
    <w:rsid w:val="001541FB"/>
    <w:rPr>
      <w:i/>
      <w:iCs/>
      <w:color w:val="808080"/>
    </w:rPr>
  </w:style>
  <w:style w:type="character" w:customStyle="1" w:styleId="e24kjd">
    <w:name w:val="e24kjd"/>
    <w:basedOn w:val="DefaultParagraphFont"/>
    <w:rsid w:val="00E83C37"/>
  </w:style>
  <w:style w:type="character" w:customStyle="1" w:styleId="inlineeditorvalue">
    <w:name w:val="inline_editor_value"/>
    <w:basedOn w:val="DefaultParagraphFont"/>
    <w:rsid w:val="00057E55"/>
  </w:style>
  <w:style w:type="character" w:customStyle="1" w:styleId="Title2">
    <w:name w:val="Title2"/>
    <w:basedOn w:val="DefaultParagraphFont"/>
    <w:rsid w:val="00EE42B0"/>
  </w:style>
  <w:style w:type="character" w:customStyle="1" w:styleId="wprm-recipe-ingredient-amount">
    <w:name w:val="wprm-recipe-ingredient-amount"/>
    <w:rsid w:val="006B1BE3"/>
  </w:style>
  <w:style w:type="character" w:customStyle="1" w:styleId="wprm-recipe-ingredient-name">
    <w:name w:val="wprm-recipe-ingredient-name"/>
    <w:rsid w:val="006B1BE3"/>
  </w:style>
  <w:style w:type="character" w:customStyle="1" w:styleId="wprm-recipe-ingredient-notes">
    <w:name w:val="wprm-recipe-ingredient-notes"/>
    <w:rsid w:val="006B1BE3"/>
  </w:style>
  <w:style w:type="character" w:customStyle="1" w:styleId="wprm-recipe-ingredient-unit">
    <w:name w:val="wprm-recipe-ingredient-unit"/>
    <w:rsid w:val="006B1BE3"/>
  </w:style>
  <w:style w:type="paragraph" w:styleId="IntenseQuote">
    <w:name w:val="Intense Quote"/>
    <w:basedOn w:val="Normal"/>
    <w:next w:val="Normal"/>
    <w:link w:val="IntenseQuoteChar"/>
    <w:uiPriority w:val="30"/>
    <w:qFormat/>
    <w:rsid w:val="00DC466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DC4669"/>
    <w:rPr>
      <w:i/>
      <w:iCs/>
      <w:color w:val="4F81BD" w:themeColor="accent1"/>
      <w:sz w:val="22"/>
      <w:szCs w:val="22"/>
    </w:rPr>
  </w:style>
  <w:style w:type="paragraph" w:customStyle="1" w:styleId="xmsonormal">
    <w:name w:val="x_msonormal"/>
    <w:basedOn w:val="Normal"/>
    <w:rsid w:val="0021790D"/>
    <w:pPr>
      <w:spacing w:before="100" w:beforeAutospacing="1" w:after="100" w:afterAutospacing="1"/>
    </w:pPr>
    <w:rPr>
      <w:rFonts w:ascii="Times New Roman" w:eastAsia="Times New Roman" w:hAnsi="Times New Roman"/>
      <w:sz w:val="24"/>
      <w:szCs w:val="24"/>
    </w:rPr>
  </w:style>
  <w:style w:type="character" w:customStyle="1" w:styleId="muxgbd">
    <w:name w:val="muxgbd"/>
    <w:basedOn w:val="DefaultParagraphFont"/>
    <w:rsid w:val="002E75CD"/>
  </w:style>
  <w:style w:type="character" w:styleId="UnresolvedMention">
    <w:name w:val="Unresolved Mention"/>
    <w:basedOn w:val="DefaultParagraphFont"/>
    <w:uiPriority w:val="99"/>
    <w:semiHidden/>
    <w:unhideWhenUsed/>
    <w:rsid w:val="00D51F9D"/>
    <w:rPr>
      <w:color w:val="605E5C"/>
      <w:shd w:val="clear" w:color="auto" w:fill="E1DFDD"/>
    </w:rPr>
  </w:style>
  <w:style w:type="paragraph" w:styleId="Subtitle">
    <w:name w:val="Subtitle"/>
    <w:basedOn w:val="Normal"/>
    <w:next w:val="Normal"/>
    <w:link w:val="SubtitleChar"/>
    <w:uiPriority w:val="11"/>
    <w:qFormat/>
    <w:rsid w:val="008D3D9E"/>
    <w:pPr>
      <w:spacing w:after="500"/>
    </w:pPr>
    <w:rPr>
      <w:rFonts w:ascii="Arial" w:eastAsiaTheme="minorEastAsia" w:hAnsi="Arial" w:cstheme="minorBidi"/>
      <w:caps/>
      <w:color w:val="595959" w:themeColor="text1" w:themeTint="A6"/>
      <w:spacing w:val="10"/>
      <w:sz w:val="21"/>
      <w:szCs w:val="21"/>
    </w:rPr>
  </w:style>
  <w:style w:type="character" w:customStyle="1" w:styleId="SubtitleChar">
    <w:name w:val="Subtitle Char"/>
    <w:basedOn w:val="DefaultParagraphFont"/>
    <w:link w:val="Subtitle"/>
    <w:uiPriority w:val="11"/>
    <w:rsid w:val="008D3D9E"/>
    <w:rPr>
      <w:rFonts w:ascii="Arial" w:eastAsiaTheme="minorEastAsia" w:hAnsi="Arial" w:cstheme="minorBidi"/>
      <w:caps/>
      <w:color w:val="595959" w:themeColor="text1" w:themeTint="A6"/>
      <w:spacing w:val="10"/>
      <w:sz w:val="21"/>
      <w:szCs w:val="21"/>
    </w:rPr>
  </w:style>
  <w:style w:type="paragraph" w:styleId="Caption">
    <w:name w:val="caption"/>
    <w:basedOn w:val="Normal"/>
    <w:next w:val="Normal"/>
    <w:uiPriority w:val="35"/>
    <w:unhideWhenUsed/>
    <w:qFormat/>
    <w:rsid w:val="0034671C"/>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1004">
      <w:bodyDiv w:val="1"/>
      <w:marLeft w:val="0"/>
      <w:marRight w:val="0"/>
      <w:marTop w:val="0"/>
      <w:marBottom w:val="0"/>
      <w:divBdr>
        <w:top w:val="none" w:sz="0" w:space="0" w:color="auto"/>
        <w:left w:val="none" w:sz="0" w:space="0" w:color="auto"/>
        <w:bottom w:val="none" w:sz="0" w:space="0" w:color="auto"/>
        <w:right w:val="none" w:sz="0" w:space="0" w:color="auto"/>
      </w:divBdr>
    </w:div>
    <w:div w:id="4872218">
      <w:bodyDiv w:val="1"/>
      <w:marLeft w:val="0"/>
      <w:marRight w:val="0"/>
      <w:marTop w:val="0"/>
      <w:marBottom w:val="0"/>
      <w:divBdr>
        <w:top w:val="none" w:sz="0" w:space="0" w:color="auto"/>
        <w:left w:val="none" w:sz="0" w:space="0" w:color="auto"/>
        <w:bottom w:val="none" w:sz="0" w:space="0" w:color="auto"/>
        <w:right w:val="none" w:sz="0" w:space="0" w:color="auto"/>
      </w:divBdr>
    </w:div>
    <w:div w:id="15891261">
      <w:bodyDiv w:val="1"/>
      <w:marLeft w:val="0"/>
      <w:marRight w:val="0"/>
      <w:marTop w:val="0"/>
      <w:marBottom w:val="0"/>
      <w:divBdr>
        <w:top w:val="none" w:sz="0" w:space="0" w:color="auto"/>
        <w:left w:val="none" w:sz="0" w:space="0" w:color="auto"/>
        <w:bottom w:val="none" w:sz="0" w:space="0" w:color="auto"/>
        <w:right w:val="none" w:sz="0" w:space="0" w:color="auto"/>
      </w:divBdr>
    </w:div>
    <w:div w:id="27922287">
      <w:bodyDiv w:val="1"/>
      <w:marLeft w:val="0"/>
      <w:marRight w:val="0"/>
      <w:marTop w:val="0"/>
      <w:marBottom w:val="0"/>
      <w:divBdr>
        <w:top w:val="none" w:sz="0" w:space="0" w:color="auto"/>
        <w:left w:val="none" w:sz="0" w:space="0" w:color="auto"/>
        <w:bottom w:val="none" w:sz="0" w:space="0" w:color="auto"/>
        <w:right w:val="none" w:sz="0" w:space="0" w:color="auto"/>
      </w:divBdr>
    </w:div>
    <w:div w:id="32770582">
      <w:bodyDiv w:val="1"/>
      <w:marLeft w:val="0"/>
      <w:marRight w:val="0"/>
      <w:marTop w:val="0"/>
      <w:marBottom w:val="0"/>
      <w:divBdr>
        <w:top w:val="none" w:sz="0" w:space="0" w:color="auto"/>
        <w:left w:val="none" w:sz="0" w:space="0" w:color="auto"/>
        <w:bottom w:val="none" w:sz="0" w:space="0" w:color="auto"/>
        <w:right w:val="none" w:sz="0" w:space="0" w:color="auto"/>
      </w:divBdr>
    </w:div>
    <w:div w:id="38287611">
      <w:bodyDiv w:val="1"/>
      <w:marLeft w:val="0"/>
      <w:marRight w:val="0"/>
      <w:marTop w:val="0"/>
      <w:marBottom w:val="0"/>
      <w:divBdr>
        <w:top w:val="none" w:sz="0" w:space="0" w:color="auto"/>
        <w:left w:val="none" w:sz="0" w:space="0" w:color="auto"/>
        <w:bottom w:val="none" w:sz="0" w:space="0" w:color="auto"/>
        <w:right w:val="none" w:sz="0" w:space="0" w:color="auto"/>
      </w:divBdr>
    </w:div>
    <w:div w:id="41830570">
      <w:bodyDiv w:val="1"/>
      <w:marLeft w:val="0"/>
      <w:marRight w:val="0"/>
      <w:marTop w:val="0"/>
      <w:marBottom w:val="0"/>
      <w:divBdr>
        <w:top w:val="none" w:sz="0" w:space="0" w:color="auto"/>
        <w:left w:val="none" w:sz="0" w:space="0" w:color="auto"/>
        <w:bottom w:val="none" w:sz="0" w:space="0" w:color="auto"/>
        <w:right w:val="none" w:sz="0" w:space="0" w:color="auto"/>
      </w:divBdr>
    </w:div>
    <w:div w:id="53894761">
      <w:bodyDiv w:val="1"/>
      <w:marLeft w:val="0"/>
      <w:marRight w:val="0"/>
      <w:marTop w:val="0"/>
      <w:marBottom w:val="0"/>
      <w:divBdr>
        <w:top w:val="none" w:sz="0" w:space="0" w:color="auto"/>
        <w:left w:val="none" w:sz="0" w:space="0" w:color="auto"/>
        <w:bottom w:val="none" w:sz="0" w:space="0" w:color="auto"/>
        <w:right w:val="none" w:sz="0" w:space="0" w:color="auto"/>
      </w:divBdr>
    </w:div>
    <w:div w:id="54206217">
      <w:bodyDiv w:val="1"/>
      <w:marLeft w:val="0"/>
      <w:marRight w:val="0"/>
      <w:marTop w:val="0"/>
      <w:marBottom w:val="0"/>
      <w:divBdr>
        <w:top w:val="none" w:sz="0" w:space="0" w:color="auto"/>
        <w:left w:val="none" w:sz="0" w:space="0" w:color="auto"/>
        <w:bottom w:val="none" w:sz="0" w:space="0" w:color="auto"/>
        <w:right w:val="none" w:sz="0" w:space="0" w:color="auto"/>
      </w:divBdr>
    </w:div>
    <w:div w:id="63184556">
      <w:bodyDiv w:val="1"/>
      <w:marLeft w:val="0"/>
      <w:marRight w:val="0"/>
      <w:marTop w:val="0"/>
      <w:marBottom w:val="0"/>
      <w:divBdr>
        <w:top w:val="none" w:sz="0" w:space="0" w:color="auto"/>
        <w:left w:val="none" w:sz="0" w:space="0" w:color="auto"/>
        <w:bottom w:val="none" w:sz="0" w:space="0" w:color="auto"/>
        <w:right w:val="none" w:sz="0" w:space="0" w:color="auto"/>
      </w:divBdr>
    </w:div>
    <w:div w:id="71045765">
      <w:bodyDiv w:val="1"/>
      <w:marLeft w:val="0"/>
      <w:marRight w:val="0"/>
      <w:marTop w:val="0"/>
      <w:marBottom w:val="0"/>
      <w:divBdr>
        <w:top w:val="none" w:sz="0" w:space="0" w:color="auto"/>
        <w:left w:val="none" w:sz="0" w:space="0" w:color="auto"/>
        <w:bottom w:val="none" w:sz="0" w:space="0" w:color="auto"/>
        <w:right w:val="none" w:sz="0" w:space="0" w:color="auto"/>
      </w:divBdr>
    </w:div>
    <w:div w:id="84424272">
      <w:bodyDiv w:val="1"/>
      <w:marLeft w:val="0"/>
      <w:marRight w:val="0"/>
      <w:marTop w:val="0"/>
      <w:marBottom w:val="0"/>
      <w:divBdr>
        <w:top w:val="none" w:sz="0" w:space="0" w:color="auto"/>
        <w:left w:val="none" w:sz="0" w:space="0" w:color="auto"/>
        <w:bottom w:val="none" w:sz="0" w:space="0" w:color="auto"/>
        <w:right w:val="none" w:sz="0" w:space="0" w:color="auto"/>
      </w:divBdr>
    </w:div>
    <w:div w:id="103841721">
      <w:bodyDiv w:val="1"/>
      <w:marLeft w:val="0"/>
      <w:marRight w:val="0"/>
      <w:marTop w:val="0"/>
      <w:marBottom w:val="0"/>
      <w:divBdr>
        <w:top w:val="none" w:sz="0" w:space="0" w:color="auto"/>
        <w:left w:val="none" w:sz="0" w:space="0" w:color="auto"/>
        <w:bottom w:val="none" w:sz="0" w:space="0" w:color="auto"/>
        <w:right w:val="none" w:sz="0" w:space="0" w:color="auto"/>
      </w:divBdr>
    </w:div>
    <w:div w:id="104157770">
      <w:bodyDiv w:val="1"/>
      <w:marLeft w:val="0"/>
      <w:marRight w:val="0"/>
      <w:marTop w:val="0"/>
      <w:marBottom w:val="0"/>
      <w:divBdr>
        <w:top w:val="none" w:sz="0" w:space="0" w:color="auto"/>
        <w:left w:val="none" w:sz="0" w:space="0" w:color="auto"/>
        <w:bottom w:val="none" w:sz="0" w:space="0" w:color="auto"/>
        <w:right w:val="none" w:sz="0" w:space="0" w:color="auto"/>
      </w:divBdr>
    </w:div>
    <w:div w:id="117572824">
      <w:bodyDiv w:val="1"/>
      <w:marLeft w:val="0"/>
      <w:marRight w:val="0"/>
      <w:marTop w:val="0"/>
      <w:marBottom w:val="0"/>
      <w:divBdr>
        <w:top w:val="none" w:sz="0" w:space="0" w:color="auto"/>
        <w:left w:val="none" w:sz="0" w:space="0" w:color="auto"/>
        <w:bottom w:val="none" w:sz="0" w:space="0" w:color="auto"/>
        <w:right w:val="none" w:sz="0" w:space="0" w:color="auto"/>
      </w:divBdr>
    </w:div>
    <w:div w:id="120272881">
      <w:bodyDiv w:val="1"/>
      <w:marLeft w:val="0"/>
      <w:marRight w:val="0"/>
      <w:marTop w:val="0"/>
      <w:marBottom w:val="0"/>
      <w:divBdr>
        <w:top w:val="none" w:sz="0" w:space="0" w:color="auto"/>
        <w:left w:val="none" w:sz="0" w:space="0" w:color="auto"/>
        <w:bottom w:val="none" w:sz="0" w:space="0" w:color="auto"/>
        <w:right w:val="none" w:sz="0" w:space="0" w:color="auto"/>
      </w:divBdr>
    </w:div>
    <w:div w:id="122502112">
      <w:bodyDiv w:val="1"/>
      <w:marLeft w:val="0"/>
      <w:marRight w:val="0"/>
      <w:marTop w:val="0"/>
      <w:marBottom w:val="0"/>
      <w:divBdr>
        <w:top w:val="none" w:sz="0" w:space="0" w:color="auto"/>
        <w:left w:val="none" w:sz="0" w:space="0" w:color="auto"/>
        <w:bottom w:val="none" w:sz="0" w:space="0" w:color="auto"/>
        <w:right w:val="none" w:sz="0" w:space="0" w:color="auto"/>
      </w:divBdr>
    </w:div>
    <w:div w:id="127549568">
      <w:bodyDiv w:val="1"/>
      <w:marLeft w:val="0"/>
      <w:marRight w:val="0"/>
      <w:marTop w:val="0"/>
      <w:marBottom w:val="0"/>
      <w:divBdr>
        <w:top w:val="none" w:sz="0" w:space="0" w:color="auto"/>
        <w:left w:val="none" w:sz="0" w:space="0" w:color="auto"/>
        <w:bottom w:val="none" w:sz="0" w:space="0" w:color="auto"/>
        <w:right w:val="none" w:sz="0" w:space="0" w:color="auto"/>
      </w:divBdr>
    </w:div>
    <w:div w:id="129134503">
      <w:bodyDiv w:val="1"/>
      <w:marLeft w:val="0"/>
      <w:marRight w:val="0"/>
      <w:marTop w:val="0"/>
      <w:marBottom w:val="0"/>
      <w:divBdr>
        <w:top w:val="none" w:sz="0" w:space="0" w:color="auto"/>
        <w:left w:val="none" w:sz="0" w:space="0" w:color="auto"/>
        <w:bottom w:val="none" w:sz="0" w:space="0" w:color="auto"/>
        <w:right w:val="none" w:sz="0" w:space="0" w:color="auto"/>
      </w:divBdr>
    </w:div>
    <w:div w:id="135343476">
      <w:bodyDiv w:val="1"/>
      <w:marLeft w:val="0"/>
      <w:marRight w:val="0"/>
      <w:marTop w:val="0"/>
      <w:marBottom w:val="0"/>
      <w:divBdr>
        <w:top w:val="none" w:sz="0" w:space="0" w:color="auto"/>
        <w:left w:val="none" w:sz="0" w:space="0" w:color="auto"/>
        <w:bottom w:val="none" w:sz="0" w:space="0" w:color="auto"/>
        <w:right w:val="none" w:sz="0" w:space="0" w:color="auto"/>
      </w:divBdr>
    </w:div>
    <w:div w:id="138809447">
      <w:bodyDiv w:val="1"/>
      <w:marLeft w:val="0"/>
      <w:marRight w:val="0"/>
      <w:marTop w:val="0"/>
      <w:marBottom w:val="0"/>
      <w:divBdr>
        <w:top w:val="none" w:sz="0" w:space="0" w:color="auto"/>
        <w:left w:val="none" w:sz="0" w:space="0" w:color="auto"/>
        <w:bottom w:val="none" w:sz="0" w:space="0" w:color="auto"/>
        <w:right w:val="none" w:sz="0" w:space="0" w:color="auto"/>
      </w:divBdr>
      <w:divsChild>
        <w:div w:id="1280182179">
          <w:marLeft w:val="0"/>
          <w:marRight w:val="0"/>
          <w:marTop w:val="0"/>
          <w:marBottom w:val="0"/>
          <w:divBdr>
            <w:top w:val="none" w:sz="0" w:space="0" w:color="auto"/>
            <w:left w:val="none" w:sz="0" w:space="0" w:color="auto"/>
            <w:bottom w:val="none" w:sz="0" w:space="0" w:color="auto"/>
            <w:right w:val="none" w:sz="0" w:space="0" w:color="auto"/>
          </w:divBdr>
          <w:divsChild>
            <w:div w:id="507796795">
              <w:marLeft w:val="0"/>
              <w:marRight w:val="0"/>
              <w:marTop w:val="0"/>
              <w:marBottom w:val="0"/>
              <w:divBdr>
                <w:top w:val="none" w:sz="0" w:space="0" w:color="auto"/>
                <w:left w:val="none" w:sz="0" w:space="0" w:color="auto"/>
                <w:bottom w:val="none" w:sz="0" w:space="0" w:color="auto"/>
                <w:right w:val="none" w:sz="0" w:space="0" w:color="auto"/>
              </w:divBdr>
              <w:divsChild>
                <w:div w:id="22482122">
                  <w:marLeft w:val="0"/>
                  <w:marRight w:val="0"/>
                  <w:marTop w:val="0"/>
                  <w:marBottom w:val="0"/>
                  <w:divBdr>
                    <w:top w:val="none" w:sz="0" w:space="0" w:color="auto"/>
                    <w:left w:val="none" w:sz="0" w:space="0" w:color="auto"/>
                    <w:bottom w:val="none" w:sz="0" w:space="0" w:color="auto"/>
                    <w:right w:val="none" w:sz="0" w:space="0" w:color="auto"/>
                  </w:divBdr>
                  <w:divsChild>
                    <w:div w:id="617563174">
                      <w:marLeft w:val="0"/>
                      <w:marRight w:val="0"/>
                      <w:marTop w:val="0"/>
                      <w:marBottom w:val="0"/>
                      <w:divBdr>
                        <w:top w:val="none" w:sz="0" w:space="0" w:color="auto"/>
                        <w:left w:val="none" w:sz="0" w:space="0" w:color="auto"/>
                        <w:bottom w:val="none" w:sz="0" w:space="0" w:color="auto"/>
                        <w:right w:val="none" w:sz="0" w:space="0" w:color="auto"/>
                      </w:divBdr>
                      <w:divsChild>
                        <w:div w:id="1068070635">
                          <w:marLeft w:val="0"/>
                          <w:marRight w:val="0"/>
                          <w:marTop w:val="0"/>
                          <w:marBottom w:val="0"/>
                          <w:divBdr>
                            <w:top w:val="none" w:sz="0" w:space="0" w:color="auto"/>
                            <w:left w:val="none" w:sz="0" w:space="0" w:color="auto"/>
                            <w:bottom w:val="none" w:sz="0" w:space="0" w:color="auto"/>
                            <w:right w:val="none" w:sz="0" w:space="0" w:color="auto"/>
                          </w:divBdr>
                          <w:divsChild>
                            <w:div w:id="143399889">
                              <w:marLeft w:val="0"/>
                              <w:marRight w:val="0"/>
                              <w:marTop w:val="0"/>
                              <w:marBottom w:val="0"/>
                              <w:divBdr>
                                <w:top w:val="none" w:sz="0" w:space="0" w:color="auto"/>
                                <w:left w:val="none" w:sz="0" w:space="0" w:color="auto"/>
                                <w:bottom w:val="none" w:sz="0" w:space="0" w:color="auto"/>
                                <w:right w:val="none" w:sz="0" w:space="0" w:color="auto"/>
                              </w:divBdr>
                              <w:divsChild>
                                <w:div w:id="2100591274">
                                  <w:marLeft w:val="0"/>
                                  <w:marRight w:val="0"/>
                                  <w:marTop w:val="0"/>
                                  <w:marBottom w:val="0"/>
                                  <w:divBdr>
                                    <w:top w:val="none" w:sz="0" w:space="0" w:color="auto"/>
                                    <w:left w:val="none" w:sz="0" w:space="0" w:color="auto"/>
                                    <w:bottom w:val="none" w:sz="0" w:space="0" w:color="auto"/>
                                    <w:right w:val="none" w:sz="0" w:space="0" w:color="auto"/>
                                  </w:divBdr>
                                  <w:divsChild>
                                    <w:div w:id="244844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056491">
                          <w:marLeft w:val="0"/>
                          <w:marRight w:val="0"/>
                          <w:marTop w:val="0"/>
                          <w:marBottom w:val="0"/>
                          <w:divBdr>
                            <w:top w:val="none" w:sz="0" w:space="0" w:color="auto"/>
                            <w:left w:val="none" w:sz="0" w:space="0" w:color="auto"/>
                            <w:bottom w:val="none" w:sz="0" w:space="0" w:color="auto"/>
                            <w:right w:val="none" w:sz="0" w:space="0" w:color="auto"/>
                          </w:divBdr>
                          <w:divsChild>
                            <w:div w:id="1912545465">
                              <w:marLeft w:val="0"/>
                              <w:marRight w:val="0"/>
                              <w:marTop w:val="0"/>
                              <w:marBottom w:val="0"/>
                              <w:divBdr>
                                <w:top w:val="none" w:sz="0" w:space="0" w:color="auto"/>
                                <w:left w:val="none" w:sz="0" w:space="0" w:color="auto"/>
                                <w:bottom w:val="none" w:sz="0" w:space="0" w:color="auto"/>
                                <w:right w:val="none" w:sz="0" w:space="0" w:color="auto"/>
                              </w:divBdr>
                              <w:divsChild>
                                <w:div w:id="1255288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886747">
      <w:bodyDiv w:val="1"/>
      <w:marLeft w:val="0"/>
      <w:marRight w:val="0"/>
      <w:marTop w:val="0"/>
      <w:marBottom w:val="0"/>
      <w:divBdr>
        <w:top w:val="none" w:sz="0" w:space="0" w:color="auto"/>
        <w:left w:val="none" w:sz="0" w:space="0" w:color="auto"/>
        <w:bottom w:val="none" w:sz="0" w:space="0" w:color="auto"/>
        <w:right w:val="none" w:sz="0" w:space="0" w:color="auto"/>
      </w:divBdr>
    </w:div>
    <w:div w:id="151482899">
      <w:bodyDiv w:val="1"/>
      <w:marLeft w:val="0"/>
      <w:marRight w:val="0"/>
      <w:marTop w:val="0"/>
      <w:marBottom w:val="0"/>
      <w:divBdr>
        <w:top w:val="none" w:sz="0" w:space="0" w:color="auto"/>
        <w:left w:val="none" w:sz="0" w:space="0" w:color="auto"/>
        <w:bottom w:val="none" w:sz="0" w:space="0" w:color="auto"/>
        <w:right w:val="none" w:sz="0" w:space="0" w:color="auto"/>
      </w:divBdr>
    </w:div>
    <w:div w:id="167256017">
      <w:bodyDiv w:val="1"/>
      <w:marLeft w:val="0"/>
      <w:marRight w:val="0"/>
      <w:marTop w:val="0"/>
      <w:marBottom w:val="0"/>
      <w:divBdr>
        <w:top w:val="none" w:sz="0" w:space="0" w:color="auto"/>
        <w:left w:val="none" w:sz="0" w:space="0" w:color="auto"/>
        <w:bottom w:val="none" w:sz="0" w:space="0" w:color="auto"/>
        <w:right w:val="none" w:sz="0" w:space="0" w:color="auto"/>
      </w:divBdr>
    </w:div>
    <w:div w:id="169297770">
      <w:bodyDiv w:val="1"/>
      <w:marLeft w:val="0"/>
      <w:marRight w:val="0"/>
      <w:marTop w:val="0"/>
      <w:marBottom w:val="0"/>
      <w:divBdr>
        <w:top w:val="none" w:sz="0" w:space="0" w:color="auto"/>
        <w:left w:val="none" w:sz="0" w:space="0" w:color="auto"/>
        <w:bottom w:val="none" w:sz="0" w:space="0" w:color="auto"/>
        <w:right w:val="none" w:sz="0" w:space="0" w:color="auto"/>
      </w:divBdr>
    </w:div>
    <w:div w:id="175846056">
      <w:bodyDiv w:val="1"/>
      <w:marLeft w:val="0"/>
      <w:marRight w:val="0"/>
      <w:marTop w:val="0"/>
      <w:marBottom w:val="0"/>
      <w:divBdr>
        <w:top w:val="none" w:sz="0" w:space="0" w:color="auto"/>
        <w:left w:val="none" w:sz="0" w:space="0" w:color="auto"/>
        <w:bottom w:val="none" w:sz="0" w:space="0" w:color="auto"/>
        <w:right w:val="none" w:sz="0" w:space="0" w:color="auto"/>
      </w:divBdr>
    </w:div>
    <w:div w:id="176848820">
      <w:bodyDiv w:val="1"/>
      <w:marLeft w:val="0"/>
      <w:marRight w:val="0"/>
      <w:marTop w:val="0"/>
      <w:marBottom w:val="0"/>
      <w:divBdr>
        <w:top w:val="none" w:sz="0" w:space="0" w:color="auto"/>
        <w:left w:val="none" w:sz="0" w:space="0" w:color="auto"/>
        <w:bottom w:val="none" w:sz="0" w:space="0" w:color="auto"/>
        <w:right w:val="none" w:sz="0" w:space="0" w:color="auto"/>
      </w:divBdr>
    </w:div>
    <w:div w:id="178593160">
      <w:bodyDiv w:val="1"/>
      <w:marLeft w:val="0"/>
      <w:marRight w:val="0"/>
      <w:marTop w:val="0"/>
      <w:marBottom w:val="0"/>
      <w:divBdr>
        <w:top w:val="none" w:sz="0" w:space="0" w:color="auto"/>
        <w:left w:val="none" w:sz="0" w:space="0" w:color="auto"/>
        <w:bottom w:val="none" w:sz="0" w:space="0" w:color="auto"/>
        <w:right w:val="none" w:sz="0" w:space="0" w:color="auto"/>
      </w:divBdr>
    </w:div>
    <w:div w:id="184371656">
      <w:bodyDiv w:val="1"/>
      <w:marLeft w:val="0"/>
      <w:marRight w:val="0"/>
      <w:marTop w:val="0"/>
      <w:marBottom w:val="0"/>
      <w:divBdr>
        <w:top w:val="none" w:sz="0" w:space="0" w:color="auto"/>
        <w:left w:val="none" w:sz="0" w:space="0" w:color="auto"/>
        <w:bottom w:val="none" w:sz="0" w:space="0" w:color="auto"/>
        <w:right w:val="none" w:sz="0" w:space="0" w:color="auto"/>
      </w:divBdr>
    </w:div>
    <w:div w:id="187525345">
      <w:bodyDiv w:val="1"/>
      <w:marLeft w:val="0"/>
      <w:marRight w:val="0"/>
      <w:marTop w:val="0"/>
      <w:marBottom w:val="0"/>
      <w:divBdr>
        <w:top w:val="none" w:sz="0" w:space="0" w:color="auto"/>
        <w:left w:val="none" w:sz="0" w:space="0" w:color="auto"/>
        <w:bottom w:val="none" w:sz="0" w:space="0" w:color="auto"/>
        <w:right w:val="none" w:sz="0" w:space="0" w:color="auto"/>
      </w:divBdr>
    </w:div>
    <w:div w:id="200017391">
      <w:bodyDiv w:val="1"/>
      <w:marLeft w:val="0"/>
      <w:marRight w:val="0"/>
      <w:marTop w:val="0"/>
      <w:marBottom w:val="0"/>
      <w:divBdr>
        <w:top w:val="none" w:sz="0" w:space="0" w:color="auto"/>
        <w:left w:val="none" w:sz="0" w:space="0" w:color="auto"/>
        <w:bottom w:val="none" w:sz="0" w:space="0" w:color="auto"/>
        <w:right w:val="none" w:sz="0" w:space="0" w:color="auto"/>
      </w:divBdr>
    </w:div>
    <w:div w:id="216745947">
      <w:bodyDiv w:val="1"/>
      <w:marLeft w:val="0"/>
      <w:marRight w:val="0"/>
      <w:marTop w:val="0"/>
      <w:marBottom w:val="0"/>
      <w:divBdr>
        <w:top w:val="none" w:sz="0" w:space="0" w:color="auto"/>
        <w:left w:val="none" w:sz="0" w:space="0" w:color="auto"/>
        <w:bottom w:val="none" w:sz="0" w:space="0" w:color="auto"/>
        <w:right w:val="none" w:sz="0" w:space="0" w:color="auto"/>
      </w:divBdr>
    </w:div>
    <w:div w:id="233122464">
      <w:bodyDiv w:val="1"/>
      <w:marLeft w:val="0"/>
      <w:marRight w:val="0"/>
      <w:marTop w:val="0"/>
      <w:marBottom w:val="0"/>
      <w:divBdr>
        <w:top w:val="none" w:sz="0" w:space="0" w:color="auto"/>
        <w:left w:val="none" w:sz="0" w:space="0" w:color="auto"/>
        <w:bottom w:val="none" w:sz="0" w:space="0" w:color="auto"/>
        <w:right w:val="none" w:sz="0" w:space="0" w:color="auto"/>
      </w:divBdr>
    </w:div>
    <w:div w:id="243806077">
      <w:bodyDiv w:val="1"/>
      <w:marLeft w:val="0"/>
      <w:marRight w:val="0"/>
      <w:marTop w:val="0"/>
      <w:marBottom w:val="0"/>
      <w:divBdr>
        <w:top w:val="none" w:sz="0" w:space="0" w:color="auto"/>
        <w:left w:val="none" w:sz="0" w:space="0" w:color="auto"/>
        <w:bottom w:val="none" w:sz="0" w:space="0" w:color="auto"/>
        <w:right w:val="none" w:sz="0" w:space="0" w:color="auto"/>
      </w:divBdr>
    </w:div>
    <w:div w:id="244800346">
      <w:bodyDiv w:val="1"/>
      <w:marLeft w:val="0"/>
      <w:marRight w:val="0"/>
      <w:marTop w:val="0"/>
      <w:marBottom w:val="0"/>
      <w:divBdr>
        <w:top w:val="none" w:sz="0" w:space="0" w:color="auto"/>
        <w:left w:val="none" w:sz="0" w:space="0" w:color="auto"/>
        <w:bottom w:val="none" w:sz="0" w:space="0" w:color="auto"/>
        <w:right w:val="none" w:sz="0" w:space="0" w:color="auto"/>
      </w:divBdr>
    </w:div>
    <w:div w:id="249899782">
      <w:bodyDiv w:val="1"/>
      <w:marLeft w:val="0"/>
      <w:marRight w:val="0"/>
      <w:marTop w:val="0"/>
      <w:marBottom w:val="0"/>
      <w:divBdr>
        <w:top w:val="none" w:sz="0" w:space="0" w:color="auto"/>
        <w:left w:val="none" w:sz="0" w:space="0" w:color="auto"/>
        <w:bottom w:val="none" w:sz="0" w:space="0" w:color="auto"/>
        <w:right w:val="none" w:sz="0" w:space="0" w:color="auto"/>
      </w:divBdr>
    </w:div>
    <w:div w:id="260334355">
      <w:bodyDiv w:val="1"/>
      <w:marLeft w:val="0"/>
      <w:marRight w:val="0"/>
      <w:marTop w:val="0"/>
      <w:marBottom w:val="0"/>
      <w:divBdr>
        <w:top w:val="none" w:sz="0" w:space="0" w:color="auto"/>
        <w:left w:val="none" w:sz="0" w:space="0" w:color="auto"/>
        <w:bottom w:val="none" w:sz="0" w:space="0" w:color="auto"/>
        <w:right w:val="none" w:sz="0" w:space="0" w:color="auto"/>
      </w:divBdr>
    </w:div>
    <w:div w:id="261913700">
      <w:bodyDiv w:val="1"/>
      <w:marLeft w:val="0"/>
      <w:marRight w:val="0"/>
      <w:marTop w:val="0"/>
      <w:marBottom w:val="0"/>
      <w:divBdr>
        <w:top w:val="none" w:sz="0" w:space="0" w:color="auto"/>
        <w:left w:val="none" w:sz="0" w:space="0" w:color="auto"/>
        <w:bottom w:val="none" w:sz="0" w:space="0" w:color="auto"/>
        <w:right w:val="none" w:sz="0" w:space="0" w:color="auto"/>
      </w:divBdr>
    </w:div>
    <w:div w:id="262038698">
      <w:bodyDiv w:val="1"/>
      <w:marLeft w:val="0"/>
      <w:marRight w:val="0"/>
      <w:marTop w:val="0"/>
      <w:marBottom w:val="0"/>
      <w:divBdr>
        <w:top w:val="none" w:sz="0" w:space="0" w:color="auto"/>
        <w:left w:val="none" w:sz="0" w:space="0" w:color="auto"/>
        <w:bottom w:val="none" w:sz="0" w:space="0" w:color="auto"/>
        <w:right w:val="none" w:sz="0" w:space="0" w:color="auto"/>
      </w:divBdr>
    </w:div>
    <w:div w:id="268241068">
      <w:bodyDiv w:val="1"/>
      <w:marLeft w:val="0"/>
      <w:marRight w:val="0"/>
      <w:marTop w:val="0"/>
      <w:marBottom w:val="0"/>
      <w:divBdr>
        <w:top w:val="none" w:sz="0" w:space="0" w:color="auto"/>
        <w:left w:val="none" w:sz="0" w:space="0" w:color="auto"/>
        <w:bottom w:val="none" w:sz="0" w:space="0" w:color="auto"/>
        <w:right w:val="none" w:sz="0" w:space="0" w:color="auto"/>
      </w:divBdr>
    </w:div>
    <w:div w:id="287129448">
      <w:bodyDiv w:val="1"/>
      <w:marLeft w:val="0"/>
      <w:marRight w:val="0"/>
      <w:marTop w:val="0"/>
      <w:marBottom w:val="0"/>
      <w:divBdr>
        <w:top w:val="none" w:sz="0" w:space="0" w:color="auto"/>
        <w:left w:val="none" w:sz="0" w:space="0" w:color="auto"/>
        <w:bottom w:val="none" w:sz="0" w:space="0" w:color="auto"/>
        <w:right w:val="none" w:sz="0" w:space="0" w:color="auto"/>
      </w:divBdr>
    </w:div>
    <w:div w:id="296838655">
      <w:bodyDiv w:val="1"/>
      <w:marLeft w:val="0"/>
      <w:marRight w:val="0"/>
      <w:marTop w:val="0"/>
      <w:marBottom w:val="0"/>
      <w:divBdr>
        <w:top w:val="none" w:sz="0" w:space="0" w:color="auto"/>
        <w:left w:val="none" w:sz="0" w:space="0" w:color="auto"/>
        <w:bottom w:val="none" w:sz="0" w:space="0" w:color="auto"/>
        <w:right w:val="none" w:sz="0" w:space="0" w:color="auto"/>
      </w:divBdr>
      <w:divsChild>
        <w:div w:id="933172527">
          <w:marLeft w:val="0"/>
          <w:marRight w:val="0"/>
          <w:marTop w:val="0"/>
          <w:marBottom w:val="0"/>
          <w:divBdr>
            <w:top w:val="none" w:sz="0" w:space="0" w:color="auto"/>
            <w:left w:val="none" w:sz="0" w:space="0" w:color="auto"/>
            <w:bottom w:val="none" w:sz="0" w:space="0" w:color="auto"/>
            <w:right w:val="none" w:sz="0" w:space="0" w:color="auto"/>
          </w:divBdr>
        </w:div>
        <w:div w:id="814954963">
          <w:marLeft w:val="0"/>
          <w:marRight w:val="0"/>
          <w:marTop w:val="0"/>
          <w:marBottom w:val="0"/>
          <w:divBdr>
            <w:top w:val="none" w:sz="0" w:space="0" w:color="auto"/>
            <w:left w:val="none" w:sz="0" w:space="0" w:color="auto"/>
            <w:bottom w:val="none" w:sz="0" w:space="0" w:color="auto"/>
            <w:right w:val="none" w:sz="0" w:space="0" w:color="auto"/>
          </w:divBdr>
        </w:div>
        <w:div w:id="2026132620">
          <w:marLeft w:val="0"/>
          <w:marRight w:val="0"/>
          <w:marTop w:val="0"/>
          <w:marBottom w:val="0"/>
          <w:divBdr>
            <w:top w:val="none" w:sz="0" w:space="0" w:color="auto"/>
            <w:left w:val="none" w:sz="0" w:space="0" w:color="auto"/>
            <w:bottom w:val="none" w:sz="0" w:space="0" w:color="auto"/>
            <w:right w:val="none" w:sz="0" w:space="0" w:color="auto"/>
          </w:divBdr>
        </w:div>
        <w:div w:id="734814699">
          <w:marLeft w:val="0"/>
          <w:marRight w:val="0"/>
          <w:marTop w:val="0"/>
          <w:marBottom w:val="0"/>
          <w:divBdr>
            <w:top w:val="none" w:sz="0" w:space="0" w:color="auto"/>
            <w:left w:val="none" w:sz="0" w:space="0" w:color="auto"/>
            <w:bottom w:val="none" w:sz="0" w:space="0" w:color="auto"/>
            <w:right w:val="none" w:sz="0" w:space="0" w:color="auto"/>
          </w:divBdr>
        </w:div>
        <w:div w:id="130944994">
          <w:marLeft w:val="0"/>
          <w:marRight w:val="0"/>
          <w:marTop w:val="0"/>
          <w:marBottom w:val="0"/>
          <w:divBdr>
            <w:top w:val="none" w:sz="0" w:space="0" w:color="auto"/>
            <w:left w:val="none" w:sz="0" w:space="0" w:color="auto"/>
            <w:bottom w:val="none" w:sz="0" w:space="0" w:color="auto"/>
            <w:right w:val="none" w:sz="0" w:space="0" w:color="auto"/>
          </w:divBdr>
        </w:div>
        <w:div w:id="1852378820">
          <w:marLeft w:val="0"/>
          <w:marRight w:val="0"/>
          <w:marTop w:val="0"/>
          <w:marBottom w:val="0"/>
          <w:divBdr>
            <w:top w:val="none" w:sz="0" w:space="0" w:color="auto"/>
            <w:left w:val="none" w:sz="0" w:space="0" w:color="auto"/>
            <w:bottom w:val="none" w:sz="0" w:space="0" w:color="auto"/>
            <w:right w:val="none" w:sz="0" w:space="0" w:color="auto"/>
          </w:divBdr>
        </w:div>
      </w:divsChild>
    </w:div>
    <w:div w:id="302126701">
      <w:bodyDiv w:val="1"/>
      <w:marLeft w:val="0"/>
      <w:marRight w:val="0"/>
      <w:marTop w:val="0"/>
      <w:marBottom w:val="0"/>
      <w:divBdr>
        <w:top w:val="none" w:sz="0" w:space="0" w:color="auto"/>
        <w:left w:val="none" w:sz="0" w:space="0" w:color="auto"/>
        <w:bottom w:val="none" w:sz="0" w:space="0" w:color="auto"/>
        <w:right w:val="none" w:sz="0" w:space="0" w:color="auto"/>
      </w:divBdr>
    </w:div>
    <w:div w:id="302584697">
      <w:bodyDiv w:val="1"/>
      <w:marLeft w:val="0"/>
      <w:marRight w:val="0"/>
      <w:marTop w:val="0"/>
      <w:marBottom w:val="0"/>
      <w:divBdr>
        <w:top w:val="none" w:sz="0" w:space="0" w:color="auto"/>
        <w:left w:val="none" w:sz="0" w:space="0" w:color="auto"/>
        <w:bottom w:val="none" w:sz="0" w:space="0" w:color="auto"/>
        <w:right w:val="none" w:sz="0" w:space="0" w:color="auto"/>
      </w:divBdr>
    </w:div>
    <w:div w:id="321392043">
      <w:bodyDiv w:val="1"/>
      <w:marLeft w:val="0"/>
      <w:marRight w:val="0"/>
      <w:marTop w:val="0"/>
      <w:marBottom w:val="0"/>
      <w:divBdr>
        <w:top w:val="none" w:sz="0" w:space="0" w:color="auto"/>
        <w:left w:val="none" w:sz="0" w:space="0" w:color="auto"/>
        <w:bottom w:val="none" w:sz="0" w:space="0" w:color="auto"/>
        <w:right w:val="none" w:sz="0" w:space="0" w:color="auto"/>
      </w:divBdr>
    </w:div>
    <w:div w:id="331415671">
      <w:bodyDiv w:val="1"/>
      <w:marLeft w:val="0"/>
      <w:marRight w:val="0"/>
      <w:marTop w:val="0"/>
      <w:marBottom w:val="0"/>
      <w:divBdr>
        <w:top w:val="none" w:sz="0" w:space="0" w:color="auto"/>
        <w:left w:val="none" w:sz="0" w:space="0" w:color="auto"/>
        <w:bottom w:val="none" w:sz="0" w:space="0" w:color="auto"/>
        <w:right w:val="none" w:sz="0" w:space="0" w:color="auto"/>
      </w:divBdr>
    </w:div>
    <w:div w:id="335572377">
      <w:bodyDiv w:val="1"/>
      <w:marLeft w:val="0"/>
      <w:marRight w:val="0"/>
      <w:marTop w:val="0"/>
      <w:marBottom w:val="0"/>
      <w:divBdr>
        <w:top w:val="none" w:sz="0" w:space="0" w:color="auto"/>
        <w:left w:val="none" w:sz="0" w:space="0" w:color="auto"/>
        <w:bottom w:val="none" w:sz="0" w:space="0" w:color="auto"/>
        <w:right w:val="none" w:sz="0" w:space="0" w:color="auto"/>
      </w:divBdr>
    </w:div>
    <w:div w:id="350256170">
      <w:bodyDiv w:val="1"/>
      <w:marLeft w:val="0"/>
      <w:marRight w:val="0"/>
      <w:marTop w:val="0"/>
      <w:marBottom w:val="0"/>
      <w:divBdr>
        <w:top w:val="none" w:sz="0" w:space="0" w:color="auto"/>
        <w:left w:val="none" w:sz="0" w:space="0" w:color="auto"/>
        <w:bottom w:val="none" w:sz="0" w:space="0" w:color="auto"/>
        <w:right w:val="none" w:sz="0" w:space="0" w:color="auto"/>
      </w:divBdr>
    </w:div>
    <w:div w:id="358625022">
      <w:bodyDiv w:val="1"/>
      <w:marLeft w:val="0"/>
      <w:marRight w:val="0"/>
      <w:marTop w:val="0"/>
      <w:marBottom w:val="0"/>
      <w:divBdr>
        <w:top w:val="none" w:sz="0" w:space="0" w:color="auto"/>
        <w:left w:val="none" w:sz="0" w:space="0" w:color="auto"/>
        <w:bottom w:val="none" w:sz="0" w:space="0" w:color="auto"/>
        <w:right w:val="none" w:sz="0" w:space="0" w:color="auto"/>
      </w:divBdr>
    </w:div>
    <w:div w:id="387996281">
      <w:bodyDiv w:val="1"/>
      <w:marLeft w:val="0"/>
      <w:marRight w:val="0"/>
      <w:marTop w:val="0"/>
      <w:marBottom w:val="0"/>
      <w:divBdr>
        <w:top w:val="none" w:sz="0" w:space="0" w:color="auto"/>
        <w:left w:val="none" w:sz="0" w:space="0" w:color="auto"/>
        <w:bottom w:val="none" w:sz="0" w:space="0" w:color="auto"/>
        <w:right w:val="none" w:sz="0" w:space="0" w:color="auto"/>
      </w:divBdr>
    </w:div>
    <w:div w:id="411123114">
      <w:bodyDiv w:val="1"/>
      <w:marLeft w:val="0"/>
      <w:marRight w:val="0"/>
      <w:marTop w:val="0"/>
      <w:marBottom w:val="0"/>
      <w:divBdr>
        <w:top w:val="none" w:sz="0" w:space="0" w:color="auto"/>
        <w:left w:val="none" w:sz="0" w:space="0" w:color="auto"/>
        <w:bottom w:val="none" w:sz="0" w:space="0" w:color="auto"/>
        <w:right w:val="none" w:sz="0" w:space="0" w:color="auto"/>
      </w:divBdr>
    </w:div>
    <w:div w:id="416754924">
      <w:bodyDiv w:val="1"/>
      <w:marLeft w:val="0"/>
      <w:marRight w:val="0"/>
      <w:marTop w:val="0"/>
      <w:marBottom w:val="0"/>
      <w:divBdr>
        <w:top w:val="none" w:sz="0" w:space="0" w:color="auto"/>
        <w:left w:val="none" w:sz="0" w:space="0" w:color="auto"/>
        <w:bottom w:val="none" w:sz="0" w:space="0" w:color="auto"/>
        <w:right w:val="none" w:sz="0" w:space="0" w:color="auto"/>
      </w:divBdr>
    </w:div>
    <w:div w:id="421872709">
      <w:bodyDiv w:val="1"/>
      <w:marLeft w:val="0"/>
      <w:marRight w:val="0"/>
      <w:marTop w:val="0"/>
      <w:marBottom w:val="0"/>
      <w:divBdr>
        <w:top w:val="none" w:sz="0" w:space="0" w:color="auto"/>
        <w:left w:val="none" w:sz="0" w:space="0" w:color="auto"/>
        <w:bottom w:val="none" w:sz="0" w:space="0" w:color="auto"/>
        <w:right w:val="none" w:sz="0" w:space="0" w:color="auto"/>
      </w:divBdr>
    </w:div>
    <w:div w:id="425922711">
      <w:bodyDiv w:val="1"/>
      <w:marLeft w:val="0"/>
      <w:marRight w:val="0"/>
      <w:marTop w:val="0"/>
      <w:marBottom w:val="0"/>
      <w:divBdr>
        <w:top w:val="none" w:sz="0" w:space="0" w:color="auto"/>
        <w:left w:val="none" w:sz="0" w:space="0" w:color="auto"/>
        <w:bottom w:val="none" w:sz="0" w:space="0" w:color="auto"/>
        <w:right w:val="none" w:sz="0" w:space="0" w:color="auto"/>
      </w:divBdr>
    </w:div>
    <w:div w:id="438332473">
      <w:bodyDiv w:val="1"/>
      <w:marLeft w:val="0"/>
      <w:marRight w:val="0"/>
      <w:marTop w:val="0"/>
      <w:marBottom w:val="0"/>
      <w:divBdr>
        <w:top w:val="none" w:sz="0" w:space="0" w:color="auto"/>
        <w:left w:val="none" w:sz="0" w:space="0" w:color="auto"/>
        <w:bottom w:val="none" w:sz="0" w:space="0" w:color="auto"/>
        <w:right w:val="none" w:sz="0" w:space="0" w:color="auto"/>
      </w:divBdr>
    </w:div>
    <w:div w:id="461928809">
      <w:bodyDiv w:val="1"/>
      <w:marLeft w:val="0"/>
      <w:marRight w:val="0"/>
      <w:marTop w:val="0"/>
      <w:marBottom w:val="0"/>
      <w:divBdr>
        <w:top w:val="none" w:sz="0" w:space="0" w:color="auto"/>
        <w:left w:val="none" w:sz="0" w:space="0" w:color="auto"/>
        <w:bottom w:val="none" w:sz="0" w:space="0" w:color="auto"/>
        <w:right w:val="none" w:sz="0" w:space="0" w:color="auto"/>
      </w:divBdr>
      <w:divsChild>
        <w:div w:id="819419797">
          <w:marLeft w:val="0"/>
          <w:marRight w:val="0"/>
          <w:marTop w:val="300"/>
          <w:marBottom w:val="0"/>
          <w:divBdr>
            <w:top w:val="none" w:sz="0" w:space="0" w:color="auto"/>
            <w:left w:val="none" w:sz="0" w:space="0" w:color="auto"/>
            <w:bottom w:val="none" w:sz="0" w:space="0" w:color="auto"/>
            <w:right w:val="none" w:sz="0" w:space="0" w:color="auto"/>
          </w:divBdr>
        </w:div>
      </w:divsChild>
    </w:div>
    <w:div w:id="464742118">
      <w:bodyDiv w:val="1"/>
      <w:marLeft w:val="0"/>
      <w:marRight w:val="0"/>
      <w:marTop w:val="0"/>
      <w:marBottom w:val="0"/>
      <w:divBdr>
        <w:top w:val="none" w:sz="0" w:space="0" w:color="auto"/>
        <w:left w:val="none" w:sz="0" w:space="0" w:color="auto"/>
        <w:bottom w:val="none" w:sz="0" w:space="0" w:color="auto"/>
        <w:right w:val="none" w:sz="0" w:space="0" w:color="auto"/>
      </w:divBdr>
    </w:div>
    <w:div w:id="468743989">
      <w:bodyDiv w:val="1"/>
      <w:marLeft w:val="0"/>
      <w:marRight w:val="0"/>
      <w:marTop w:val="0"/>
      <w:marBottom w:val="0"/>
      <w:divBdr>
        <w:top w:val="none" w:sz="0" w:space="0" w:color="auto"/>
        <w:left w:val="none" w:sz="0" w:space="0" w:color="auto"/>
        <w:bottom w:val="none" w:sz="0" w:space="0" w:color="auto"/>
        <w:right w:val="none" w:sz="0" w:space="0" w:color="auto"/>
      </w:divBdr>
    </w:div>
    <w:div w:id="470709959">
      <w:bodyDiv w:val="1"/>
      <w:marLeft w:val="0"/>
      <w:marRight w:val="0"/>
      <w:marTop w:val="0"/>
      <w:marBottom w:val="0"/>
      <w:divBdr>
        <w:top w:val="none" w:sz="0" w:space="0" w:color="auto"/>
        <w:left w:val="none" w:sz="0" w:space="0" w:color="auto"/>
        <w:bottom w:val="none" w:sz="0" w:space="0" w:color="auto"/>
        <w:right w:val="none" w:sz="0" w:space="0" w:color="auto"/>
      </w:divBdr>
    </w:div>
    <w:div w:id="476265029">
      <w:bodyDiv w:val="1"/>
      <w:marLeft w:val="0"/>
      <w:marRight w:val="0"/>
      <w:marTop w:val="0"/>
      <w:marBottom w:val="0"/>
      <w:divBdr>
        <w:top w:val="none" w:sz="0" w:space="0" w:color="auto"/>
        <w:left w:val="none" w:sz="0" w:space="0" w:color="auto"/>
        <w:bottom w:val="none" w:sz="0" w:space="0" w:color="auto"/>
        <w:right w:val="none" w:sz="0" w:space="0" w:color="auto"/>
      </w:divBdr>
    </w:div>
    <w:div w:id="477377760">
      <w:bodyDiv w:val="1"/>
      <w:marLeft w:val="0"/>
      <w:marRight w:val="0"/>
      <w:marTop w:val="0"/>
      <w:marBottom w:val="0"/>
      <w:divBdr>
        <w:top w:val="none" w:sz="0" w:space="0" w:color="auto"/>
        <w:left w:val="none" w:sz="0" w:space="0" w:color="auto"/>
        <w:bottom w:val="none" w:sz="0" w:space="0" w:color="auto"/>
        <w:right w:val="none" w:sz="0" w:space="0" w:color="auto"/>
      </w:divBdr>
    </w:div>
    <w:div w:id="477655112">
      <w:bodyDiv w:val="1"/>
      <w:marLeft w:val="0"/>
      <w:marRight w:val="0"/>
      <w:marTop w:val="0"/>
      <w:marBottom w:val="0"/>
      <w:divBdr>
        <w:top w:val="none" w:sz="0" w:space="0" w:color="auto"/>
        <w:left w:val="none" w:sz="0" w:space="0" w:color="auto"/>
        <w:bottom w:val="none" w:sz="0" w:space="0" w:color="auto"/>
        <w:right w:val="none" w:sz="0" w:space="0" w:color="auto"/>
      </w:divBdr>
    </w:div>
    <w:div w:id="490145031">
      <w:bodyDiv w:val="1"/>
      <w:marLeft w:val="0"/>
      <w:marRight w:val="0"/>
      <w:marTop w:val="0"/>
      <w:marBottom w:val="0"/>
      <w:divBdr>
        <w:top w:val="none" w:sz="0" w:space="0" w:color="auto"/>
        <w:left w:val="none" w:sz="0" w:space="0" w:color="auto"/>
        <w:bottom w:val="none" w:sz="0" w:space="0" w:color="auto"/>
        <w:right w:val="none" w:sz="0" w:space="0" w:color="auto"/>
      </w:divBdr>
    </w:div>
    <w:div w:id="495389010">
      <w:bodyDiv w:val="1"/>
      <w:marLeft w:val="0"/>
      <w:marRight w:val="0"/>
      <w:marTop w:val="0"/>
      <w:marBottom w:val="0"/>
      <w:divBdr>
        <w:top w:val="none" w:sz="0" w:space="0" w:color="auto"/>
        <w:left w:val="none" w:sz="0" w:space="0" w:color="auto"/>
        <w:bottom w:val="none" w:sz="0" w:space="0" w:color="auto"/>
        <w:right w:val="none" w:sz="0" w:space="0" w:color="auto"/>
      </w:divBdr>
    </w:div>
    <w:div w:id="499466057">
      <w:bodyDiv w:val="1"/>
      <w:marLeft w:val="0"/>
      <w:marRight w:val="0"/>
      <w:marTop w:val="0"/>
      <w:marBottom w:val="0"/>
      <w:divBdr>
        <w:top w:val="none" w:sz="0" w:space="0" w:color="auto"/>
        <w:left w:val="none" w:sz="0" w:space="0" w:color="auto"/>
        <w:bottom w:val="none" w:sz="0" w:space="0" w:color="auto"/>
        <w:right w:val="none" w:sz="0" w:space="0" w:color="auto"/>
      </w:divBdr>
    </w:div>
    <w:div w:id="499929177">
      <w:bodyDiv w:val="1"/>
      <w:marLeft w:val="0"/>
      <w:marRight w:val="0"/>
      <w:marTop w:val="0"/>
      <w:marBottom w:val="0"/>
      <w:divBdr>
        <w:top w:val="none" w:sz="0" w:space="0" w:color="auto"/>
        <w:left w:val="none" w:sz="0" w:space="0" w:color="auto"/>
        <w:bottom w:val="none" w:sz="0" w:space="0" w:color="auto"/>
        <w:right w:val="none" w:sz="0" w:space="0" w:color="auto"/>
      </w:divBdr>
    </w:div>
    <w:div w:id="500314663">
      <w:bodyDiv w:val="1"/>
      <w:marLeft w:val="0"/>
      <w:marRight w:val="0"/>
      <w:marTop w:val="0"/>
      <w:marBottom w:val="0"/>
      <w:divBdr>
        <w:top w:val="none" w:sz="0" w:space="0" w:color="auto"/>
        <w:left w:val="none" w:sz="0" w:space="0" w:color="auto"/>
        <w:bottom w:val="none" w:sz="0" w:space="0" w:color="auto"/>
        <w:right w:val="none" w:sz="0" w:space="0" w:color="auto"/>
      </w:divBdr>
    </w:div>
    <w:div w:id="513687415">
      <w:bodyDiv w:val="1"/>
      <w:marLeft w:val="0"/>
      <w:marRight w:val="0"/>
      <w:marTop w:val="0"/>
      <w:marBottom w:val="0"/>
      <w:divBdr>
        <w:top w:val="none" w:sz="0" w:space="0" w:color="auto"/>
        <w:left w:val="none" w:sz="0" w:space="0" w:color="auto"/>
        <w:bottom w:val="none" w:sz="0" w:space="0" w:color="auto"/>
        <w:right w:val="none" w:sz="0" w:space="0" w:color="auto"/>
      </w:divBdr>
    </w:div>
    <w:div w:id="517086865">
      <w:bodyDiv w:val="1"/>
      <w:marLeft w:val="0"/>
      <w:marRight w:val="0"/>
      <w:marTop w:val="0"/>
      <w:marBottom w:val="0"/>
      <w:divBdr>
        <w:top w:val="none" w:sz="0" w:space="0" w:color="auto"/>
        <w:left w:val="none" w:sz="0" w:space="0" w:color="auto"/>
        <w:bottom w:val="none" w:sz="0" w:space="0" w:color="auto"/>
        <w:right w:val="none" w:sz="0" w:space="0" w:color="auto"/>
      </w:divBdr>
    </w:div>
    <w:div w:id="530847627">
      <w:bodyDiv w:val="1"/>
      <w:marLeft w:val="0"/>
      <w:marRight w:val="0"/>
      <w:marTop w:val="0"/>
      <w:marBottom w:val="0"/>
      <w:divBdr>
        <w:top w:val="none" w:sz="0" w:space="0" w:color="auto"/>
        <w:left w:val="none" w:sz="0" w:space="0" w:color="auto"/>
        <w:bottom w:val="none" w:sz="0" w:space="0" w:color="auto"/>
        <w:right w:val="none" w:sz="0" w:space="0" w:color="auto"/>
      </w:divBdr>
    </w:div>
    <w:div w:id="545412045">
      <w:bodyDiv w:val="1"/>
      <w:marLeft w:val="0"/>
      <w:marRight w:val="0"/>
      <w:marTop w:val="0"/>
      <w:marBottom w:val="0"/>
      <w:divBdr>
        <w:top w:val="none" w:sz="0" w:space="0" w:color="auto"/>
        <w:left w:val="none" w:sz="0" w:space="0" w:color="auto"/>
        <w:bottom w:val="none" w:sz="0" w:space="0" w:color="auto"/>
        <w:right w:val="none" w:sz="0" w:space="0" w:color="auto"/>
      </w:divBdr>
    </w:div>
    <w:div w:id="547641452">
      <w:bodyDiv w:val="1"/>
      <w:marLeft w:val="0"/>
      <w:marRight w:val="0"/>
      <w:marTop w:val="0"/>
      <w:marBottom w:val="0"/>
      <w:divBdr>
        <w:top w:val="none" w:sz="0" w:space="0" w:color="auto"/>
        <w:left w:val="none" w:sz="0" w:space="0" w:color="auto"/>
        <w:bottom w:val="none" w:sz="0" w:space="0" w:color="auto"/>
        <w:right w:val="none" w:sz="0" w:space="0" w:color="auto"/>
      </w:divBdr>
    </w:div>
    <w:div w:id="555895630">
      <w:bodyDiv w:val="1"/>
      <w:marLeft w:val="0"/>
      <w:marRight w:val="0"/>
      <w:marTop w:val="0"/>
      <w:marBottom w:val="0"/>
      <w:divBdr>
        <w:top w:val="none" w:sz="0" w:space="0" w:color="auto"/>
        <w:left w:val="none" w:sz="0" w:space="0" w:color="auto"/>
        <w:bottom w:val="none" w:sz="0" w:space="0" w:color="auto"/>
        <w:right w:val="none" w:sz="0" w:space="0" w:color="auto"/>
      </w:divBdr>
    </w:div>
    <w:div w:id="559480889">
      <w:bodyDiv w:val="1"/>
      <w:marLeft w:val="0"/>
      <w:marRight w:val="0"/>
      <w:marTop w:val="0"/>
      <w:marBottom w:val="0"/>
      <w:divBdr>
        <w:top w:val="none" w:sz="0" w:space="0" w:color="auto"/>
        <w:left w:val="none" w:sz="0" w:space="0" w:color="auto"/>
        <w:bottom w:val="none" w:sz="0" w:space="0" w:color="auto"/>
        <w:right w:val="none" w:sz="0" w:space="0" w:color="auto"/>
      </w:divBdr>
    </w:div>
    <w:div w:id="575869730">
      <w:bodyDiv w:val="1"/>
      <w:marLeft w:val="0"/>
      <w:marRight w:val="0"/>
      <w:marTop w:val="0"/>
      <w:marBottom w:val="0"/>
      <w:divBdr>
        <w:top w:val="none" w:sz="0" w:space="0" w:color="auto"/>
        <w:left w:val="none" w:sz="0" w:space="0" w:color="auto"/>
        <w:bottom w:val="none" w:sz="0" w:space="0" w:color="auto"/>
        <w:right w:val="none" w:sz="0" w:space="0" w:color="auto"/>
      </w:divBdr>
    </w:div>
    <w:div w:id="583879989">
      <w:bodyDiv w:val="1"/>
      <w:marLeft w:val="0"/>
      <w:marRight w:val="0"/>
      <w:marTop w:val="0"/>
      <w:marBottom w:val="0"/>
      <w:divBdr>
        <w:top w:val="none" w:sz="0" w:space="0" w:color="auto"/>
        <w:left w:val="none" w:sz="0" w:space="0" w:color="auto"/>
        <w:bottom w:val="none" w:sz="0" w:space="0" w:color="auto"/>
        <w:right w:val="none" w:sz="0" w:space="0" w:color="auto"/>
      </w:divBdr>
    </w:div>
    <w:div w:id="585959882">
      <w:bodyDiv w:val="1"/>
      <w:marLeft w:val="0"/>
      <w:marRight w:val="0"/>
      <w:marTop w:val="0"/>
      <w:marBottom w:val="0"/>
      <w:divBdr>
        <w:top w:val="none" w:sz="0" w:space="0" w:color="auto"/>
        <w:left w:val="none" w:sz="0" w:space="0" w:color="auto"/>
        <w:bottom w:val="none" w:sz="0" w:space="0" w:color="auto"/>
        <w:right w:val="none" w:sz="0" w:space="0" w:color="auto"/>
      </w:divBdr>
    </w:div>
    <w:div w:id="592130106">
      <w:bodyDiv w:val="1"/>
      <w:marLeft w:val="0"/>
      <w:marRight w:val="0"/>
      <w:marTop w:val="0"/>
      <w:marBottom w:val="0"/>
      <w:divBdr>
        <w:top w:val="none" w:sz="0" w:space="0" w:color="auto"/>
        <w:left w:val="none" w:sz="0" w:space="0" w:color="auto"/>
        <w:bottom w:val="none" w:sz="0" w:space="0" w:color="auto"/>
        <w:right w:val="none" w:sz="0" w:space="0" w:color="auto"/>
      </w:divBdr>
    </w:div>
    <w:div w:id="593175273">
      <w:bodyDiv w:val="1"/>
      <w:marLeft w:val="0"/>
      <w:marRight w:val="0"/>
      <w:marTop w:val="0"/>
      <w:marBottom w:val="0"/>
      <w:divBdr>
        <w:top w:val="none" w:sz="0" w:space="0" w:color="auto"/>
        <w:left w:val="none" w:sz="0" w:space="0" w:color="auto"/>
        <w:bottom w:val="none" w:sz="0" w:space="0" w:color="auto"/>
        <w:right w:val="none" w:sz="0" w:space="0" w:color="auto"/>
      </w:divBdr>
    </w:div>
    <w:div w:id="610207699">
      <w:bodyDiv w:val="1"/>
      <w:marLeft w:val="0"/>
      <w:marRight w:val="0"/>
      <w:marTop w:val="0"/>
      <w:marBottom w:val="0"/>
      <w:divBdr>
        <w:top w:val="none" w:sz="0" w:space="0" w:color="auto"/>
        <w:left w:val="none" w:sz="0" w:space="0" w:color="auto"/>
        <w:bottom w:val="none" w:sz="0" w:space="0" w:color="auto"/>
        <w:right w:val="none" w:sz="0" w:space="0" w:color="auto"/>
      </w:divBdr>
    </w:div>
    <w:div w:id="610862882">
      <w:bodyDiv w:val="1"/>
      <w:marLeft w:val="0"/>
      <w:marRight w:val="0"/>
      <w:marTop w:val="0"/>
      <w:marBottom w:val="0"/>
      <w:divBdr>
        <w:top w:val="none" w:sz="0" w:space="0" w:color="auto"/>
        <w:left w:val="none" w:sz="0" w:space="0" w:color="auto"/>
        <w:bottom w:val="none" w:sz="0" w:space="0" w:color="auto"/>
        <w:right w:val="none" w:sz="0" w:space="0" w:color="auto"/>
      </w:divBdr>
    </w:div>
    <w:div w:id="615328631">
      <w:bodyDiv w:val="1"/>
      <w:marLeft w:val="0"/>
      <w:marRight w:val="0"/>
      <w:marTop w:val="0"/>
      <w:marBottom w:val="0"/>
      <w:divBdr>
        <w:top w:val="none" w:sz="0" w:space="0" w:color="auto"/>
        <w:left w:val="none" w:sz="0" w:space="0" w:color="auto"/>
        <w:bottom w:val="none" w:sz="0" w:space="0" w:color="auto"/>
        <w:right w:val="none" w:sz="0" w:space="0" w:color="auto"/>
      </w:divBdr>
    </w:div>
    <w:div w:id="620037940">
      <w:bodyDiv w:val="1"/>
      <w:marLeft w:val="0"/>
      <w:marRight w:val="0"/>
      <w:marTop w:val="0"/>
      <w:marBottom w:val="0"/>
      <w:divBdr>
        <w:top w:val="none" w:sz="0" w:space="0" w:color="auto"/>
        <w:left w:val="none" w:sz="0" w:space="0" w:color="auto"/>
        <w:bottom w:val="none" w:sz="0" w:space="0" w:color="auto"/>
        <w:right w:val="none" w:sz="0" w:space="0" w:color="auto"/>
      </w:divBdr>
    </w:div>
    <w:div w:id="623854011">
      <w:bodyDiv w:val="1"/>
      <w:marLeft w:val="0"/>
      <w:marRight w:val="0"/>
      <w:marTop w:val="0"/>
      <w:marBottom w:val="0"/>
      <w:divBdr>
        <w:top w:val="none" w:sz="0" w:space="0" w:color="auto"/>
        <w:left w:val="none" w:sz="0" w:space="0" w:color="auto"/>
        <w:bottom w:val="none" w:sz="0" w:space="0" w:color="auto"/>
        <w:right w:val="none" w:sz="0" w:space="0" w:color="auto"/>
      </w:divBdr>
    </w:div>
    <w:div w:id="631785263">
      <w:bodyDiv w:val="1"/>
      <w:marLeft w:val="0"/>
      <w:marRight w:val="0"/>
      <w:marTop w:val="0"/>
      <w:marBottom w:val="0"/>
      <w:divBdr>
        <w:top w:val="none" w:sz="0" w:space="0" w:color="auto"/>
        <w:left w:val="none" w:sz="0" w:space="0" w:color="auto"/>
        <w:bottom w:val="none" w:sz="0" w:space="0" w:color="auto"/>
        <w:right w:val="none" w:sz="0" w:space="0" w:color="auto"/>
      </w:divBdr>
    </w:div>
    <w:div w:id="632439845">
      <w:bodyDiv w:val="1"/>
      <w:marLeft w:val="0"/>
      <w:marRight w:val="0"/>
      <w:marTop w:val="0"/>
      <w:marBottom w:val="0"/>
      <w:divBdr>
        <w:top w:val="none" w:sz="0" w:space="0" w:color="auto"/>
        <w:left w:val="none" w:sz="0" w:space="0" w:color="auto"/>
        <w:bottom w:val="none" w:sz="0" w:space="0" w:color="auto"/>
        <w:right w:val="none" w:sz="0" w:space="0" w:color="auto"/>
      </w:divBdr>
    </w:div>
    <w:div w:id="632561874">
      <w:bodyDiv w:val="1"/>
      <w:marLeft w:val="0"/>
      <w:marRight w:val="0"/>
      <w:marTop w:val="0"/>
      <w:marBottom w:val="0"/>
      <w:divBdr>
        <w:top w:val="none" w:sz="0" w:space="0" w:color="auto"/>
        <w:left w:val="none" w:sz="0" w:space="0" w:color="auto"/>
        <w:bottom w:val="none" w:sz="0" w:space="0" w:color="auto"/>
        <w:right w:val="none" w:sz="0" w:space="0" w:color="auto"/>
      </w:divBdr>
    </w:div>
    <w:div w:id="649136332">
      <w:bodyDiv w:val="1"/>
      <w:marLeft w:val="0"/>
      <w:marRight w:val="0"/>
      <w:marTop w:val="0"/>
      <w:marBottom w:val="0"/>
      <w:divBdr>
        <w:top w:val="none" w:sz="0" w:space="0" w:color="auto"/>
        <w:left w:val="none" w:sz="0" w:space="0" w:color="auto"/>
        <w:bottom w:val="none" w:sz="0" w:space="0" w:color="auto"/>
        <w:right w:val="none" w:sz="0" w:space="0" w:color="auto"/>
      </w:divBdr>
    </w:div>
    <w:div w:id="661660570">
      <w:bodyDiv w:val="1"/>
      <w:marLeft w:val="0"/>
      <w:marRight w:val="0"/>
      <w:marTop w:val="0"/>
      <w:marBottom w:val="0"/>
      <w:divBdr>
        <w:top w:val="none" w:sz="0" w:space="0" w:color="auto"/>
        <w:left w:val="none" w:sz="0" w:space="0" w:color="auto"/>
        <w:bottom w:val="none" w:sz="0" w:space="0" w:color="auto"/>
        <w:right w:val="none" w:sz="0" w:space="0" w:color="auto"/>
      </w:divBdr>
    </w:div>
    <w:div w:id="671418023">
      <w:bodyDiv w:val="1"/>
      <w:marLeft w:val="0"/>
      <w:marRight w:val="0"/>
      <w:marTop w:val="0"/>
      <w:marBottom w:val="0"/>
      <w:divBdr>
        <w:top w:val="none" w:sz="0" w:space="0" w:color="auto"/>
        <w:left w:val="none" w:sz="0" w:space="0" w:color="auto"/>
        <w:bottom w:val="none" w:sz="0" w:space="0" w:color="auto"/>
        <w:right w:val="none" w:sz="0" w:space="0" w:color="auto"/>
      </w:divBdr>
    </w:div>
    <w:div w:id="671875274">
      <w:bodyDiv w:val="1"/>
      <w:marLeft w:val="0"/>
      <w:marRight w:val="0"/>
      <w:marTop w:val="0"/>
      <w:marBottom w:val="0"/>
      <w:divBdr>
        <w:top w:val="none" w:sz="0" w:space="0" w:color="auto"/>
        <w:left w:val="none" w:sz="0" w:space="0" w:color="auto"/>
        <w:bottom w:val="none" w:sz="0" w:space="0" w:color="auto"/>
        <w:right w:val="none" w:sz="0" w:space="0" w:color="auto"/>
      </w:divBdr>
    </w:div>
    <w:div w:id="690763858">
      <w:bodyDiv w:val="1"/>
      <w:marLeft w:val="0"/>
      <w:marRight w:val="0"/>
      <w:marTop w:val="0"/>
      <w:marBottom w:val="0"/>
      <w:divBdr>
        <w:top w:val="none" w:sz="0" w:space="0" w:color="auto"/>
        <w:left w:val="none" w:sz="0" w:space="0" w:color="auto"/>
        <w:bottom w:val="none" w:sz="0" w:space="0" w:color="auto"/>
        <w:right w:val="none" w:sz="0" w:space="0" w:color="auto"/>
      </w:divBdr>
    </w:div>
    <w:div w:id="692268754">
      <w:bodyDiv w:val="1"/>
      <w:marLeft w:val="0"/>
      <w:marRight w:val="0"/>
      <w:marTop w:val="0"/>
      <w:marBottom w:val="0"/>
      <w:divBdr>
        <w:top w:val="none" w:sz="0" w:space="0" w:color="auto"/>
        <w:left w:val="none" w:sz="0" w:space="0" w:color="auto"/>
        <w:bottom w:val="none" w:sz="0" w:space="0" w:color="auto"/>
        <w:right w:val="none" w:sz="0" w:space="0" w:color="auto"/>
      </w:divBdr>
    </w:div>
    <w:div w:id="694379995">
      <w:bodyDiv w:val="1"/>
      <w:marLeft w:val="0"/>
      <w:marRight w:val="0"/>
      <w:marTop w:val="0"/>
      <w:marBottom w:val="0"/>
      <w:divBdr>
        <w:top w:val="none" w:sz="0" w:space="0" w:color="auto"/>
        <w:left w:val="none" w:sz="0" w:space="0" w:color="auto"/>
        <w:bottom w:val="none" w:sz="0" w:space="0" w:color="auto"/>
        <w:right w:val="none" w:sz="0" w:space="0" w:color="auto"/>
      </w:divBdr>
    </w:div>
    <w:div w:id="709961203">
      <w:bodyDiv w:val="1"/>
      <w:marLeft w:val="0"/>
      <w:marRight w:val="0"/>
      <w:marTop w:val="0"/>
      <w:marBottom w:val="0"/>
      <w:divBdr>
        <w:top w:val="none" w:sz="0" w:space="0" w:color="auto"/>
        <w:left w:val="none" w:sz="0" w:space="0" w:color="auto"/>
        <w:bottom w:val="none" w:sz="0" w:space="0" w:color="auto"/>
        <w:right w:val="none" w:sz="0" w:space="0" w:color="auto"/>
      </w:divBdr>
    </w:div>
    <w:div w:id="710422550">
      <w:bodyDiv w:val="1"/>
      <w:marLeft w:val="0"/>
      <w:marRight w:val="0"/>
      <w:marTop w:val="0"/>
      <w:marBottom w:val="0"/>
      <w:divBdr>
        <w:top w:val="none" w:sz="0" w:space="0" w:color="auto"/>
        <w:left w:val="none" w:sz="0" w:space="0" w:color="auto"/>
        <w:bottom w:val="none" w:sz="0" w:space="0" w:color="auto"/>
        <w:right w:val="none" w:sz="0" w:space="0" w:color="auto"/>
      </w:divBdr>
    </w:div>
    <w:div w:id="717900656">
      <w:bodyDiv w:val="1"/>
      <w:marLeft w:val="0"/>
      <w:marRight w:val="0"/>
      <w:marTop w:val="0"/>
      <w:marBottom w:val="0"/>
      <w:divBdr>
        <w:top w:val="none" w:sz="0" w:space="0" w:color="auto"/>
        <w:left w:val="none" w:sz="0" w:space="0" w:color="auto"/>
        <w:bottom w:val="none" w:sz="0" w:space="0" w:color="auto"/>
        <w:right w:val="none" w:sz="0" w:space="0" w:color="auto"/>
      </w:divBdr>
    </w:div>
    <w:div w:id="719982420">
      <w:bodyDiv w:val="1"/>
      <w:marLeft w:val="0"/>
      <w:marRight w:val="0"/>
      <w:marTop w:val="0"/>
      <w:marBottom w:val="0"/>
      <w:divBdr>
        <w:top w:val="none" w:sz="0" w:space="0" w:color="auto"/>
        <w:left w:val="none" w:sz="0" w:space="0" w:color="auto"/>
        <w:bottom w:val="none" w:sz="0" w:space="0" w:color="auto"/>
        <w:right w:val="none" w:sz="0" w:space="0" w:color="auto"/>
      </w:divBdr>
    </w:div>
    <w:div w:id="726490519">
      <w:bodyDiv w:val="1"/>
      <w:marLeft w:val="0"/>
      <w:marRight w:val="0"/>
      <w:marTop w:val="0"/>
      <w:marBottom w:val="0"/>
      <w:divBdr>
        <w:top w:val="none" w:sz="0" w:space="0" w:color="auto"/>
        <w:left w:val="none" w:sz="0" w:space="0" w:color="auto"/>
        <w:bottom w:val="none" w:sz="0" w:space="0" w:color="auto"/>
        <w:right w:val="none" w:sz="0" w:space="0" w:color="auto"/>
      </w:divBdr>
    </w:div>
    <w:div w:id="726534491">
      <w:bodyDiv w:val="1"/>
      <w:marLeft w:val="0"/>
      <w:marRight w:val="0"/>
      <w:marTop w:val="0"/>
      <w:marBottom w:val="0"/>
      <w:divBdr>
        <w:top w:val="none" w:sz="0" w:space="0" w:color="auto"/>
        <w:left w:val="none" w:sz="0" w:space="0" w:color="auto"/>
        <w:bottom w:val="none" w:sz="0" w:space="0" w:color="auto"/>
        <w:right w:val="none" w:sz="0" w:space="0" w:color="auto"/>
      </w:divBdr>
    </w:div>
    <w:div w:id="739985843">
      <w:bodyDiv w:val="1"/>
      <w:marLeft w:val="0"/>
      <w:marRight w:val="0"/>
      <w:marTop w:val="0"/>
      <w:marBottom w:val="0"/>
      <w:divBdr>
        <w:top w:val="none" w:sz="0" w:space="0" w:color="auto"/>
        <w:left w:val="none" w:sz="0" w:space="0" w:color="auto"/>
        <w:bottom w:val="none" w:sz="0" w:space="0" w:color="auto"/>
        <w:right w:val="none" w:sz="0" w:space="0" w:color="auto"/>
      </w:divBdr>
    </w:div>
    <w:div w:id="742794964">
      <w:bodyDiv w:val="1"/>
      <w:marLeft w:val="0"/>
      <w:marRight w:val="0"/>
      <w:marTop w:val="0"/>
      <w:marBottom w:val="0"/>
      <w:divBdr>
        <w:top w:val="none" w:sz="0" w:space="0" w:color="auto"/>
        <w:left w:val="none" w:sz="0" w:space="0" w:color="auto"/>
        <w:bottom w:val="none" w:sz="0" w:space="0" w:color="auto"/>
        <w:right w:val="none" w:sz="0" w:space="0" w:color="auto"/>
      </w:divBdr>
    </w:div>
    <w:div w:id="744498237">
      <w:bodyDiv w:val="1"/>
      <w:marLeft w:val="0"/>
      <w:marRight w:val="0"/>
      <w:marTop w:val="0"/>
      <w:marBottom w:val="0"/>
      <w:divBdr>
        <w:top w:val="none" w:sz="0" w:space="0" w:color="auto"/>
        <w:left w:val="none" w:sz="0" w:space="0" w:color="auto"/>
        <w:bottom w:val="none" w:sz="0" w:space="0" w:color="auto"/>
        <w:right w:val="none" w:sz="0" w:space="0" w:color="auto"/>
      </w:divBdr>
    </w:div>
    <w:div w:id="746461125">
      <w:bodyDiv w:val="1"/>
      <w:marLeft w:val="0"/>
      <w:marRight w:val="0"/>
      <w:marTop w:val="0"/>
      <w:marBottom w:val="0"/>
      <w:divBdr>
        <w:top w:val="none" w:sz="0" w:space="0" w:color="auto"/>
        <w:left w:val="none" w:sz="0" w:space="0" w:color="auto"/>
        <w:bottom w:val="none" w:sz="0" w:space="0" w:color="auto"/>
        <w:right w:val="none" w:sz="0" w:space="0" w:color="auto"/>
      </w:divBdr>
    </w:div>
    <w:div w:id="748232450">
      <w:bodyDiv w:val="1"/>
      <w:marLeft w:val="0"/>
      <w:marRight w:val="0"/>
      <w:marTop w:val="0"/>
      <w:marBottom w:val="0"/>
      <w:divBdr>
        <w:top w:val="none" w:sz="0" w:space="0" w:color="auto"/>
        <w:left w:val="none" w:sz="0" w:space="0" w:color="auto"/>
        <w:bottom w:val="none" w:sz="0" w:space="0" w:color="auto"/>
        <w:right w:val="none" w:sz="0" w:space="0" w:color="auto"/>
      </w:divBdr>
    </w:div>
    <w:div w:id="751854717">
      <w:bodyDiv w:val="1"/>
      <w:marLeft w:val="0"/>
      <w:marRight w:val="0"/>
      <w:marTop w:val="0"/>
      <w:marBottom w:val="0"/>
      <w:divBdr>
        <w:top w:val="none" w:sz="0" w:space="0" w:color="auto"/>
        <w:left w:val="none" w:sz="0" w:space="0" w:color="auto"/>
        <w:bottom w:val="none" w:sz="0" w:space="0" w:color="auto"/>
        <w:right w:val="none" w:sz="0" w:space="0" w:color="auto"/>
      </w:divBdr>
    </w:div>
    <w:div w:id="752629454">
      <w:bodyDiv w:val="1"/>
      <w:marLeft w:val="0"/>
      <w:marRight w:val="0"/>
      <w:marTop w:val="0"/>
      <w:marBottom w:val="0"/>
      <w:divBdr>
        <w:top w:val="none" w:sz="0" w:space="0" w:color="auto"/>
        <w:left w:val="none" w:sz="0" w:space="0" w:color="auto"/>
        <w:bottom w:val="none" w:sz="0" w:space="0" w:color="auto"/>
        <w:right w:val="none" w:sz="0" w:space="0" w:color="auto"/>
      </w:divBdr>
    </w:div>
    <w:div w:id="760183742">
      <w:bodyDiv w:val="1"/>
      <w:marLeft w:val="0"/>
      <w:marRight w:val="0"/>
      <w:marTop w:val="0"/>
      <w:marBottom w:val="0"/>
      <w:divBdr>
        <w:top w:val="none" w:sz="0" w:space="0" w:color="auto"/>
        <w:left w:val="none" w:sz="0" w:space="0" w:color="auto"/>
        <w:bottom w:val="none" w:sz="0" w:space="0" w:color="auto"/>
        <w:right w:val="none" w:sz="0" w:space="0" w:color="auto"/>
      </w:divBdr>
    </w:div>
    <w:div w:id="763837672">
      <w:bodyDiv w:val="1"/>
      <w:marLeft w:val="0"/>
      <w:marRight w:val="0"/>
      <w:marTop w:val="0"/>
      <w:marBottom w:val="0"/>
      <w:divBdr>
        <w:top w:val="none" w:sz="0" w:space="0" w:color="auto"/>
        <w:left w:val="none" w:sz="0" w:space="0" w:color="auto"/>
        <w:bottom w:val="none" w:sz="0" w:space="0" w:color="auto"/>
        <w:right w:val="none" w:sz="0" w:space="0" w:color="auto"/>
      </w:divBdr>
    </w:div>
    <w:div w:id="783378022">
      <w:bodyDiv w:val="1"/>
      <w:marLeft w:val="0"/>
      <w:marRight w:val="0"/>
      <w:marTop w:val="0"/>
      <w:marBottom w:val="0"/>
      <w:divBdr>
        <w:top w:val="none" w:sz="0" w:space="0" w:color="auto"/>
        <w:left w:val="none" w:sz="0" w:space="0" w:color="auto"/>
        <w:bottom w:val="none" w:sz="0" w:space="0" w:color="auto"/>
        <w:right w:val="none" w:sz="0" w:space="0" w:color="auto"/>
      </w:divBdr>
    </w:div>
    <w:div w:id="792359765">
      <w:bodyDiv w:val="1"/>
      <w:marLeft w:val="0"/>
      <w:marRight w:val="0"/>
      <w:marTop w:val="0"/>
      <w:marBottom w:val="0"/>
      <w:divBdr>
        <w:top w:val="none" w:sz="0" w:space="0" w:color="auto"/>
        <w:left w:val="none" w:sz="0" w:space="0" w:color="auto"/>
        <w:bottom w:val="none" w:sz="0" w:space="0" w:color="auto"/>
        <w:right w:val="none" w:sz="0" w:space="0" w:color="auto"/>
      </w:divBdr>
    </w:div>
    <w:div w:id="793789367">
      <w:bodyDiv w:val="1"/>
      <w:marLeft w:val="0"/>
      <w:marRight w:val="0"/>
      <w:marTop w:val="0"/>
      <w:marBottom w:val="0"/>
      <w:divBdr>
        <w:top w:val="none" w:sz="0" w:space="0" w:color="auto"/>
        <w:left w:val="none" w:sz="0" w:space="0" w:color="auto"/>
        <w:bottom w:val="none" w:sz="0" w:space="0" w:color="auto"/>
        <w:right w:val="none" w:sz="0" w:space="0" w:color="auto"/>
      </w:divBdr>
    </w:div>
    <w:div w:id="806432702">
      <w:bodyDiv w:val="1"/>
      <w:marLeft w:val="0"/>
      <w:marRight w:val="0"/>
      <w:marTop w:val="0"/>
      <w:marBottom w:val="0"/>
      <w:divBdr>
        <w:top w:val="none" w:sz="0" w:space="0" w:color="auto"/>
        <w:left w:val="none" w:sz="0" w:space="0" w:color="auto"/>
        <w:bottom w:val="none" w:sz="0" w:space="0" w:color="auto"/>
        <w:right w:val="none" w:sz="0" w:space="0" w:color="auto"/>
      </w:divBdr>
    </w:div>
    <w:div w:id="807819110">
      <w:bodyDiv w:val="1"/>
      <w:marLeft w:val="0"/>
      <w:marRight w:val="0"/>
      <w:marTop w:val="0"/>
      <w:marBottom w:val="0"/>
      <w:divBdr>
        <w:top w:val="none" w:sz="0" w:space="0" w:color="auto"/>
        <w:left w:val="none" w:sz="0" w:space="0" w:color="auto"/>
        <w:bottom w:val="none" w:sz="0" w:space="0" w:color="auto"/>
        <w:right w:val="none" w:sz="0" w:space="0" w:color="auto"/>
      </w:divBdr>
    </w:div>
    <w:div w:id="823744597">
      <w:bodyDiv w:val="1"/>
      <w:marLeft w:val="0"/>
      <w:marRight w:val="0"/>
      <w:marTop w:val="0"/>
      <w:marBottom w:val="0"/>
      <w:divBdr>
        <w:top w:val="none" w:sz="0" w:space="0" w:color="auto"/>
        <w:left w:val="none" w:sz="0" w:space="0" w:color="auto"/>
        <w:bottom w:val="none" w:sz="0" w:space="0" w:color="auto"/>
        <w:right w:val="none" w:sz="0" w:space="0" w:color="auto"/>
      </w:divBdr>
    </w:div>
    <w:div w:id="826357274">
      <w:bodyDiv w:val="1"/>
      <w:marLeft w:val="0"/>
      <w:marRight w:val="0"/>
      <w:marTop w:val="0"/>
      <w:marBottom w:val="0"/>
      <w:divBdr>
        <w:top w:val="none" w:sz="0" w:space="0" w:color="auto"/>
        <w:left w:val="none" w:sz="0" w:space="0" w:color="auto"/>
        <w:bottom w:val="none" w:sz="0" w:space="0" w:color="auto"/>
        <w:right w:val="none" w:sz="0" w:space="0" w:color="auto"/>
      </w:divBdr>
    </w:div>
    <w:div w:id="828591817">
      <w:bodyDiv w:val="1"/>
      <w:marLeft w:val="0"/>
      <w:marRight w:val="0"/>
      <w:marTop w:val="0"/>
      <w:marBottom w:val="0"/>
      <w:divBdr>
        <w:top w:val="none" w:sz="0" w:space="0" w:color="auto"/>
        <w:left w:val="none" w:sz="0" w:space="0" w:color="auto"/>
        <w:bottom w:val="none" w:sz="0" w:space="0" w:color="auto"/>
        <w:right w:val="none" w:sz="0" w:space="0" w:color="auto"/>
      </w:divBdr>
    </w:div>
    <w:div w:id="837622935">
      <w:bodyDiv w:val="1"/>
      <w:marLeft w:val="0"/>
      <w:marRight w:val="0"/>
      <w:marTop w:val="0"/>
      <w:marBottom w:val="0"/>
      <w:divBdr>
        <w:top w:val="none" w:sz="0" w:space="0" w:color="auto"/>
        <w:left w:val="none" w:sz="0" w:space="0" w:color="auto"/>
        <w:bottom w:val="none" w:sz="0" w:space="0" w:color="auto"/>
        <w:right w:val="none" w:sz="0" w:space="0" w:color="auto"/>
      </w:divBdr>
    </w:div>
    <w:div w:id="842744274">
      <w:bodyDiv w:val="1"/>
      <w:marLeft w:val="0"/>
      <w:marRight w:val="0"/>
      <w:marTop w:val="0"/>
      <w:marBottom w:val="0"/>
      <w:divBdr>
        <w:top w:val="none" w:sz="0" w:space="0" w:color="auto"/>
        <w:left w:val="none" w:sz="0" w:space="0" w:color="auto"/>
        <w:bottom w:val="none" w:sz="0" w:space="0" w:color="auto"/>
        <w:right w:val="none" w:sz="0" w:space="0" w:color="auto"/>
      </w:divBdr>
    </w:div>
    <w:div w:id="853688393">
      <w:bodyDiv w:val="1"/>
      <w:marLeft w:val="0"/>
      <w:marRight w:val="0"/>
      <w:marTop w:val="0"/>
      <w:marBottom w:val="0"/>
      <w:divBdr>
        <w:top w:val="none" w:sz="0" w:space="0" w:color="auto"/>
        <w:left w:val="none" w:sz="0" w:space="0" w:color="auto"/>
        <w:bottom w:val="none" w:sz="0" w:space="0" w:color="auto"/>
        <w:right w:val="none" w:sz="0" w:space="0" w:color="auto"/>
      </w:divBdr>
    </w:div>
    <w:div w:id="857427860">
      <w:bodyDiv w:val="1"/>
      <w:marLeft w:val="0"/>
      <w:marRight w:val="0"/>
      <w:marTop w:val="0"/>
      <w:marBottom w:val="0"/>
      <w:divBdr>
        <w:top w:val="none" w:sz="0" w:space="0" w:color="auto"/>
        <w:left w:val="none" w:sz="0" w:space="0" w:color="auto"/>
        <w:bottom w:val="none" w:sz="0" w:space="0" w:color="auto"/>
        <w:right w:val="none" w:sz="0" w:space="0" w:color="auto"/>
      </w:divBdr>
    </w:div>
    <w:div w:id="858664478">
      <w:bodyDiv w:val="1"/>
      <w:marLeft w:val="0"/>
      <w:marRight w:val="0"/>
      <w:marTop w:val="0"/>
      <w:marBottom w:val="0"/>
      <w:divBdr>
        <w:top w:val="none" w:sz="0" w:space="0" w:color="auto"/>
        <w:left w:val="none" w:sz="0" w:space="0" w:color="auto"/>
        <w:bottom w:val="none" w:sz="0" w:space="0" w:color="auto"/>
        <w:right w:val="none" w:sz="0" w:space="0" w:color="auto"/>
      </w:divBdr>
    </w:div>
    <w:div w:id="859590898">
      <w:bodyDiv w:val="1"/>
      <w:marLeft w:val="0"/>
      <w:marRight w:val="0"/>
      <w:marTop w:val="0"/>
      <w:marBottom w:val="0"/>
      <w:divBdr>
        <w:top w:val="none" w:sz="0" w:space="0" w:color="auto"/>
        <w:left w:val="none" w:sz="0" w:space="0" w:color="auto"/>
        <w:bottom w:val="none" w:sz="0" w:space="0" w:color="auto"/>
        <w:right w:val="none" w:sz="0" w:space="0" w:color="auto"/>
      </w:divBdr>
    </w:div>
    <w:div w:id="859706946">
      <w:bodyDiv w:val="1"/>
      <w:marLeft w:val="0"/>
      <w:marRight w:val="0"/>
      <w:marTop w:val="0"/>
      <w:marBottom w:val="0"/>
      <w:divBdr>
        <w:top w:val="none" w:sz="0" w:space="0" w:color="auto"/>
        <w:left w:val="none" w:sz="0" w:space="0" w:color="auto"/>
        <w:bottom w:val="none" w:sz="0" w:space="0" w:color="auto"/>
        <w:right w:val="none" w:sz="0" w:space="0" w:color="auto"/>
      </w:divBdr>
    </w:div>
    <w:div w:id="862128184">
      <w:bodyDiv w:val="1"/>
      <w:marLeft w:val="0"/>
      <w:marRight w:val="0"/>
      <w:marTop w:val="0"/>
      <w:marBottom w:val="0"/>
      <w:divBdr>
        <w:top w:val="none" w:sz="0" w:space="0" w:color="auto"/>
        <w:left w:val="none" w:sz="0" w:space="0" w:color="auto"/>
        <w:bottom w:val="none" w:sz="0" w:space="0" w:color="auto"/>
        <w:right w:val="none" w:sz="0" w:space="0" w:color="auto"/>
      </w:divBdr>
    </w:div>
    <w:div w:id="870529450">
      <w:bodyDiv w:val="1"/>
      <w:marLeft w:val="0"/>
      <w:marRight w:val="0"/>
      <w:marTop w:val="0"/>
      <w:marBottom w:val="0"/>
      <w:divBdr>
        <w:top w:val="none" w:sz="0" w:space="0" w:color="auto"/>
        <w:left w:val="none" w:sz="0" w:space="0" w:color="auto"/>
        <w:bottom w:val="none" w:sz="0" w:space="0" w:color="auto"/>
        <w:right w:val="none" w:sz="0" w:space="0" w:color="auto"/>
      </w:divBdr>
    </w:div>
    <w:div w:id="874544625">
      <w:bodyDiv w:val="1"/>
      <w:marLeft w:val="0"/>
      <w:marRight w:val="0"/>
      <w:marTop w:val="0"/>
      <w:marBottom w:val="0"/>
      <w:divBdr>
        <w:top w:val="none" w:sz="0" w:space="0" w:color="auto"/>
        <w:left w:val="none" w:sz="0" w:space="0" w:color="auto"/>
        <w:bottom w:val="none" w:sz="0" w:space="0" w:color="auto"/>
        <w:right w:val="none" w:sz="0" w:space="0" w:color="auto"/>
      </w:divBdr>
    </w:div>
    <w:div w:id="875045513">
      <w:bodyDiv w:val="1"/>
      <w:marLeft w:val="0"/>
      <w:marRight w:val="0"/>
      <w:marTop w:val="0"/>
      <w:marBottom w:val="0"/>
      <w:divBdr>
        <w:top w:val="none" w:sz="0" w:space="0" w:color="auto"/>
        <w:left w:val="none" w:sz="0" w:space="0" w:color="auto"/>
        <w:bottom w:val="none" w:sz="0" w:space="0" w:color="auto"/>
        <w:right w:val="none" w:sz="0" w:space="0" w:color="auto"/>
      </w:divBdr>
    </w:div>
    <w:div w:id="883953688">
      <w:bodyDiv w:val="1"/>
      <w:marLeft w:val="0"/>
      <w:marRight w:val="0"/>
      <w:marTop w:val="0"/>
      <w:marBottom w:val="0"/>
      <w:divBdr>
        <w:top w:val="none" w:sz="0" w:space="0" w:color="auto"/>
        <w:left w:val="none" w:sz="0" w:space="0" w:color="auto"/>
        <w:bottom w:val="none" w:sz="0" w:space="0" w:color="auto"/>
        <w:right w:val="none" w:sz="0" w:space="0" w:color="auto"/>
      </w:divBdr>
    </w:div>
    <w:div w:id="888228171">
      <w:bodyDiv w:val="1"/>
      <w:marLeft w:val="0"/>
      <w:marRight w:val="0"/>
      <w:marTop w:val="0"/>
      <w:marBottom w:val="0"/>
      <w:divBdr>
        <w:top w:val="none" w:sz="0" w:space="0" w:color="auto"/>
        <w:left w:val="none" w:sz="0" w:space="0" w:color="auto"/>
        <w:bottom w:val="none" w:sz="0" w:space="0" w:color="auto"/>
        <w:right w:val="none" w:sz="0" w:space="0" w:color="auto"/>
      </w:divBdr>
    </w:div>
    <w:div w:id="890115011">
      <w:bodyDiv w:val="1"/>
      <w:marLeft w:val="0"/>
      <w:marRight w:val="0"/>
      <w:marTop w:val="0"/>
      <w:marBottom w:val="0"/>
      <w:divBdr>
        <w:top w:val="none" w:sz="0" w:space="0" w:color="auto"/>
        <w:left w:val="none" w:sz="0" w:space="0" w:color="auto"/>
        <w:bottom w:val="none" w:sz="0" w:space="0" w:color="auto"/>
        <w:right w:val="none" w:sz="0" w:space="0" w:color="auto"/>
      </w:divBdr>
    </w:div>
    <w:div w:id="896093789">
      <w:bodyDiv w:val="1"/>
      <w:marLeft w:val="0"/>
      <w:marRight w:val="0"/>
      <w:marTop w:val="0"/>
      <w:marBottom w:val="0"/>
      <w:divBdr>
        <w:top w:val="none" w:sz="0" w:space="0" w:color="auto"/>
        <w:left w:val="none" w:sz="0" w:space="0" w:color="auto"/>
        <w:bottom w:val="none" w:sz="0" w:space="0" w:color="auto"/>
        <w:right w:val="none" w:sz="0" w:space="0" w:color="auto"/>
      </w:divBdr>
    </w:div>
    <w:div w:id="897323754">
      <w:bodyDiv w:val="1"/>
      <w:marLeft w:val="0"/>
      <w:marRight w:val="0"/>
      <w:marTop w:val="0"/>
      <w:marBottom w:val="0"/>
      <w:divBdr>
        <w:top w:val="none" w:sz="0" w:space="0" w:color="auto"/>
        <w:left w:val="none" w:sz="0" w:space="0" w:color="auto"/>
        <w:bottom w:val="none" w:sz="0" w:space="0" w:color="auto"/>
        <w:right w:val="none" w:sz="0" w:space="0" w:color="auto"/>
      </w:divBdr>
    </w:div>
    <w:div w:id="907228771">
      <w:bodyDiv w:val="1"/>
      <w:marLeft w:val="0"/>
      <w:marRight w:val="0"/>
      <w:marTop w:val="0"/>
      <w:marBottom w:val="0"/>
      <w:divBdr>
        <w:top w:val="none" w:sz="0" w:space="0" w:color="auto"/>
        <w:left w:val="none" w:sz="0" w:space="0" w:color="auto"/>
        <w:bottom w:val="none" w:sz="0" w:space="0" w:color="auto"/>
        <w:right w:val="none" w:sz="0" w:space="0" w:color="auto"/>
      </w:divBdr>
    </w:div>
    <w:div w:id="923957217">
      <w:bodyDiv w:val="1"/>
      <w:marLeft w:val="0"/>
      <w:marRight w:val="0"/>
      <w:marTop w:val="0"/>
      <w:marBottom w:val="0"/>
      <w:divBdr>
        <w:top w:val="none" w:sz="0" w:space="0" w:color="auto"/>
        <w:left w:val="none" w:sz="0" w:space="0" w:color="auto"/>
        <w:bottom w:val="none" w:sz="0" w:space="0" w:color="auto"/>
        <w:right w:val="none" w:sz="0" w:space="0" w:color="auto"/>
      </w:divBdr>
    </w:div>
    <w:div w:id="937759429">
      <w:bodyDiv w:val="1"/>
      <w:marLeft w:val="0"/>
      <w:marRight w:val="0"/>
      <w:marTop w:val="0"/>
      <w:marBottom w:val="0"/>
      <w:divBdr>
        <w:top w:val="none" w:sz="0" w:space="0" w:color="auto"/>
        <w:left w:val="none" w:sz="0" w:space="0" w:color="auto"/>
        <w:bottom w:val="none" w:sz="0" w:space="0" w:color="auto"/>
        <w:right w:val="none" w:sz="0" w:space="0" w:color="auto"/>
      </w:divBdr>
    </w:div>
    <w:div w:id="942614516">
      <w:bodyDiv w:val="1"/>
      <w:marLeft w:val="0"/>
      <w:marRight w:val="0"/>
      <w:marTop w:val="0"/>
      <w:marBottom w:val="0"/>
      <w:divBdr>
        <w:top w:val="none" w:sz="0" w:space="0" w:color="auto"/>
        <w:left w:val="none" w:sz="0" w:space="0" w:color="auto"/>
        <w:bottom w:val="none" w:sz="0" w:space="0" w:color="auto"/>
        <w:right w:val="none" w:sz="0" w:space="0" w:color="auto"/>
      </w:divBdr>
    </w:div>
    <w:div w:id="944193779">
      <w:bodyDiv w:val="1"/>
      <w:marLeft w:val="0"/>
      <w:marRight w:val="0"/>
      <w:marTop w:val="0"/>
      <w:marBottom w:val="0"/>
      <w:divBdr>
        <w:top w:val="none" w:sz="0" w:space="0" w:color="auto"/>
        <w:left w:val="none" w:sz="0" w:space="0" w:color="auto"/>
        <w:bottom w:val="none" w:sz="0" w:space="0" w:color="auto"/>
        <w:right w:val="none" w:sz="0" w:space="0" w:color="auto"/>
      </w:divBdr>
    </w:div>
    <w:div w:id="953098448">
      <w:bodyDiv w:val="1"/>
      <w:marLeft w:val="0"/>
      <w:marRight w:val="0"/>
      <w:marTop w:val="0"/>
      <w:marBottom w:val="0"/>
      <w:divBdr>
        <w:top w:val="none" w:sz="0" w:space="0" w:color="auto"/>
        <w:left w:val="none" w:sz="0" w:space="0" w:color="auto"/>
        <w:bottom w:val="none" w:sz="0" w:space="0" w:color="auto"/>
        <w:right w:val="none" w:sz="0" w:space="0" w:color="auto"/>
      </w:divBdr>
    </w:div>
    <w:div w:id="967587408">
      <w:bodyDiv w:val="1"/>
      <w:marLeft w:val="0"/>
      <w:marRight w:val="0"/>
      <w:marTop w:val="0"/>
      <w:marBottom w:val="0"/>
      <w:divBdr>
        <w:top w:val="none" w:sz="0" w:space="0" w:color="auto"/>
        <w:left w:val="none" w:sz="0" w:space="0" w:color="auto"/>
        <w:bottom w:val="none" w:sz="0" w:space="0" w:color="auto"/>
        <w:right w:val="none" w:sz="0" w:space="0" w:color="auto"/>
      </w:divBdr>
    </w:div>
    <w:div w:id="975378080">
      <w:bodyDiv w:val="1"/>
      <w:marLeft w:val="0"/>
      <w:marRight w:val="0"/>
      <w:marTop w:val="0"/>
      <w:marBottom w:val="0"/>
      <w:divBdr>
        <w:top w:val="none" w:sz="0" w:space="0" w:color="auto"/>
        <w:left w:val="none" w:sz="0" w:space="0" w:color="auto"/>
        <w:bottom w:val="none" w:sz="0" w:space="0" w:color="auto"/>
        <w:right w:val="none" w:sz="0" w:space="0" w:color="auto"/>
      </w:divBdr>
      <w:divsChild>
        <w:div w:id="860584107">
          <w:marLeft w:val="0"/>
          <w:marRight w:val="0"/>
          <w:marTop w:val="0"/>
          <w:marBottom w:val="0"/>
          <w:divBdr>
            <w:top w:val="none" w:sz="0" w:space="0" w:color="auto"/>
            <w:left w:val="none" w:sz="0" w:space="0" w:color="auto"/>
            <w:bottom w:val="none" w:sz="0" w:space="0" w:color="auto"/>
            <w:right w:val="none" w:sz="0" w:space="0" w:color="auto"/>
          </w:divBdr>
          <w:divsChild>
            <w:div w:id="1505440091">
              <w:marLeft w:val="0"/>
              <w:marRight w:val="0"/>
              <w:marTop w:val="0"/>
              <w:marBottom w:val="0"/>
              <w:divBdr>
                <w:top w:val="none" w:sz="0" w:space="0" w:color="auto"/>
                <w:left w:val="none" w:sz="0" w:space="0" w:color="auto"/>
                <w:bottom w:val="none" w:sz="0" w:space="0" w:color="auto"/>
                <w:right w:val="none" w:sz="0" w:space="0" w:color="auto"/>
              </w:divBdr>
              <w:divsChild>
                <w:div w:id="145099739">
                  <w:marLeft w:val="0"/>
                  <w:marRight w:val="0"/>
                  <w:marTop w:val="0"/>
                  <w:marBottom w:val="0"/>
                  <w:divBdr>
                    <w:top w:val="none" w:sz="0" w:space="0" w:color="auto"/>
                    <w:left w:val="none" w:sz="0" w:space="0" w:color="auto"/>
                    <w:bottom w:val="none" w:sz="0" w:space="0" w:color="auto"/>
                    <w:right w:val="none" w:sz="0" w:space="0" w:color="auto"/>
                  </w:divBdr>
                </w:div>
                <w:div w:id="2043312744">
                  <w:marLeft w:val="0"/>
                  <w:marRight w:val="0"/>
                  <w:marTop w:val="0"/>
                  <w:marBottom w:val="0"/>
                  <w:divBdr>
                    <w:top w:val="none" w:sz="0" w:space="0" w:color="auto"/>
                    <w:left w:val="none" w:sz="0" w:space="0" w:color="auto"/>
                    <w:bottom w:val="none" w:sz="0" w:space="0" w:color="auto"/>
                    <w:right w:val="none" w:sz="0" w:space="0" w:color="auto"/>
                  </w:divBdr>
                </w:div>
              </w:divsChild>
            </w:div>
            <w:div w:id="2138989129">
              <w:marLeft w:val="0"/>
              <w:marRight w:val="0"/>
              <w:marTop w:val="0"/>
              <w:marBottom w:val="0"/>
              <w:divBdr>
                <w:top w:val="none" w:sz="0" w:space="0" w:color="auto"/>
                <w:left w:val="none" w:sz="0" w:space="0" w:color="auto"/>
                <w:bottom w:val="none" w:sz="0" w:space="0" w:color="auto"/>
                <w:right w:val="none" w:sz="0" w:space="0" w:color="auto"/>
              </w:divBdr>
            </w:div>
          </w:divsChild>
        </w:div>
        <w:div w:id="1833718294">
          <w:marLeft w:val="0"/>
          <w:marRight w:val="0"/>
          <w:marTop w:val="0"/>
          <w:marBottom w:val="0"/>
          <w:divBdr>
            <w:top w:val="none" w:sz="0" w:space="0" w:color="auto"/>
            <w:left w:val="none" w:sz="0" w:space="0" w:color="auto"/>
            <w:bottom w:val="none" w:sz="0" w:space="0" w:color="auto"/>
            <w:right w:val="none" w:sz="0" w:space="0" w:color="auto"/>
          </w:divBdr>
          <w:divsChild>
            <w:div w:id="1460567064">
              <w:marLeft w:val="0"/>
              <w:marRight w:val="0"/>
              <w:marTop w:val="0"/>
              <w:marBottom w:val="0"/>
              <w:divBdr>
                <w:top w:val="none" w:sz="0" w:space="0" w:color="auto"/>
                <w:left w:val="none" w:sz="0" w:space="0" w:color="auto"/>
                <w:bottom w:val="none" w:sz="0" w:space="0" w:color="auto"/>
                <w:right w:val="none" w:sz="0" w:space="0" w:color="auto"/>
              </w:divBdr>
            </w:div>
            <w:div w:id="180788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663102">
      <w:bodyDiv w:val="1"/>
      <w:marLeft w:val="0"/>
      <w:marRight w:val="0"/>
      <w:marTop w:val="0"/>
      <w:marBottom w:val="0"/>
      <w:divBdr>
        <w:top w:val="none" w:sz="0" w:space="0" w:color="auto"/>
        <w:left w:val="none" w:sz="0" w:space="0" w:color="auto"/>
        <w:bottom w:val="none" w:sz="0" w:space="0" w:color="auto"/>
        <w:right w:val="none" w:sz="0" w:space="0" w:color="auto"/>
      </w:divBdr>
    </w:div>
    <w:div w:id="993532806">
      <w:bodyDiv w:val="1"/>
      <w:marLeft w:val="0"/>
      <w:marRight w:val="0"/>
      <w:marTop w:val="0"/>
      <w:marBottom w:val="0"/>
      <w:divBdr>
        <w:top w:val="none" w:sz="0" w:space="0" w:color="auto"/>
        <w:left w:val="none" w:sz="0" w:space="0" w:color="auto"/>
        <w:bottom w:val="none" w:sz="0" w:space="0" w:color="auto"/>
        <w:right w:val="none" w:sz="0" w:space="0" w:color="auto"/>
      </w:divBdr>
    </w:div>
    <w:div w:id="993604362">
      <w:bodyDiv w:val="1"/>
      <w:marLeft w:val="0"/>
      <w:marRight w:val="0"/>
      <w:marTop w:val="0"/>
      <w:marBottom w:val="0"/>
      <w:divBdr>
        <w:top w:val="none" w:sz="0" w:space="0" w:color="auto"/>
        <w:left w:val="none" w:sz="0" w:space="0" w:color="auto"/>
        <w:bottom w:val="none" w:sz="0" w:space="0" w:color="auto"/>
        <w:right w:val="none" w:sz="0" w:space="0" w:color="auto"/>
      </w:divBdr>
    </w:div>
    <w:div w:id="996804973">
      <w:bodyDiv w:val="1"/>
      <w:marLeft w:val="0"/>
      <w:marRight w:val="0"/>
      <w:marTop w:val="0"/>
      <w:marBottom w:val="0"/>
      <w:divBdr>
        <w:top w:val="none" w:sz="0" w:space="0" w:color="auto"/>
        <w:left w:val="none" w:sz="0" w:space="0" w:color="auto"/>
        <w:bottom w:val="none" w:sz="0" w:space="0" w:color="auto"/>
        <w:right w:val="none" w:sz="0" w:space="0" w:color="auto"/>
      </w:divBdr>
    </w:div>
    <w:div w:id="1007706612">
      <w:bodyDiv w:val="1"/>
      <w:marLeft w:val="0"/>
      <w:marRight w:val="0"/>
      <w:marTop w:val="0"/>
      <w:marBottom w:val="0"/>
      <w:divBdr>
        <w:top w:val="none" w:sz="0" w:space="0" w:color="auto"/>
        <w:left w:val="none" w:sz="0" w:space="0" w:color="auto"/>
        <w:bottom w:val="none" w:sz="0" w:space="0" w:color="auto"/>
        <w:right w:val="none" w:sz="0" w:space="0" w:color="auto"/>
      </w:divBdr>
    </w:div>
    <w:div w:id="1007714199">
      <w:bodyDiv w:val="1"/>
      <w:marLeft w:val="0"/>
      <w:marRight w:val="0"/>
      <w:marTop w:val="0"/>
      <w:marBottom w:val="0"/>
      <w:divBdr>
        <w:top w:val="none" w:sz="0" w:space="0" w:color="auto"/>
        <w:left w:val="none" w:sz="0" w:space="0" w:color="auto"/>
        <w:bottom w:val="none" w:sz="0" w:space="0" w:color="auto"/>
        <w:right w:val="none" w:sz="0" w:space="0" w:color="auto"/>
      </w:divBdr>
    </w:div>
    <w:div w:id="1014696125">
      <w:bodyDiv w:val="1"/>
      <w:marLeft w:val="0"/>
      <w:marRight w:val="0"/>
      <w:marTop w:val="0"/>
      <w:marBottom w:val="0"/>
      <w:divBdr>
        <w:top w:val="none" w:sz="0" w:space="0" w:color="auto"/>
        <w:left w:val="none" w:sz="0" w:space="0" w:color="auto"/>
        <w:bottom w:val="none" w:sz="0" w:space="0" w:color="auto"/>
        <w:right w:val="none" w:sz="0" w:space="0" w:color="auto"/>
      </w:divBdr>
    </w:div>
    <w:div w:id="1022781236">
      <w:bodyDiv w:val="1"/>
      <w:marLeft w:val="0"/>
      <w:marRight w:val="0"/>
      <w:marTop w:val="0"/>
      <w:marBottom w:val="0"/>
      <w:divBdr>
        <w:top w:val="none" w:sz="0" w:space="0" w:color="auto"/>
        <w:left w:val="none" w:sz="0" w:space="0" w:color="auto"/>
        <w:bottom w:val="none" w:sz="0" w:space="0" w:color="auto"/>
        <w:right w:val="none" w:sz="0" w:space="0" w:color="auto"/>
      </w:divBdr>
    </w:div>
    <w:div w:id="1022979649">
      <w:bodyDiv w:val="1"/>
      <w:marLeft w:val="0"/>
      <w:marRight w:val="0"/>
      <w:marTop w:val="0"/>
      <w:marBottom w:val="0"/>
      <w:divBdr>
        <w:top w:val="none" w:sz="0" w:space="0" w:color="auto"/>
        <w:left w:val="none" w:sz="0" w:space="0" w:color="auto"/>
        <w:bottom w:val="none" w:sz="0" w:space="0" w:color="auto"/>
        <w:right w:val="none" w:sz="0" w:space="0" w:color="auto"/>
      </w:divBdr>
    </w:div>
    <w:div w:id="1033656319">
      <w:bodyDiv w:val="1"/>
      <w:marLeft w:val="0"/>
      <w:marRight w:val="0"/>
      <w:marTop w:val="0"/>
      <w:marBottom w:val="0"/>
      <w:divBdr>
        <w:top w:val="none" w:sz="0" w:space="0" w:color="auto"/>
        <w:left w:val="none" w:sz="0" w:space="0" w:color="auto"/>
        <w:bottom w:val="none" w:sz="0" w:space="0" w:color="auto"/>
        <w:right w:val="none" w:sz="0" w:space="0" w:color="auto"/>
      </w:divBdr>
    </w:div>
    <w:div w:id="1037124313">
      <w:bodyDiv w:val="1"/>
      <w:marLeft w:val="0"/>
      <w:marRight w:val="0"/>
      <w:marTop w:val="0"/>
      <w:marBottom w:val="0"/>
      <w:divBdr>
        <w:top w:val="none" w:sz="0" w:space="0" w:color="auto"/>
        <w:left w:val="none" w:sz="0" w:space="0" w:color="auto"/>
        <w:bottom w:val="none" w:sz="0" w:space="0" w:color="auto"/>
        <w:right w:val="none" w:sz="0" w:space="0" w:color="auto"/>
      </w:divBdr>
    </w:div>
    <w:div w:id="1045566289">
      <w:bodyDiv w:val="1"/>
      <w:marLeft w:val="0"/>
      <w:marRight w:val="0"/>
      <w:marTop w:val="0"/>
      <w:marBottom w:val="0"/>
      <w:divBdr>
        <w:top w:val="none" w:sz="0" w:space="0" w:color="auto"/>
        <w:left w:val="none" w:sz="0" w:space="0" w:color="auto"/>
        <w:bottom w:val="none" w:sz="0" w:space="0" w:color="auto"/>
        <w:right w:val="none" w:sz="0" w:space="0" w:color="auto"/>
      </w:divBdr>
    </w:div>
    <w:div w:id="1056512254">
      <w:bodyDiv w:val="1"/>
      <w:marLeft w:val="0"/>
      <w:marRight w:val="0"/>
      <w:marTop w:val="0"/>
      <w:marBottom w:val="0"/>
      <w:divBdr>
        <w:top w:val="none" w:sz="0" w:space="0" w:color="auto"/>
        <w:left w:val="none" w:sz="0" w:space="0" w:color="auto"/>
        <w:bottom w:val="none" w:sz="0" w:space="0" w:color="auto"/>
        <w:right w:val="none" w:sz="0" w:space="0" w:color="auto"/>
      </w:divBdr>
    </w:div>
    <w:div w:id="1059674219">
      <w:bodyDiv w:val="1"/>
      <w:marLeft w:val="0"/>
      <w:marRight w:val="0"/>
      <w:marTop w:val="0"/>
      <w:marBottom w:val="0"/>
      <w:divBdr>
        <w:top w:val="none" w:sz="0" w:space="0" w:color="auto"/>
        <w:left w:val="none" w:sz="0" w:space="0" w:color="auto"/>
        <w:bottom w:val="none" w:sz="0" w:space="0" w:color="auto"/>
        <w:right w:val="none" w:sz="0" w:space="0" w:color="auto"/>
      </w:divBdr>
    </w:div>
    <w:div w:id="1072971951">
      <w:bodyDiv w:val="1"/>
      <w:marLeft w:val="0"/>
      <w:marRight w:val="0"/>
      <w:marTop w:val="0"/>
      <w:marBottom w:val="0"/>
      <w:divBdr>
        <w:top w:val="none" w:sz="0" w:space="0" w:color="auto"/>
        <w:left w:val="none" w:sz="0" w:space="0" w:color="auto"/>
        <w:bottom w:val="none" w:sz="0" w:space="0" w:color="auto"/>
        <w:right w:val="none" w:sz="0" w:space="0" w:color="auto"/>
      </w:divBdr>
    </w:div>
    <w:div w:id="1074277911">
      <w:bodyDiv w:val="1"/>
      <w:marLeft w:val="0"/>
      <w:marRight w:val="0"/>
      <w:marTop w:val="0"/>
      <w:marBottom w:val="0"/>
      <w:divBdr>
        <w:top w:val="none" w:sz="0" w:space="0" w:color="auto"/>
        <w:left w:val="none" w:sz="0" w:space="0" w:color="auto"/>
        <w:bottom w:val="none" w:sz="0" w:space="0" w:color="auto"/>
        <w:right w:val="none" w:sz="0" w:space="0" w:color="auto"/>
      </w:divBdr>
    </w:div>
    <w:div w:id="1087766855">
      <w:bodyDiv w:val="1"/>
      <w:marLeft w:val="0"/>
      <w:marRight w:val="0"/>
      <w:marTop w:val="0"/>
      <w:marBottom w:val="0"/>
      <w:divBdr>
        <w:top w:val="none" w:sz="0" w:space="0" w:color="auto"/>
        <w:left w:val="none" w:sz="0" w:space="0" w:color="auto"/>
        <w:bottom w:val="none" w:sz="0" w:space="0" w:color="auto"/>
        <w:right w:val="none" w:sz="0" w:space="0" w:color="auto"/>
      </w:divBdr>
    </w:div>
    <w:div w:id="1090151865">
      <w:bodyDiv w:val="1"/>
      <w:marLeft w:val="0"/>
      <w:marRight w:val="0"/>
      <w:marTop w:val="0"/>
      <w:marBottom w:val="0"/>
      <w:divBdr>
        <w:top w:val="none" w:sz="0" w:space="0" w:color="auto"/>
        <w:left w:val="none" w:sz="0" w:space="0" w:color="auto"/>
        <w:bottom w:val="none" w:sz="0" w:space="0" w:color="auto"/>
        <w:right w:val="none" w:sz="0" w:space="0" w:color="auto"/>
      </w:divBdr>
    </w:div>
    <w:div w:id="1092555658">
      <w:bodyDiv w:val="1"/>
      <w:marLeft w:val="0"/>
      <w:marRight w:val="0"/>
      <w:marTop w:val="0"/>
      <w:marBottom w:val="0"/>
      <w:divBdr>
        <w:top w:val="none" w:sz="0" w:space="0" w:color="auto"/>
        <w:left w:val="none" w:sz="0" w:space="0" w:color="auto"/>
        <w:bottom w:val="none" w:sz="0" w:space="0" w:color="auto"/>
        <w:right w:val="none" w:sz="0" w:space="0" w:color="auto"/>
      </w:divBdr>
    </w:div>
    <w:div w:id="1097215008">
      <w:bodyDiv w:val="1"/>
      <w:marLeft w:val="0"/>
      <w:marRight w:val="0"/>
      <w:marTop w:val="0"/>
      <w:marBottom w:val="0"/>
      <w:divBdr>
        <w:top w:val="none" w:sz="0" w:space="0" w:color="auto"/>
        <w:left w:val="none" w:sz="0" w:space="0" w:color="auto"/>
        <w:bottom w:val="none" w:sz="0" w:space="0" w:color="auto"/>
        <w:right w:val="none" w:sz="0" w:space="0" w:color="auto"/>
      </w:divBdr>
    </w:div>
    <w:div w:id="1112437116">
      <w:bodyDiv w:val="1"/>
      <w:marLeft w:val="0"/>
      <w:marRight w:val="0"/>
      <w:marTop w:val="0"/>
      <w:marBottom w:val="0"/>
      <w:divBdr>
        <w:top w:val="none" w:sz="0" w:space="0" w:color="auto"/>
        <w:left w:val="none" w:sz="0" w:space="0" w:color="auto"/>
        <w:bottom w:val="none" w:sz="0" w:space="0" w:color="auto"/>
        <w:right w:val="none" w:sz="0" w:space="0" w:color="auto"/>
      </w:divBdr>
    </w:div>
    <w:div w:id="1129782118">
      <w:bodyDiv w:val="1"/>
      <w:marLeft w:val="0"/>
      <w:marRight w:val="0"/>
      <w:marTop w:val="0"/>
      <w:marBottom w:val="0"/>
      <w:divBdr>
        <w:top w:val="none" w:sz="0" w:space="0" w:color="auto"/>
        <w:left w:val="none" w:sz="0" w:space="0" w:color="auto"/>
        <w:bottom w:val="none" w:sz="0" w:space="0" w:color="auto"/>
        <w:right w:val="none" w:sz="0" w:space="0" w:color="auto"/>
      </w:divBdr>
    </w:div>
    <w:div w:id="1133673216">
      <w:bodyDiv w:val="1"/>
      <w:marLeft w:val="0"/>
      <w:marRight w:val="0"/>
      <w:marTop w:val="0"/>
      <w:marBottom w:val="0"/>
      <w:divBdr>
        <w:top w:val="none" w:sz="0" w:space="0" w:color="auto"/>
        <w:left w:val="none" w:sz="0" w:space="0" w:color="auto"/>
        <w:bottom w:val="none" w:sz="0" w:space="0" w:color="auto"/>
        <w:right w:val="none" w:sz="0" w:space="0" w:color="auto"/>
      </w:divBdr>
    </w:div>
    <w:div w:id="1138107159">
      <w:bodyDiv w:val="1"/>
      <w:marLeft w:val="0"/>
      <w:marRight w:val="0"/>
      <w:marTop w:val="0"/>
      <w:marBottom w:val="0"/>
      <w:divBdr>
        <w:top w:val="none" w:sz="0" w:space="0" w:color="auto"/>
        <w:left w:val="none" w:sz="0" w:space="0" w:color="auto"/>
        <w:bottom w:val="none" w:sz="0" w:space="0" w:color="auto"/>
        <w:right w:val="none" w:sz="0" w:space="0" w:color="auto"/>
      </w:divBdr>
    </w:div>
    <w:div w:id="1145121669">
      <w:bodyDiv w:val="1"/>
      <w:marLeft w:val="0"/>
      <w:marRight w:val="0"/>
      <w:marTop w:val="0"/>
      <w:marBottom w:val="0"/>
      <w:divBdr>
        <w:top w:val="none" w:sz="0" w:space="0" w:color="auto"/>
        <w:left w:val="none" w:sz="0" w:space="0" w:color="auto"/>
        <w:bottom w:val="none" w:sz="0" w:space="0" w:color="auto"/>
        <w:right w:val="none" w:sz="0" w:space="0" w:color="auto"/>
      </w:divBdr>
    </w:div>
    <w:div w:id="1151872290">
      <w:bodyDiv w:val="1"/>
      <w:marLeft w:val="0"/>
      <w:marRight w:val="0"/>
      <w:marTop w:val="0"/>
      <w:marBottom w:val="0"/>
      <w:divBdr>
        <w:top w:val="none" w:sz="0" w:space="0" w:color="auto"/>
        <w:left w:val="none" w:sz="0" w:space="0" w:color="auto"/>
        <w:bottom w:val="none" w:sz="0" w:space="0" w:color="auto"/>
        <w:right w:val="none" w:sz="0" w:space="0" w:color="auto"/>
      </w:divBdr>
    </w:div>
    <w:div w:id="1156074767">
      <w:bodyDiv w:val="1"/>
      <w:marLeft w:val="0"/>
      <w:marRight w:val="0"/>
      <w:marTop w:val="0"/>
      <w:marBottom w:val="0"/>
      <w:divBdr>
        <w:top w:val="none" w:sz="0" w:space="0" w:color="auto"/>
        <w:left w:val="none" w:sz="0" w:space="0" w:color="auto"/>
        <w:bottom w:val="none" w:sz="0" w:space="0" w:color="auto"/>
        <w:right w:val="none" w:sz="0" w:space="0" w:color="auto"/>
      </w:divBdr>
    </w:div>
    <w:div w:id="1156723856">
      <w:bodyDiv w:val="1"/>
      <w:marLeft w:val="0"/>
      <w:marRight w:val="0"/>
      <w:marTop w:val="0"/>
      <w:marBottom w:val="0"/>
      <w:divBdr>
        <w:top w:val="none" w:sz="0" w:space="0" w:color="auto"/>
        <w:left w:val="none" w:sz="0" w:space="0" w:color="auto"/>
        <w:bottom w:val="none" w:sz="0" w:space="0" w:color="auto"/>
        <w:right w:val="none" w:sz="0" w:space="0" w:color="auto"/>
      </w:divBdr>
    </w:div>
    <w:div w:id="1160928255">
      <w:bodyDiv w:val="1"/>
      <w:marLeft w:val="0"/>
      <w:marRight w:val="0"/>
      <w:marTop w:val="0"/>
      <w:marBottom w:val="0"/>
      <w:divBdr>
        <w:top w:val="none" w:sz="0" w:space="0" w:color="auto"/>
        <w:left w:val="none" w:sz="0" w:space="0" w:color="auto"/>
        <w:bottom w:val="none" w:sz="0" w:space="0" w:color="auto"/>
        <w:right w:val="none" w:sz="0" w:space="0" w:color="auto"/>
      </w:divBdr>
    </w:div>
    <w:div w:id="1161507068">
      <w:bodyDiv w:val="1"/>
      <w:marLeft w:val="0"/>
      <w:marRight w:val="0"/>
      <w:marTop w:val="0"/>
      <w:marBottom w:val="0"/>
      <w:divBdr>
        <w:top w:val="none" w:sz="0" w:space="0" w:color="auto"/>
        <w:left w:val="none" w:sz="0" w:space="0" w:color="auto"/>
        <w:bottom w:val="none" w:sz="0" w:space="0" w:color="auto"/>
        <w:right w:val="none" w:sz="0" w:space="0" w:color="auto"/>
      </w:divBdr>
      <w:divsChild>
        <w:div w:id="1037200016">
          <w:marLeft w:val="0"/>
          <w:marRight w:val="0"/>
          <w:marTop w:val="0"/>
          <w:marBottom w:val="0"/>
          <w:divBdr>
            <w:top w:val="none" w:sz="0" w:space="0" w:color="auto"/>
            <w:left w:val="none" w:sz="0" w:space="0" w:color="auto"/>
            <w:bottom w:val="none" w:sz="0" w:space="0" w:color="auto"/>
            <w:right w:val="none" w:sz="0" w:space="0" w:color="auto"/>
          </w:divBdr>
          <w:divsChild>
            <w:div w:id="82909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827181">
      <w:bodyDiv w:val="1"/>
      <w:marLeft w:val="0"/>
      <w:marRight w:val="0"/>
      <w:marTop w:val="0"/>
      <w:marBottom w:val="0"/>
      <w:divBdr>
        <w:top w:val="none" w:sz="0" w:space="0" w:color="auto"/>
        <w:left w:val="none" w:sz="0" w:space="0" w:color="auto"/>
        <w:bottom w:val="none" w:sz="0" w:space="0" w:color="auto"/>
        <w:right w:val="none" w:sz="0" w:space="0" w:color="auto"/>
      </w:divBdr>
      <w:divsChild>
        <w:div w:id="546187345">
          <w:marLeft w:val="0"/>
          <w:marRight w:val="0"/>
          <w:marTop w:val="0"/>
          <w:marBottom w:val="0"/>
          <w:divBdr>
            <w:top w:val="none" w:sz="0" w:space="0" w:color="auto"/>
            <w:left w:val="none" w:sz="0" w:space="0" w:color="auto"/>
            <w:bottom w:val="none" w:sz="0" w:space="0" w:color="auto"/>
            <w:right w:val="none" w:sz="0" w:space="0" w:color="auto"/>
          </w:divBdr>
          <w:divsChild>
            <w:div w:id="1204058842">
              <w:marLeft w:val="0"/>
              <w:marRight w:val="0"/>
              <w:marTop w:val="0"/>
              <w:marBottom w:val="0"/>
              <w:divBdr>
                <w:top w:val="none" w:sz="0" w:space="0" w:color="auto"/>
                <w:left w:val="none" w:sz="0" w:space="0" w:color="auto"/>
                <w:bottom w:val="none" w:sz="0" w:space="0" w:color="auto"/>
                <w:right w:val="none" w:sz="0" w:space="0" w:color="auto"/>
              </w:divBdr>
              <w:divsChild>
                <w:div w:id="1636181984">
                  <w:marLeft w:val="0"/>
                  <w:marRight w:val="0"/>
                  <w:marTop w:val="0"/>
                  <w:marBottom w:val="0"/>
                  <w:divBdr>
                    <w:top w:val="none" w:sz="0" w:space="0" w:color="auto"/>
                    <w:left w:val="none" w:sz="0" w:space="0" w:color="auto"/>
                    <w:bottom w:val="none" w:sz="0" w:space="0" w:color="auto"/>
                    <w:right w:val="none" w:sz="0" w:space="0" w:color="auto"/>
                  </w:divBdr>
                  <w:divsChild>
                    <w:div w:id="1115906711">
                      <w:marLeft w:val="0"/>
                      <w:marRight w:val="0"/>
                      <w:marTop w:val="0"/>
                      <w:marBottom w:val="0"/>
                      <w:divBdr>
                        <w:top w:val="none" w:sz="0" w:space="0" w:color="auto"/>
                        <w:left w:val="none" w:sz="0" w:space="0" w:color="auto"/>
                        <w:bottom w:val="none" w:sz="0" w:space="0" w:color="auto"/>
                        <w:right w:val="none" w:sz="0" w:space="0" w:color="auto"/>
                      </w:divBdr>
                      <w:divsChild>
                        <w:div w:id="161817555">
                          <w:marLeft w:val="0"/>
                          <w:marRight w:val="0"/>
                          <w:marTop w:val="0"/>
                          <w:marBottom w:val="0"/>
                          <w:divBdr>
                            <w:top w:val="none" w:sz="0" w:space="0" w:color="auto"/>
                            <w:left w:val="none" w:sz="0" w:space="0" w:color="auto"/>
                            <w:bottom w:val="none" w:sz="0" w:space="0" w:color="auto"/>
                            <w:right w:val="none" w:sz="0" w:space="0" w:color="auto"/>
                          </w:divBdr>
                          <w:divsChild>
                            <w:div w:id="2110735315">
                              <w:marLeft w:val="0"/>
                              <w:marRight w:val="0"/>
                              <w:marTop w:val="0"/>
                              <w:marBottom w:val="0"/>
                              <w:divBdr>
                                <w:top w:val="none" w:sz="0" w:space="0" w:color="auto"/>
                                <w:left w:val="none" w:sz="0" w:space="0" w:color="auto"/>
                                <w:bottom w:val="none" w:sz="0" w:space="0" w:color="auto"/>
                                <w:right w:val="none" w:sz="0" w:space="0" w:color="auto"/>
                              </w:divBdr>
                              <w:divsChild>
                                <w:div w:id="1771199825">
                                  <w:marLeft w:val="0"/>
                                  <w:marRight w:val="0"/>
                                  <w:marTop w:val="0"/>
                                  <w:marBottom w:val="0"/>
                                  <w:divBdr>
                                    <w:top w:val="none" w:sz="0" w:space="0" w:color="auto"/>
                                    <w:left w:val="none" w:sz="0" w:space="0" w:color="auto"/>
                                    <w:bottom w:val="none" w:sz="0" w:space="0" w:color="auto"/>
                                    <w:right w:val="none" w:sz="0" w:space="0" w:color="auto"/>
                                  </w:divBdr>
                                  <w:divsChild>
                                    <w:div w:id="246496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269162">
                          <w:marLeft w:val="0"/>
                          <w:marRight w:val="0"/>
                          <w:marTop w:val="0"/>
                          <w:marBottom w:val="0"/>
                          <w:divBdr>
                            <w:top w:val="none" w:sz="0" w:space="0" w:color="auto"/>
                            <w:left w:val="none" w:sz="0" w:space="0" w:color="auto"/>
                            <w:bottom w:val="none" w:sz="0" w:space="0" w:color="auto"/>
                            <w:right w:val="none" w:sz="0" w:space="0" w:color="auto"/>
                          </w:divBdr>
                          <w:divsChild>
                            <w:div w:id="1819760916">
                              <w:marLeft w:val="0"/>
                              <w:marRight w:val="0"/>
                              <w:marTop w:val="0"/>
                              <w:marBottom w:val="0"/>
                              <w:divBdr>
                                <w:top w:val="none" w:sz="0" w:space="0" w:color="auto"/>
                                <w:left w:val="none" w:sz="0" w:space="0" w:color="auto"/>
                                <w:bottom w:val="none" w:sz="0" w:space="0" w:color="auto"/>
                                <w:right w:val="none" w:sz="0" w:space="0" w:color="auto"/>
                              </w:divBdr>
                              <w:divsChild>
                                <w:div w:id="159739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8250693">
      <w:bodyDiv w:val="1"/>
      <w:marLeft w:val="0"/>
      <w:marRight w:val="0"/>
      <w:marTop w:val="0"/>
      <w:marBottom w:val="0"/>
      <w:divBdr>
        <w:top w:val="none" w:sz="0" w:space="0" w:color="auto"/>
        <w:left w:val="none" w:sz="0" w:space="0" w:color="auto"/>
        <w:bottom w:val="none" w:sz="0" w:space="0" w:color="auto"/>
        <w:right w:val="none" w:sz="0" w:space="0" w:color="auto"/>
      </w:divBdr>
    </w:div>
    <w:div w:id="1175727785">
      <w:bodyDiv w:val="1"/>
      <w:marLeft w:val="0"/>
      <w:marRight w:val="0"/>
      <w:marTop w:val="0"/>
      <w:marBottom w:val="0"/>
      <w:divBdr>
        <w:top w:val="none" w:sz="0" w:space="0" w:color="auto"/>
        <w:left w:val="none" w:sz="0" w:space="0" w:color="auto"/>
        <w:bottom w:val="none" w:sz="0" w:space="0" w:color="auto"/>
        <w:right w:val="none" w:sz="0" w:space="0" w:color="auto"/>
      </w:divBdr>
    </w:div>
    <w:div w:id="1180506816">
      <w:bodyDiv w:val="1"/>
      <w:marLeft w:val="0"/>
      <w:marRight w:val="0"/>
      <w:marTop w:val="0"/>
      <w:marBottom w:val="0"/>
      <w:divBdr>
        <w:top w:val="none" w:sz="0" w:space="0" w:color="auto"/>
        <w:left w:val="none" w:sz="0" w:space="0" w:color="auto"/>
        <w:bottom w:val="none" w:sz="0" w:space="0" w:color="auto"/>
        <w:right w:val="none" w:sz="0" w:space="0" w:color="auto"/>
      </w:divBdr>
    </w:div>
    <w:div w:id="1185096626">
      <w:bodyDiv w:val="1"/>
      <w:marLeft w:val="0"/>
      <w:marRight w:val="0"/>
      <w:marTop w:val="0"/>
      <w:marBottom w:val="0"/>
      <w:divBdr>
        <w:top w:val="none" w:sz="0" w:space="0" w:color="auto"/>
        <w:left w:val="none" w:sz="0" w:space="0" w:color="auto"/>
        <w:bottom w:val="none" w:sz="0" w:space="0" w:color="auto"/>
        <w:right w:val="none" w:sz="0" w:space="0" w:color="auto"/>
      </w:divBdr>
    </w:div>
    <w:div w:id="1188522148">
      <w:bodyDiv w:val="1"/>
      <w:marLeft w:val="0"/>
      <w:marRight w:val="0"/>
      <w:marTop w:val="0"/>
      <w:marBottom w:val="0"/>
      <w:divBdr>
        <w:top w:val="none" w:sz="0" w:space="0" w:color="auto"/>
        <w:left w:val="none" w:sz="0" w:space="0" w:color="auto"/>
        <w:bottom w:val="none" w:sz="0" w:space="0" w:color="auto"/>
        <w:right w:val="none" w:sz="0" w:space="0" w:color="auto"/>
      </w:divBdr>
    </w:div>
    <w:div w:id="1190798561">
      <w:bodyDiv w:val="1"/>
      <w:marLeft w:val="0"/>
      <w:marRight w:val="0"/>
      <w:marTop w:val="0"/>
      <w:marBottom w:val="0"/>
      <w:divBdr>
        <w:top w:val="none" w:sz="0" w:space="0" w:color="auto"/>
        <w:left w:val="none" w:sz="0" w:space="0" w:color="auto"/>
        <w:bottom w:val="none" w:sz="0" w:space="0" w:color="auto"/>
        <w:right w:val="none" w:sz="0" w:space="0" w:color="auto"/>
      </w:divBdr>
    </w:div>
    <w:div w:id="1195774229">
      <w:bodyDiv w:val="1"/>
      <w:marLeft w:val="0"/>
      <w:marRight w:val="0"/>
      <w:marTop w:val="0"/>
      <w:marBottom w:val="0"/>
      <w:divBdr>
        <w:top w:val="none" w:sz="0" w:space="0" w:color="auto"/>
        <w:left w:val="none" w:sz="0" w:space="0" w:color="auto"/>
        <w:bottom w:val="none" w:sz="0" w:space="0" w:color="auto"/>
        <w:right w:val="none" w:sz="0" w:space="0" w:color="auto"/>
      </w:divBdr>
    </w:div>
    <w:div w:id="1196507909">
      <w:bodyDiv w:val="1"/>
      <w:marLeft w:val="0"/>
      <w:marRight w:val="0"/>
      <w:marTop w:val="0"/>
      <w:marBottom w:val="0"/>
      <w:divBdr>
        <w:top w:val="none" w:sz="0" w:space="0" w:color="auto"/>
        <w:left w:val="none" w:sz="0" w:space="0" w:color="auto"/>
        <w:bottom w:val="none" w:sz="0" w:space="0" w:color="auto"/>
        <w:right w:val="none" w:sz="0" w:space="0" w:color="auto"/>
      </w:divBdr>
    </w:div>
    <w:div w:id="1201479337">
      <w:bodyDiv w:val="1"/>
      <w:marLeft w:val="0"/>
      <w:marRight w:val="0"/>
      <w:marTop w:val="0"/>
      <w:marBottom w:val="0"/>
      <w:divBdr>
        <w:top w:val="none" w:sz="0" w:space="0" w:color="auto"/>
        <w:left w:val="none" w:sz="0" w:space="0" w:color="auto"/>
        <w:bottom w:val="none" w:sz="0" w:space="0" w:color="auto"/>
        <w:right w:val="none" w:sz="0" w:space="0" w:color="auto"/>
      </w:divBdr>
    </w:div>
    <w:div w:id="1203401059">
      <w:bodyDiv w:val="1"/>
      <w:marLeft w:val="0"/>
      <w:marRight w:val="0"/>
      <w:marTop w:val="0"/>
      <w:marBottom w:val="0"/>
      <w:divBdr>
        <w:top w:val="none" w:sz="0" w:space="0" w:color="auto"/>
        <w:left w:val="none" w:sz="0" w:space="0" w:color="auto"/>
        <w:bottom w:val="none" w:sz="0" w:space="0" w:color="auto"/>
        <w:right w:val="none" w:sz="0" w:space="0" w:color="auto"/>
      </w:divBdr>
    </w:div>
    <w:div w:id="1208686669">
      <w:bodyDiv w:val="1"/>
      <w:marLeft w:val="0"/>
      <w:marRight w:val="0"/>
      <w:marTop w:val="0"/>
      <w:marBottom w:val="0"/>
      <w:divBdr>
        <w:top w:val="none" w:sz="0" w:space="0" w:color="auto"/>
        <w:left w:val="none" w:sz="0" w:space="0" w:color="auto"/>
        <w:bottom w:val="none" w:sz="0" w:space="0" w:color="auto"/>
        <w:right w:val="none" w:sz="0" w:space="0" w:color="auto"/>
      </w:divBdr>
    </w:div>
    <w:div w:id="1217661558">
      <w:bodyDiv w:val="1"/>
      <w:marLeft w:val="0"/>
      <w:marRight w:val="0"/>
      <w:marTop w:val="0"/>
      <w:marBottom w:val="0"/>
      <w:divBdr>
        <w:top w:val="none" w:sz="0" w:space="0" w:color="auto"/>
        <w:left w:val="none" w:sz="0" w:space="0" w:color="auto"/>
        <w:bottom w:val="none" w:sz="0" w:space="0" w:color="auto"/>
        <w:right w:val="none" w:sz="0" w:space="0" w:color="auto"/>
      </w:divBdr>
    </w:div>
    <w:div w:id="1224486263">
      <w:bodyDiv w:val="1"/>
      <w:marLeft w:val="0"/>
      <w:marRight w:val="0"/>
      <w:marTop w:val="0"/>
      <w:marBottom w:val="0"/>
      <w:divBdr>
        <w:top w:val="none" w:sz="0" w:space="0" w:color="auto"/>
        <w:left w:val="none" w:sz="0" w:space="0" w:color="auto"/>
        <w:bottom w:val="none" w:sz="0" w:space="0" w:color="auto"/>
        <w:right w:val="none" w:sz="0" w:space="0" w:color="auto"/>
      </w:divBdr>
    </w:div>
    <w:div w:id="1235505986">
      <w:bodyDiv w:val="1"/>
      <w:marLeft w:val="0"/>
      <w:marRight w:val="0"/>
      <w:marTop w:val="0"/>
      <w:marBottom w:val="0"/>
      <w:divBdr>
        <w:top w:val="none" w:sz="0" w:space="0" w:color="auto"/>
        <w:left w:val="none" w:sz="0" w:space="0" w:color="auto"/>
        <w:bottom w:val="none" w:sz="0" w:space="0" w:color="auto"/>
        <w:right w:val="none" w:sz="0" w:space="0" w:color="auto"/>
      </w:divBdr>
    </w:div>
    <w:div w:id="1237858223">
      <w:bodyDiv w:val="1"/>
      <w:marLeft w:val="0"/>
      <w:marRight w:val="0"/>
      <w:marTop w:val="0"/>
      <w:marBottom w:val="0"/>
      <w:divBdr>
        <w:top w:val="none" w:sz="0" w:space="0" w:color="auto"/>
        <w:left w:val="none" w:sz="0" w:space="0" w:color="auto"/>
        <w:bottom w:val="none" w:sz="0" w:space="0" w:color="auto"/>
        <w:right w:val="none" w:sz="0" w:space="0" w:color="auto"/>
      </w:divBdr>
    </w:div>
    <w:div w:id="1238902949">
      <w:bodyDiv w:val="1"/>
      <w:marLeft w:val="0"/>
      <w:marRight w:val="0"/>
      <w:marTop w:val="0"/>
      <w:marBottom w:val="0"/>
      <w:divBdr>
        <w:top w:val="none" w:sz="0" w:space="0" w:color="auto"/>
        <w:left w:val="none" w:sz="0" w:space="0" w:color="auto"/>
        <w:bottom w:val="none" w:sz="0" w:space="0" w:color="auto"/>
        <w:right w:val="none" w:sz="0" w:space="0" w:color="auto"/>
      </w:divBdr>
    </w:div>
    <w:div w:id="1240098849">
      <w:bodyDiv w:val="1"/>
      <w:marLeft w:val="0"/>
      <w:marRight w:val="0"/>
      <w:marTop w:val="0"/>
      <w:marBottom w:val="0"/>
      <w:divBdr>
        <w:top w:val="none" w:sz="0" w:space="0" w:color="auto"/>
        <w:left w:val="none" w:sz="0" w:space="0" w:color="auto"/>
        <w:bottom w:val="none" w:sz="0" w:space="0" w:color="auto"/>
        <w:right w:val="none" w:sz="0" w:space="0" w:color="auto"/>
      </w:divBdr>
    </w:div>
    <w:div w:id="1251309979">
      <w:bodyDiv w:val="1"/>
      <w:marLeft w:val="0"/>
      <w:marRight w:val="0"/>
      <w:marTop w:val="0"/>
      <w:marBottom w:val="0"/>
      <w:divBdr>
        <w:top w:val="none" w:sz="0" w:space="0" w:color="auto"/>
        <w:left w:val="none" w:sz="0" w:space="0" w:color="auto"/>
        <w:bottom w:val="none" w:sz="0" w:space="0" w:color="auto"/>
        <w:right w:val="none" w:sz="0" w:space="0" w:color="auto"/>
      </w:divBdr>
      <w:divsChild>
        <w:div w:id="2019040005">
          <w:blockQuote w:val="1"/>
          <w:marLeft w:val="720"/>
          <w:marRight w:val="720"/>
          <w:marTop w:val="100"/>
          <w:marBottom w:val="100"/>
          <w:divBdr>
            <w:top w:val="none" w:sz="0" w:space="0" w:color="auto"/>
            <w:left w:val="none" w:sz="0" w:space="0" w:color="auto"/>
            <w:bottom w:val="none" w:sz="0" w:space="0" w:color="auto"/>
            <w:right w:val="none" w:sz="0" w:space="0" w:color="auto"/>
          </w:divBdr>
        </w:div>
        <w:div w:id="4190659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1177501">
      <w:bodyDiv w:val="1"/>
      <w:marLeft w:val="0"/>
      <w:marRight w:val="0"/>
      <w:marTop w:val="0"/>
      <w:marBottom w:val="0"/>
      <w:divBdr>
        <w:top w:val="none" w:sz="0" w:space="0" w:color="auto"/>
        <w:left w:val="none" w:sz="0" w:space="0" w:color="auto"/>
        <w:bottom w:val="none" w:sz="0" w:space="0" w:color="auto"/>
        <w:right w:val="none" w:sz="0" w:space="0" w:color="auto"/>
      </w:divBdr>
    </w:div>
    <w:div w:id="1263302752">
      <w:bodyDiv w:val="1"/>
      <w:marLeft w:val="0"/>
      <w:marRight w:val="0"/>
      <w:marTop w:val="0"/>
      <w:marBottom w:val="0"/>
      <w:divBdr>
        <w:top w:val="none" w:sz="0" w:space="0" w:color="auto"/>
        <w:left w:val="none" w:sz="0" w:space="0" w:color="auto"/>
        <w:bottom w:val="none" w:sz="0" w:space="0" w:color="auto"/>
        <w:right w:val="none" w:sz="0" w:space="0" w:color="auto"/>
      </w:divBdr>
    </w:div>
    <w:div w:id="1263995463">
      <w:bodyDiv w:val="1"/>
      <w:marLeft w:val="0"/>
      <w:marRight w:val="0"/>
      <w:marTop w:val="0"/>
      <w:marBottom w:val="0"/>
      <w:divBdr>
        <w:top w:val="none" w:sz="0" w:space="0" w:color="auto"/>
        <w:left w:val="none" w:sz="0" w:space="0" w:color="auto"/>
        <w:bottom w:val="none" w:sz="0" w:space="0" w:color="auto"/>
        <w:right w:val="none" w:sz="0" w:space="0" w:color="auto"/>
      </w:divBdr>
    </w:div>
    <w:div w:id="1266764470">
      <w:bodyDiv w:val="1"/>
      <w:marLeft w:val="0"/>
      <w:marRight w:val="0"/>
      <w:marTop w:val="0"/>
      <w:marBottom w:val="0"/>
      <w:divBdr>
        <w:top w:val="none" w:sz="0" w:space="0" w:color="auto"/>
        <w:left w:val="none" w:sz="0" w:space="0" w:color="auto"/>
        <w:bottom w:val="none" w:sz="0" w:space="0" w:color="auto"/>
        <w:right w:val="none" w:sz="0" w:space="0" w:color="auto"/>
      </w:divBdr>
    </w:div>
    <w:div w:id="1270041360">
      <w:bodyDiv w:val="1"/>
      <w:marLeft w:val="0"/>
      <w:marRight w:val="0"/>
      <w:marTop w:val="0"/>
      <w:marBottom w:val="0"/>
      <w:divBdr>
        <w:top w:val="none" w:sz="0" w:space="0" w:color="auto"/>
        <w:left w:val="none" w:sz="0" w:space="0" w:color="auto"/>
        <w:bottom w:val="none" w:sz="0" w:space="0" w:color="auto"/>
        <w:right w:val="none" w:sz="0" w:space="0" w:color="auto"/>
      </w:divBdr>
    </w:div>
    <w:div w:id="1274554927">
      <w:bodyDiv w:val="1"/>
      <w:marLeft w:val="0"/>
      <w:marRight w:val="0"/>
      <w:marTop w:val="0"/>
      <w:marBottom w:val="0"/>
      <w:divBdr>
        <w:top w:val="none" w:sz="0" w:space="0" w:color="auto"/>
        <w:left w:val="none" w:sz="0" w:space="0" w:color="auto"/>
        <w:bottom w:val="none" w:sz="0" w:space="0" w:color="auto"/>
        <w:right w:val="none" w:sz="0" w:space="0" w:color="auto"/>
      </w:divBdr>
    </w:div>
    <w:div w:id="1292173948">
      <w:bodyDiv w:val="1"/>
      <w:marLeft w:val="0"/>
      <w:marRight w:val="0"/>
      <w:marTop w:val="0"/>
      <w:marBottom w:val="0"/>
      <w:divBdr>
        <w:top w:val="none" w:sz="0" w:space="0" w:color="auto"/>
        <w:left w:val="none" w:sz="0" w:space="0" w:color="auto"/>
        <w:bottom w:val="none" w:sz="0" w:space="0" w:color="auto"/>
        <w:right w:val="none" w:sz="0" w:space="0" w:color="auto"/>
      </w:divBdr>
    </w:div>
    <w:div w:id="1311985876">
      <w:bodyDiv w:val="1"/>
      <w:marLeft w:val="0"/>
      <w:marRight w:val="0"/>
      <w:marTop w:val="0"/>
      <w:marBottom w:val="0"/>
      <w:divBdr>
        <w:top w:val="none" w:sz="0" w:space="0" w:color="auto"/>
        <w:left w:val="none" w:sz="0" w:space="0" w:color="auto"/>
        <w:bottom w:val="none" w:sz="0" w:space="0" w:color="auto"/>
        <w:right w:val="none" w:sz="0" w:space="0" w:color="auto"/>
      </w:divBdr>
    </w:div>
    <w:div w:id="1312445172">
      <w:bodyDiv w:val="1"/>
      <w:marLeft w:val="0"/>
      <w:marRight w:val="0"/>
      <w:marTop w:val="0"/>
      <w:marBottom w:val="0"/>
      <w:divBdr>
        <w:top w:val="none" w:sz="0" w:space="0" w:color="auto"/>
        <w:left w:val="none" w:sz="0" w:space="0" w:color="auto"/>
        <w:bottom w:val="none" w:sz="0" w:space="0" w:color="auto"/>
        <w:right w:val="none" w:sz="0" w:space="0" w:color="auto"/>
      </w:divBdr>
    </w:div>
    <w:div w:id="1322082844">
      <w:bodyDiv w:val="1"/>
      <w:marLeft w:val="0"/>
      <w:marRight w:val="0"/>
      <w:marTop w:val="0"/>
      <w:marBottom w:val="0"/>
      <w:divBdr>
        <w:top w:val="none" w:sz="0" w:space="0" w:color="auto"/>
        <w:left w:val="none" w:sz="0" w:space="0" w:color="auto"/>
        <w:bottom w:val="none" w:sz="0" w:space="0" w:color="auto"/>
        <w:right w:val="none" w:sz="0" w:space="0" w:color="auto"/>
      </w:divBdr>
    </w:div>
    <w:div w:id="1323653783">
      <w:bodyDiv w:val="1"/>
      <w:marLeft w:val="0"/>
      <w:marRight w:val="0"/>
      <w:marTop w:val="0"/>
      <w:marBottom w:val="0"/>
      <w:divBdr>
        <w:top w:val="none" w:sz="0" w:space="0" w:color="auto"/>
        <w:left w:val="none" w:sz="0" w:space="0" w:color="auto"/>
        <w:bottom w:val="none" w:sz="0" w:space="0" w:color="auto"/>
        <w:right w:val="none" w:sz="0" w:space="0" w:color="auto"/>
      </w:divBdr>
      <w:divsChild>
        <w:div w:id="807748386">
          <w:blockQuote w:val="1"/>
          <w:marLeft w:val="720"/>
          <w:marRight w:val="720"/>
          <w:marTop w:val="100"/>
          <w:marBottom w:val="100"/>
          <w:divBdr>
            <w:top w:val="none" w:sz="0" w:space="0" w:color="auto"/>
            <w:left w:val="none" w:sz="0" w:space="0" w:color="auto"/>
            <w:bottom w:val="none" w:sz="0" w:space="0" w:color="auto"/>
            <w:right w:val="none" w:sz="0" w:space="0" w:color="auto"/>
          </w:divBdr>
        </w:div>
        <w:div w:id="2507463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4973896">
      <w:bodyDiv w:val="1"/>
      <w:marLeft w:val="0"/>
      <w:marRight w:val="0"/>
      <w:marTop w:val="0"/>
      <w:marBottom w:val="0"/>
      <w:divBdr>
        <w:top w:val="none" w:sz="0" w:space="0" w:color="auto"/>
        <w:left w:val="none" w:sz="0" w:space="0" w:color="auto"/>
        <w:bottom w:val="none" w:sz="0" w:space="0" w:color="auto"/>
        <w:right w:val="none" w:sz="0" w:space="0" w:color="auto"/>
      </w:divBdr>
    </w:div>
    <w:div w:id="1326006693">
      <w:bodyDiv w:val="1"/>
      <w:marLeft w:val="0"/>
      <w:marRight w:val="0"/>
      <w:marTop w:val="0"/>
      <w:marBottom w:val="0"/>
      <w:divBdr>
        <w:top w:val="none" w:sz="0" w:space="0" w:color="auto"/>
        <w:left w:val="none" w:sz="0" w:space="0" w:color="auto"/>
        <w:bottom w:val="none" w:sz="0" w:space="0" w:color="auto"/>
        <w:right w:val="none" w:sz="0" w:space="0" w:color="auto"/>
      </w:divBdr>
    </w:div>
    <w:div w:id="1342242965">
      <w:bodyDiv w:val="1"/>
      <w:marLeft w:val="0"/>
      <w:marRight w:val="0"/>
      <w:marTop w:val="0"/>
      <w:marBottom w:val="0"/>
      <w:divBdr>
        <w:top w:val="none" w:sz="0" w:space="0" w:color="auto"/>
        <w:left w:val="none" w:sz="0" w:space="0" w:color="auto"/>
        <w:bottom w:val="none" w:sz="0" w:space="0" w:color="auto"/>
        <w:right w:val="none" w:sz="0" w:space="0" w:color="auto"/>
      </w:divBdr>
    </w:div>
    <w:div w:id="1349912358">
      <w:bodyDiv w:val="1"/>
      <w:marLeft w:val="0"/>
      <w:marRight w:val="0"/>
      <w:marTop w:val="0"/>
      <w:marBottom w:val="0"/>
      <w:divBdr>
        <w:top w:val="none" w:sz="0" w:space="0" w:color="auto"/>
        <w:left w:val="none" w:sz="0" w:space="0" w:color="auto"/>
        <w:bottom w:val="none" w:sz="0" w:space="0" w:color="auto"/>
        <w:right w:val="none" w:sz="0" w:space="0" w:color="auto"/>
      </w:divBdr>
    </w:div>
    <w:div w:id="1353454629">
      <w:bodyDiv w:val="1"/>
      <w:marLeft w:val="0"/>
      <w:marRight w:val="0"/>
      <w:marTop w:val="0"/>
      <w:marBottom w:val="0"/>
      <w:divBdr>
        <w:top w:val="none" w:sz="0" w:space="0" w:color="auto"/>
        <w:left w:val="none" w:sz="0" w:space="0" w:color="auto"/>
        <w:bottom w:val="none" w:sz="0" w:space="0" w:color="auto"/>
        <w:right w:val="none" w:sz="0" w:space="0" w:color="auto"/>
      </w:divBdr>
    </w:div>
    <w:div w:id="1354110587">
      <w:bodyDiv w:val="1"/>
      <w:marLeft w:val="0"/>
      <w:marRight w:val="0"/>
      <w:marTop w:val="0"/>
      <w:marBottom w:val="0"/>
      <w:divBdr>
        <w:top w:val="none" w:sz="0" w:space="0" w:color="auto"/>
        <w:left w:val="none" w:sz="0" w:space="0" w:color="auto"/>
        <w:bottom w:val="none" w:sz="0" w:space="0" w:color="auto"/>
        <w:right w:val="none" w:sz="0" w:space="0" w:color="auto"/>
      </w:divBdr>
    </w:div>
    <w:div w:id="1357194171">
      <w:bodyDiv w:val="1"/>
      <w:marLeft w:val="0"/>
      <w:marRight w:val="0"/>
      <w:marTop w:val="0"/>
      <w:marBottom w:val="0"/>
      <w:divBdr>
        <w:top w:val="none" w:sz="0" w:space="0" w:color="auto"/>
        <w:left w:val="none" w:sz="0" w:space="0" w:color="auto"/>
        <w:bottom w:val="none" w:sz="0" w:space="0" w:color="auto"/>
        <w:right w:val="none" w:sz="0" w:space="0" w:color="auto"/>
      </w:divBdr>
    </w:div>
    <w:div w:id="1368138350">
      <w:bodyDiv w:val="1"/>
      <w:marLeft w:val="0"/>
      <w:marRight w:val="0"/>
      <w:marTop w:val="0"/>
      <w:marBottom w:val="0"/>
      <w:divBdr>
        <w:top w:val="none" w:sz="0" w:space="0" w:color="auto"/>
        <w:left w:val="none" w:sz="0" w:space="0" w:color="auto"/>
        <w:bottom w:val="none" w:sz="0" w:space="0" w:color="auto"/>
        <w:right w:val="none" w:sz="0" w:space="0" w:color="auto"/>
      </w:divBdr>
    </w:div>
    <w:div w:id="1373191089">
      <w:bodyDiv w:val="1"/>
      <w:marLeft w:val="0"/>
      <w:marRight w:val="0"/>
      <w:marTop w:val="0"/>
      <w:marBottom w:val="0"/>
      <w:divBdr>
        <w:top w:val="none" w:sz="0" w:space="0" w:color="auto"/>
        <w:left w:val="none" w:sz="0" w:space="0" w:color="auto"/>
        <w:bottom w:val="none" w:sz="0" w:space="0" w:color="auto"/>
        <w:right w:val="none" w:sz="0" w:space="0" w:color="auto"/>
      </w:divBdr>
    </w:div>
    <w:div w:id="1378703159">
      <w:bodyDiv w:val="1"/>
      <w:marLeft w:val="0"/>
      <w:marRight w:val="0"/>
      <w:marTop w:val="0"/>
      <w:marBottom w:val="0"/>
      <w:divBdr>
        <w:top w:val="none" w:sz="0" w:space="0" w:color="auto"/>
        <w:left w:val="none" w:sz="0" w:space="0" w:color="auto"/>
        <w:bottom w:val="none" w:sz="0" w:space="0" w:color="auto"/>
        <w:right w:val="none" w:sz="0" w:space="0" w:color="auto"/>
      </w:divBdr>
    </w:div>
    <w:div w:id="1383751083">
      <w:bodyDiv w:val="1"/>
      <w:marLeft w:val="0"/>
      <w:marRight w:val="0"/>
      <w:marTop w:val="0"/>
      <w:marBottom w:val="0"/>
      <w:divBdr>
        <w:top w:val="none" w:sz="0" w:space="0" w:color="auto"/>
        <w:left w:val="none" w:sz="0" w:space="0" w:color="auto"/>
        <w:bottom w:val="none" w:sz="0" w:space="0" w:color="auto"/>
        <w:right w:val="none" w:sz="0" w:space="0" w:color="auto"/>
      </w:divBdr>
    </w:div>
    <w:div w:id="1413425810">
      <w:bodyDiv w:val="1"/>
      <w:marLeft w:val="0"/>
      <w:marRight w:val="0"/>
      <w:marTop w:val="0"/>
      <w:marBottom w:val="0"/>
      <w:divBdr>
        <w:top w:val="none" w:sz="0" w:space="0" w:color="auto"/>
        <w:left w:val="none" w:sz="0" w:space="0" w:color="auto"/>
        <w:bottom w:val="none" w:sz="0" w:space="0" w:color="auto"/>
        <w:right w:val="none" w:sz="0" w:space="0" w:color="auto"/>
      </w:divBdr>
    </w:div>
    <w:div w:id="1436289952">
      <w:bodyDiv w:val="1"/>
      <w:marLeft w:val="0"/>
      <w:marRight w:val="0"/>
      <w:marTop w:val="0"/>
      <w:marBottom w:val="0"/>
      <w:divBdr>
        <w:top w:val="none" w:sz="0" w:space="0" w:color="auto"/>
        <w:left w:val="none" w:sz="0" w:space="0" w:color="auto"/>
        <w:bottom w:val="none" w:sz="0" w:space="0" w:color="auto"/>
        <w:right w:val="none" w:sz="0" w:space="0" w:color="auto"/>
      </w:divBdr>
    </w:div>
    <w:div w:id="1439716018">
      <w:bodyDiv w:val="1"/>
      <w:marLeft w:val="0"/>
      <w:marRight w:val="0"/>
      <w:marTop w:val="0"/>
      <w:marBottom w:val="0"/>
      <w:divBdr>
        <w:top w:val="none" w:sz="0" w:space="0" w:color="auto"/>
        <w:left w:val="none" w:sz="0" w:space="0" w:color="auto"/>
        <w:bottom w:val="none" w:sz="0" w:space="0" w:color="auto"/>
        <w:right w:val="none" w:sz="0" w:space="0" w:color="auto"/>
      </w:divBdr>
    </w:div>
    <w:div w:id="1439914513">
      <w:bodyDiv w:val="1"/>
      <w:marLeft w:val="0"/>
      <w:marRight w:val="0"/>
      <w:marTop w:val="0"/>
      <w:marBottom w:val="0"/>
      <w:divBdr>
        <w:top w:val="none" w:sz="0" w:space="0" w:color="auto"/>
        <w:left w:val="none" w:sz="0" w:space="0" w:color="auto"/>
        <w:bottom w:val="none" w:sz="0" w:space="0" w:color="auto"/>
        <w:right w:val="none" w:sz="0" w:space="0" w:color="auto"/>
      </w:divBdr>
    </w:div>
    <w:div w:id="1445536350">
      <w:bodyDiv w:val="1"/>
      <w:marLeft w:val="0"/>
      <w:marRight w:val="0"/>
      <w:marTop w:val="0"/>
      <w:marBottom w:val="0"/>
      <w:divBdr>
        <w:top w:val="none" w:sz="0" w:space="0" w:color="auto"/>
        <w:left w:val="none" w:sz="0" w:space="0" w:color="auto"/>
        <w:bottom w:val="none" w:sz="0" w:space="0" w:color="auto"/>
        <w:right w:val="none" w:sz="0" w:space="0" w:color="auto"/>
      </w:divBdr>
    </w:div>
    <w:div w:id="1446265028">
      <w:bodyDiv w:val="1"/>
      <w:marLeft w:val="0"/>
      <w:marRight w:val="0"/>
      <w:marTop w:val="0"/>
      <w:marBottom w:val="0"/>
      <w:divBdr>
        <w:top w:val="none" w:sz="0" w:space="0" w:color="auto"/>
        <w:left w:val="none" w:sz="0" w:space="0" w:color="auto"/>
        <w:bottom w:val="none" w:sz="0" w:space="0" w:color="auto"/>
        <w:right w:val="none" w:sz="0" w:space="0" w:color="auto"/>
      </w:divBdr>
    </w:div>
    <w:div w:id="1451775703">
      <w:bodyDiv w:val="1"/>
      <w:marLeft w:val="0"/>
      <w:marRight w:val="0"/>
      <w:marTop w:val="0"/>
      <w:marBottom w:val="0"/>
      <w:divBdr>
        <w:top w:val="none" w:sz="0" w:space="0" w:color="auto"/>
        <w:left w:val="none" w:sz="0" w:space="0" w:color="auto"/>
        <w:bottom w:val="none" w:sz="0" w:space="0" w:color="auto"/>
        <w:right w:val="none" w:sz="0" w:space="0" w:color="auto"/>
      </w:divBdr>
    </w:div>
    <w:div w:id="1469325061">
      <w:bodyDiv w:val="1"/>
      <w:marLeft w:val="0"/>
      <w:marRight w:val="0"/>
      <w:marTop w:val="0"/>
      <w:marBottom w:val="0"/>
      <w:divBdr>
        <w:top w:val="none" w:sz="0" w:space="0" w:color="auto"/>
        <w:left w:val="none" w:sz="0" w:space="0" w:color="auto"/>
        <w:bottom w:val="none" w:sz="0" w:space="0" w:color="auto"/>
        <w:right w:val="none" w:sz="0" w:space="0" w:color="auto"/>
      </w:divBdr>
    </w:div>
    <w:div w:id="1474059785">
      <w:bodyDiv w:val="1"/>
      <w:marLeft w:val="0"/>
      <w:marRight w:val="0"/>
      <w:marTop w:val="0"/>
      <w:marBottom w:val="0"/>
      <w:divBdr>
        <w:top w:val="none" w:sz="0" w:space="0" w:color="auto"/>
        <w:left w:val="none" w:sz="0" w:space="0" w:color="auto"/>
        <w:bottom w:val="none" w:sz="0" w:space="0" w:color="auto"/>
        <w:right w:val="none" w:sz="0" w:space="0" w:color="auto"/>
      </w:divBdr>
    </w:div>
    <w:div w:id="1485775143">
      <w:bodyDiv w:val="1"/>
      <w:marLeft w:val="0"/>
      <w:marRight w:val="0"/>
      <w:marTop w:val="0"/>
      <w:marBottom w:val="0"/>
      <w:divBdr>
        <w:top w:val="none" w:sz="0" w:space="0" w:color="auto"/>
        <w:left w:val="none" w:sz="0" w:space="0" w:color="auto"/>
        <w:bottom w:val="none" w:sz="0" w:space="0" w:color="auto"/>
        <w:right w:val="none" w:sz="0" w:space="0" w:color="auto"/>
      </w:divBdr>
    </w:div>
    <w:div w:id="1488089060">
      <w:bodyDiv w:val="1"/>
      <w:marLeft w:val="0"/>
      <w:marRight w:val="0"/>
      <w:marTop w:val="0"/>
      <w:marBottom w:val="0"/>
      <w:divBdr>
        <w:top w:val="none" w:sz="0" w:space="0" w:color="auto"/>
        <w:left w:val="none" w:sz="0" w:space="0" w:color="auto"/>
        <w:bottom w:val="none" w:sz="0" w:space="0" w:color="auto"/>
        <w:right w:val="none" w:sz="0" w:space="0" w:color="auto"/>
      </w:divBdr>
    </w:div>
    <w:div w:id="1491940378">
      <w:bodyDiv w:val="1"/>
      <w:marLeft w:val="0"/>
      <w:marRight w:val="0"/>
      <w:marTop w:val="0"/>
      <w:marBottom w:val="0"/>
      <w:divBdr>
        <w:top w:val="none" w:sz="0" w:space="0" w:color="auto"/>
        <w:left w:val="none" w:sz="0" w:space="0" w:color="auto"/>
        <w:bottom w:val="none" w:sz="0" w:space="0" w:color="auto"/>
        <w:right w:val="none" w:sz="0" w:space="0" w:color="auto"/>
      </w:divBdr>
    </w:div>
    <w:div w:id="1493372891">
      <w:bodyDiv w:val="1"/>
      <w:marLeft w:val="0"/>
      <w:marRight w:val="0"/>
      <w:marTop w:val="0"/>
      <w:marBottom w:val="0"/>
      <w:divBdr>
        <w:top w:val="none" w:sz="0" w:space="0" w:color="auto"/>
        <w:left w:val="none" w:sz="0" w:space="0" w:color="auto"/>
        <w:bottom w:val="none" w:sz="0" w:space="0" w:color="auto"/>
        <w:right w:val="none" w:sz="0" w:space="0" w:color="auto"/>
      </w:divBdr>
    </w:div>
    <w:div w:id="1502811940">
      <w:bodyDiv w:val="1"/>
      <w:marLeft w:val="0"/>
      <w:marRight w:val="0"/>
      <w:marTop w:val="0"/>
      <w:marBottom w:val="0"/>
      <w:divBdr>
        <w:top w:val="none" w:sz="0" w:space="0" w:color="auto"/>
        <w:left w:val="none" w:sz="0" w:space="0" w:color="auto"/>
        <w:bottom w:val="none" w:sz="0" w:space="0" w:color="auto"/>
        <w:right w:val="none" w:sz="0" w:space="0" w:color="auto"/>
      </w:divBdr>
    </w:div>
    <w:div w:id="1504010703">
      <w:bodyDiv w:val="1"/>
      <w:marLeft w:val="0"/>
      <w:marRight w:val="0"/>
      <w:marTop w:val="0"/>
      <w:marBottom w:val="0"/>
      <w:divBdr>
        <w:top w:val="none" w:sz="0" w:space="0" w:color="auto"/>
        <w:left w:val="none" w:sz="0" w:space="0" w:color="auto"/>
        <w:bottom w:val="none" w:sz="0" w:space="0" w:color="auto"/>
        <w:right w:val="none" w:sz="0" w:space="0" w:color="auto"/>
      </w:divBdr>
    </w:div>
    <w:div w:id="1532301122">
      <w:bodyDiv w:val="1"/>
      <w:marLeft w:val="0"/>
      <w:marRight w:val="0"/>
      <w:marTop w:val="0"/>
      <w:marBottom w:val="0"/>
      <w:divBdr>
        <w:top w:val="none" w:sz="0" w:space="0" w:color="auto"/>
        <w:left w:val="none" w:sz="0" w:space="0" w:color="auto"/>
        <w:bottom w:val="none" w:sz="0" w:space="0" w:color="auto"/>
        <w:right w:val="none" w:sz="0" w:space="0" w:color="auto"/>
      </w:divBdr>
    </w:div>
    <w:div w:id="1537893244">
      <w:bodyDiv w:val="1"/>
      <w:marLeft w:val="0"/>
      <w:marRight w:val="0"/>
      <w:marTop w:val="0"/>
      <w:marBottom w:val="0"/>
      <w:divBdr>
        <w:top w:val="none" w:sz="0" w:space="0" w:color="auto"/>
        <w:left w:val="none" w:sz="0" w:space="0" w:color="auto"/>
        <w:bottom w:val="none" w:sz="0" w:space="0" w:color="auto"/>
        <w:right w:val="none" w:sz="0" w:space="0" w:color="auto"/>
      </w:divBdr>
    </w:div>
    <w:div w:id="1539317188">
      <w:bodyDiv w:val="1"/>
      <w:marLeft w:val="0"/>
      <w:marRight w:val="0"/>
      <w:marTop w:val="0"/>
      <w:marBottom w:val="0"/>
      <w:divBdr>
        <w:top w:val="none" w:sz="0" w:space="0" w:color="auto"/>
        <w:left w:val="none" w:sz="0" w:space="0" w:color="auto"/>
        <w:bottom w:val="none" w:sz="0" w:space="0" w:color="auto"/>
        <w:right w:val="none" w:sz="0" w:space="0" w:color="auto"/>
      </w:divBdr>
    </w:div>
    <w:div w:id="1541627752">
      <w:bodyDiv w:val="1"/>
      <w:marLeft w:val="0"/>
      <w:marRight w:val="0"/>
      <w:marTop w:val="0"/>
      <w:marBottom w:val="0"/>
      <w:divBdr>
        <w:top w:val="none" w:sz="0" w:space="0" w:color="auto"/>
        <w:left w:val="none" w:sz="0" w:space="0" w:color="auto"/>
        <w:bottom w:val="none" w:sz="0" w:space="0" w:color="auto"/>
        <w:right w:val="none" w:sz="0" w:space="0" w:color="auto"/>
      </w:divBdr>
    </w:div>
    <w:div w:id="1543517777">
      <w:bodyDiv w:val="1"/>
      <w:marLeft w:val="0"/>
      <w:marRight w:val="0"/>
      <w:marTop w:val="0"/>
      <w:marBottom w:val="0"/>
      <w:divBdr>
        <w:top w:val="none" w:sz="0" w:space="0" w:color="auto"/>
        <w:left w:val="none" w:sz="0" w:space="0" w:color="auto"/>
        <w:bottom w:val="none" w:sz="0" w:space="0" w:color="auto"/>
        <w:right w:val="none" w:sz="0" w:space="0" w:color="auto"/>
      </w:divBdr>
    </w:div>
    <w:div w:id="1544908070">
      <w:bodyDiv w:val="1"/>
      <w:marLeft w:val="0"/>
      <w:marRight w:val="0"/>
      <w:marTop w:val="0"/>
      <w:marBottom w:val="0"/>
      <w:divBdr>
        <w:top w:val="none" w:sz="0" w:space="0" w:color="auto"/>
        <w:left w:val="none" w:sz="0" w:space="0" w:color="auto"/>
        <w:bottom w:val="none" w:sz="0" w:space="0" w:color="auto"/>
        <w:right w:val="none" w:sz="0" w:space="0" w:color="auto"/>
      </w:divBdr>
    </w:div>
    <w:div w:id="1553006611">
      <w:bodyDiv w:val="1"/>
      <w:marLeft w:val="0"/>
      <w:marRight w:val="0"/>
      <w:marTop w:val="0"/>
      <w:marBottom w:val="0"/>
      <w:divBdr>
        <w:top w:val="none" w:sz="0" w:space="0" w:color="auto"/>
        <w:left w:val="none" w:sz="0" w:space="0" w:color="auto"/>
        <w:bottom w:val="none" w:sz="0" w:space="0" w:color="auto"/>
        <w:right w:val="none" w:sz="0" w:space="0" w:color="auto"/>
      </w:divBdr>
      <w:divsChild>
        <w:div w:id="420685262">
          <w:marLeft w:val="0"/>
          <w:marRight w:val="0"/>
          <w:marTop w:val="0"/>
          <w:marBottom w:val="0"/>
          <w:divBdr>
            <w:top w:val="none" w:sz="0" w:space="0" w:color="auto"/>
            <w:left w:val="none" w:sz="0" w:space="0" w:color="auto"/>
            <w:bottom w:val="none" w:sz="0" w:space="0" w:color="auto"/>
            <w:right w:val="none" w:sz="0" w:space="0" w:color="auto"/>
          </w:divBdr>
        </w:div>
      </w:divsChild>
    </w:div>
    <w:div w:id="1553809917">
      <w:bodyDiv w:val="1"/>
      <w:marLeft w:val="0"/>
      <w:marRight w:val="0"/>
      <w:marTop w:val="0"/>
      <w:marBottom w:val="0"/>
      <w:divBdr>
        <w:top w:val="none" w:sz="0" w:space="0" w:color="auto"/>
        <w:left w:val="none" w:sz="0" w:space="0" w:color="auto"/>
        <w:bottom w:val="none" w:sz="0" w:space="0" w:color="auto"/>
        <w:right w:val="none" w:sz="0" w:space="0" w:color="auto"/>
      </w:divBdr>
    </w:div>
    <w:div w:id="1563246217">
      <w:bodyDiv w:val="1"/>
      <w:marLeft w:val="0"/>
      <w:marRight w:val="0"/>
      <w:marTop w:val="0"/>
      <w:marBottom w:val="0"/>
      <w:divBdr>
        <w:top w:val="none" w:sz="0" w:space="0" w:color="auto"/>
        <w:left w:val="none" w:sz="0" w:space="0" w:color="auto"/>
        <w:bottom w:val="none" w:sz="0" w:space="0" w:color="auto"/>
        <w:right w:val="none" w:sz="0" w:space="0" w:color="auto"/>
      </w:divBdr>
    </w:div>
    <w:div w:id="1571038138">
      <w:bodyDiv w:val="1"/>
      <w:marLeft w:val="0"/>
      <w:marRight w:val="0"/>
      <w:marTop w:val="0"/>
      <w:marBottom w:val="0"/>
      <w:divBdr>
        <w:top w:val="none" w:sz="0" w:space="0" w:color="auto"/>
        <w:left w:val="none" w:sz="0" w:space="0" w:color="auto"/>
        <w:bottom w:val="none" w:sz="0" w:space="0" w:color="auto"/>
        <w:right w:val="none" w:sz="0" w:space="0" w:color="auto"/>
      </w:divBdr>
    </w:div>
    <w:div w:id="1571694108">
      <w:bodyDiv w:val="1"/>
      <w:marLeft w:val="0"/>
      <w:marRight w:val="0"/>
      <w:marTop w:val="0"/>
      <w:marBottom w:val="0"/>
      <w:divBdr>
        <w:top w:val="none" w:sz="0" w:space="0" w:color="auto"/>
        <w:left w:val="none" w:sz="0" w:space="0" w:color="auto"/>
        <w:bottom w:val="none" w:sz="0" w:space="0" w:color="auto"/>
        <w:right w:val="none" w:sz="0" w:space="0" w:color="auto"/>
      </w:divBdr>
    </w:div>
    <w:div w:id="1572426757">
      <w:bodyDiv w:val="1"/>
      <w:marLeft w:val="0"/>
      <w:marRight w:val="0"/>
      <w:marTop w:val="0"/>
      <w:marBottom w:val="0"/>
      <w:divBdr>
        <w:top w:val="none" w:sz="0" w:space="0" w:color="auto"/>
        <w:left w:val="none" w:sz="0" w:space="0" w:color="auto"/>
        <w:bottom w:val="none" w:sz="0" w:space="0" w:color="auto"/>
        <w:right w:val="none" w:sz="0" w:space="0" w:color="auto"/>
      </w:divBdr>
    </w:div>
    <w:div w:id="1574317469">
      <w:bodyDiv w:val="1"/>
      <w:marLeft w:val="0"/>
      <w:marRight w:val="0"/>
      <w:marTop w:val="0"/>
      <w:marBottom w:val="0"/>
      <w:divBdr>
        <w:top w:val="none" w:sz="0" w:space="0" w:color="auto"/>
        <w:left w:val="none" w:sz="0" w:space="0" w:color="auto"/>
        <w:bottom w:val="none" w:sz="0" w:space="0" w:color="auto"/>
        <w:right w:val="none" w:sz="0" w:space="0" w:color="auto"/>
      </w:divBdr>
    </w:div>
    <w:div w:id="1574703097">
      <w:bodyDiv w:val="1"/>
      <w:marLeft w:val="0"/>
      <w:marRight w:val="0"/>
      <w:marTop w:val="0"/>
      <w:marBottom w:val="0"/>
      <w:divBdr>
        <w:top w:val="none" w:sz="0" w:space="0" w:color="auto"/>
        <w:left w:val="none" w:sz="0" w:space="0" w:color="auto"/>
        <w:bottom w:val="none" w:sz="0" w:space="0" w:color="auto"/>
        <w:right w:val="none" w:sz="0" w:space="0" w:color="auto"/>
      </w:divBdr>
    </w:div>
    <w:div w:id="1574972254">
      <w:bodyDiv w:val="1"/>
      <w:marLeft w:val="0"/>
      <w:marRight w:val="0"/>
      <w:marTop w:val="0"/>
      <w:marBottom w:val="0"/>
      <w:divBdr>
        <w:top w:val="none" w:sz="0" w:space="0" w:color="auto"/>
        <w:left w:val="none" w:sz="0" w:space="0" w:color="auto"/>
        <w:bottom w:val="none" w:sz="0" w:space="0" w:color="auto"/>
        <w:right w:val="none" w:sz="0" w:space="0" w:color="auto"/>
      </w:divBdr>
    </w:div>
    <w:div w:id="1580216864">
      <w:bodyDiv w:val="1"/>
      <w:marLeft w:val="0"/>
      <w:marRight w:val="0"/>
      <w:marTop w:val="0"/>
      <w:marBottom w:val="0"/>
      <w:divBdr>
        <w:top w:val="none" w:sz="0" w:space="0" w:color="auto"/>
        <w:left w:val="none" w:sz="0" w:space="0" w:color="auto"/>
        <w:bottom w:val="none" w:sz="0" w:space="0" w:color="auto"/>
        <w:right w:val="none" w:sz="0" w:space="0" w:color="auto"/>
      </w:divBdr>
      <w:divsChild>
        <w:div w:id="413010633">
          <w:marLeft w:val="0"/>
          <w:marRight w:val="0"/>
          <w:marTop w:val="300"/>
          <w:marBottom w:val="0"/>
          <w:divBdr>
            <w:top w:val="none" w:sz="0" w:space="0" w:color="auto"/>
            <w:left w:val="none" w:sz="0" w:space="0" w:color="auto"/>
            <w:bottom w:val="none" w:sz="0" w:space="0" w:color="auto"/>
            <w:right w:val="none" w:sz="0" w:space="0" w:color="auto"/>
          </w:divBdr>
        </w:div>
      </w:divsChild>
    </w:div>
    <w:div w:id="1584410962">
      <w:bodyDiv w:val="1"/>
      <w:marLeft w:val="0"/>
      <w:marRight w:val="0"/>
      <w:marTop w:val="0"/>
      <w:marBottom w:val="0"/>
      <w:divBdr>
        <w:top w:val="none" w:sz="0" w:space="0" w:color="auto"/>
        <w:left w:val="none" w:sz="0" w:space="0" w:color="auto"/>
        <w:bottom w:val="none" w:sz="0" w:space="0" w:color="auto"/>
        <w:right w:val="none" w:sz="0" w:space="0" w:color="auto"/>
      </w:divBdr>
      <w:divsChild>
        <w:div w:id="1174419652">
          <w:marLeft w:val="0"/>
          <w:marRight w:val="0"/>
          <w:marTop w:val="0"/>
          <w:marBottom w:val="0"/>
          <w:divBdr>
            <w:top w:val="none" w:sz="0" w:space="0" w:color="auto"/>
            <w:left w:val="none" w:sz="0" w:space="0" w:color="auto"/>
            <w:bottom w:val="none" w:sz="0" w:space="0" w:color="auto"/>
            <w:right w:val="none" w:sz="0" w:space="0" w:color="auto"/>
          </w:divBdr>
        </w:div>
        <w:div w:id="1490753162">
          <w:marLeft w:val="0"/>
          <w:marRight w:val="0"/>
          <w:marTop w:val="0"/>
          <w:marBottom w:val="0"/>
          <w:divBdr>
            <w:top w:val="none" w:sz="0" w:space="0" w:color="auto"/>
            <w:left w:val="none" w:sz="0" w:space="0" w:color="auto"/>
            <w:bottom w:val="none" w:sz="0" w:space="0" w:color="auto"/>
            <w:right w:val="none" w:sz="0" w:space="0" w:color="auto"/>
          </w:divBdr>
        </w:div>
      </w:divsChild>
    </w:div>
    <w:div w:id="1584758303">
      <w:bodyDiv w:val="1"/>
      <w:marLeft w:val="0"/>
      <w:marRight w:val="0"/>
      <w:marTop w:val="0"/>
      <w:marBottom w:val="0"/>
      <w:divBdr>
        <w:top w:val="none" w:sz="0" w:space="0" w:color="auto"/>
        <w:left w:val="none" w:sz="0" w:space="0" w:color="auto"/>
        <w:bottom w:val="none" w:sz="0" w:space="0" w:color="auto"/>
        <w:right w:val="none" w:sz="0" w:space="0" w:color="auto"/>
      </w:divBdr>
    </w:div>
    <w:div w:id="1584948691">
      <w:bodyDiv w:val="1"/>
      <w:marLeft w:val="0"/>
      <w:marRight w:val="0"/>
      <w:marTop w:val="0"/>
      <w:marBottom w:val="0"/>
      <w:divBdr>
        <w:top w:val="none" w:sz="0" w:space="0" w:color="auto"/>
        <w:left w:val="none" w:sz="0" w:space="0" w:color="auto"/>
        <w:bottom w:val="none" w:sz="0" w:space="0" w:color="auto"/>
        <w:right w:val="none" w:sz="0" w:space="0" w:color="auto"/>
      </w:divBdr>
      <w:divsChild>
        <w:div w:id="946232692">
          <w:marLeft w:val="0"/>
          <w:marRight w:val="0"/>
          <w:marTop w:val="0"/>
          <w:marBottom w:val="0"/>
          <w:divBdr>
            <w:top w:val="none" w:sz="0" w:space="0" w:color="auto"/>
            <w:left w:val="none" w:sz="0" w:space="0" w:color="auto"/>
            <w:bottom w:val="none" w:sz="0" w:space="0" w:color="auto"/>
            <w:right w:val="none" w:sz="0" w:space="0" w:color="auto"/>
          </w:divBdr>
          <w:divsChild>
            <w:div w:id="1113208107">
              <w:marLeft w:val="0"/>
              <w:marRight w:val="0"/>
              <w:marTop w:val="0"/>
              <w:marBottom w:val="0"/>
              <w:divBdr>
                <w:top w:val="none" w:sz="0" w:space="0" w:color="auto"/>
                <w:left w:val="none" w:sz="0" w:space="0" w:color="auto"/>
                <w:bottom w:val="none" w:sz="0" w:space="0" w:color="auto"/>
                <w:right w:val="none" w:sz="0" w:space="0" w:color="auto"/>
              </w:divBdr>
              <w:divsChild>
                <w:div w:id="1879202964">
                  <w:marLeft w:val="0"/>
                  <w:marRight w:val="0"/>
                  <w:marTop w:val="0"/>
                  <w:marBottom w:val="0"/>
                  <w:divBdr>
                    <w:top w:val="none" w:sz="0" w:space="0" w:color="auto"/>
                    <w:left w:val="none" w:sz="0" w:space="0" w:color="auto"/>
                    <w:bottom w:val="none" w:sz="0" w:space="0" w:color="auto"/>
                    <w:right w:val="none" w:sz="0" w:space="0" w:color="auto"/>
                  </w:divBdr>
                  <w:divsChild>
                    <w:div w:id="1744644232">
                      <w:marLeft w:val="0"/>
                      <w:marRight w:val="0"/>
                      <w:marTop w:val="0"/>
                      <w:marBottom w:val="0"/>
                      <w:divBdr>
                        <w:top w:val="none" w:sz="0" w:space="0" w:color="auto"/>
                        <w:left w:val="none" w:sz="0" w:space="0" w:color="auto"/>
                        <w:bottom w:val="none" w:sz="0" w:space="0" w:color="auto"/>
                        <w:right w:val="none" w:sz="0" w:space="0" w:color="auto"/>
                      </w:divBdr>
                      <w:divsChild>
                        <w:div w:id="175316091">
                          <w:marLeft w:val="0"/>
                          <w:marRight w:val="0"/>
                          <w:marTop w:val="0"/>
                          <w:marBottom w:val="0"/>
                          <w:divBdr>
                            <w:top w:val="none" w:sz="0" w:space="0" w:color="auto"/>
                            <w:left w:val="none" w:sz="0" w:space="0" w:color="auto"/>
                            <w:bottom w:val="none" w:sz="0" w:space="0" w:color="auto"/>
                            <w:right w:val="none" w:sz="0" w:space="0" w:color="auto"/>
                          </w:divBdr>
                          <w:divsChild>
                            <w:div w:id="2131243102">
                              <w:marLeft w:val="0"/>
                              <w:marRight w:val="0"/>
                              <w:marTop w:val="0"/>
                              <w:marBottom w:val="0"/>
                              <w:divBdr>
                                <w:top w:val="none" w:sz="0" w:space="0" w:color="auto"/>
                                <w:left w:val="none" w:sz="0" w:space="0" w:color="auto"/>
                                <w:bottom w:val="none" w:sz="0" w:space="0" w:color="auto"/>
                                <w:right w:val="none" w:sz="0" w:space="0" w:color="auto"/>
                              </w:divBdr>
                              <w:divsChild>
                                <w:div w:id="1347947037">
                                  <w:marLeft w:val="0"/>
                                  <w:marRight w:val="0"/>
                                  <w:marTop w:val="0"/>
                                  <w:marBottom w:val="0"/>
                                  <w:divBdr>
                                    <w:top w:val="none" w:sz="0" w:space="0" w:color="auto"/>
                                    <w:left w:val="none" w:sz="0" w:space="0" w:color="auto"/>
                                    <w:bottom w:val="none" w:sz="0" w:space="0" w:color="auto"/>
                                    <w:right w:val="none" w:sz="0" w:space="0" w:color="auto"/>
                                  </w:divBdr>
                                  <w:divsChild>
                                    <w:div w:id="197344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463175">
                          <w:marLeft w:val="0"/>
                          <w:marRight w:val="0"/>
                          <w:marTop w:val="0"/>
                          <w:marBottom w:val="0"/>
                          <w:divBdr>
                            <w:top w:val="none" w:sz="0" w:space="0" w:color="auto"/>
                            <w:left w:val="none" w:sz="0" w:space="0" w:color="auto"/>
                            <w:bottom w:val="none" w:sz="0" w:space="0" w:color="auto"/>
                            <w:right w:val="none" w:sz="0" w:space="0" w:color="auto"/>
                          </w:divBdr>
                          <w:divsChild>
                            <w:div w:id="962150614">
                              <w:marLeft w:val="0"/>
                              <w:marRight w:val="0"/>
                              <w:marTop w:val="0"/>
                              <w:marBottom w:val="0"/>
                              <w:divBdr>
                                <w:top w:val="none" w:sz="0" w:space="0" w:color="auto"/>
                                <w:left w:val="none" w:sz="0" w:space="0" w:color="auto"/>
                                <w:bottom w:val="none" w:sz="0" w:space="0" w:color="auto"/>
                                <w:right w:val="none" w:sz="0" w:space="0" w:color="auto"/>
                              </w:divBdr>
                              <w:divsChild>
                                <w:div w:id="71200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5383876">
      <w:bodyDiv w:val="1"/>
      <w:marLeft w:val="0"/>
      <w:marRight w:val="0"/>
      <w:marTop w:val="0"/>
      <w:marBottom w:val="0"/>
      <w:divBdr>
        <w:top w:val="none" w:sz="0" w:space="0" w:color="auto"/>
        <w:left w:val="none" w:sz="0" w:space="0" w:color="auto"/>
        <w:bottom w:val="none" w:sz="0" w:space="0" w:color="auto"/>
        <w:right w:val="none" w:sz="0" w:space="0" w:color="auto"/>
      </w:divBdr>
    </w:div>
    <w:div w:id="1585842880">
      <w:bodyDiv w:val="1"/>
      <w:marLeft w:val="0"/>
      <w:marRight w:val="0"/>
      <w:marTop w:val="0"/>
      <w:marBottom w:val="0"/>
      <w:divBdr>
        <w:top w:val="none" w:sz="0" w:space="0" w:color="auto"/>
        <w:left w:val="none" w:sz="0" w:space="0" w:color="auto"/>
        <w:bottom w:val="none" w:sz="0" w:space="0" w:color="auto"/>
        <w:right w:val="none" w:sz="0" w:space="0" w:color="auto"/>
      </w:divBdr>
    </w:div>
    <w:div w:id="1600137176">
      <w:bodyDiv w:val="1"/>
      <w:marLeft w:val="0"/>
      <w:marRight w:val="0"/>
      <w:marTop w:val="0"/>
      <w:marBottom w:val="0"/>
      <w:divBdr>
        <w:top w:val="none" w:sz="0" w:space="0" w:color="auto"/>
        <w:left w:val="none" w:sz="0" w:space="0" w:color="auto"/>
        <w:bottom w:val="none" w:sz="0" w:space="0" w:color="auto"/>
        <w:right w:val="none" w:sz="0" w:space="0" w:color="auto"/>
      </w:divBdr>
    </w:div>
    <w:div w:id="1600528320">
      <w:bodyDiv w:val="1"/>
      <w:marLeft w:val="0"/>
      <w:marRight w:val="0"/>
      <w:marTop w:val="0"/>
      <w:marBottom w:val="0"/>
      <w:divBdr>
        <w:top w:val="none" w:sz="0" w:space="0" w:color="auto"/>
        <w:left w:val="none" w:sz="0" w:space="0" w:color="auto"/>
        <w:bottom w:val="none" w:sz="0" w:space="0" w:color="auto"/>
        <w:right w:val="none" w:sz="0" w:space="0" w:color="auto"/>
      </w:divBdr>
    </w:div>
    <w:div w:id="1601719118">
      <w:bodyDiv w:val="1"/>
      <w:marLeft w:val="0"/>
      <w:marRight w:val="0"/>
      <w:marTop w:val="0"/>
      <w:marBottom w:val="0"/>
      <w:divBdr>
        <w:top w:val="none" w:sz="0" w:space="0" w:color="auto"/>
        <w:left w:val="none" w:sz="0" w:space="0" w:color="auto"/>
        <w:bottom w:val="none" w:sz="0" w:space="0" w:color="auto"/>
        <w:right w:val="none" w:sz="0" w:space="0" w:color="auto"/>
      </w:divBdr>
    </w:div>
    <w:div w:id="1606502507">
      <w:bodyDiv w:val="1"/>
      <w:marLeft w:val="0"/>
      <w:marRight w:val="0"/>
      <w:marTop w:val="0"/>
      <w:marBottom w:val="0"/>
      <w:divBdr>
        <w:top w:val="none" w:sz="0" w:space="0" w:color="auto"/>
        <w:left w:val="none" w:sz="0" w:space="0" w:color="auto"/>
        <w:bottom w:val="none" w:sz="0" w:space="0" w:color="auto"/>
        <w:right w:val="none" w:sz="0" w:space="0" w:color="auto"/>
      </w:divBdr>
    </w:div>
    <w:div w:id="1631671089">
      <w:bodyDiv w:val="1"/>
      <w:marLeft w:val="0"/>
      <w:marRight w:val="0"/>
      <w:marTop w:val="0"/>
      <w:marBottom w:val="0"/>
      <w:divBdr>
        <w:top w:val="none" w:sz="0" w:space="0" w:color="auto"/>
        <w:left w:val="none" w:sz="0" w:space="0" w:color="auto"/>
        <w:bottom w:val="none" w:sz="0" w:space="0" w:color="auto"/>
        <w:right w:val="none" w:sz="0" w:space="0" w:color="auto"/>
      </w:divBdr>
    </w:div>
    <w:div w:id="1639725230">
      <w:bodyDiv w:val="1"/>
      <w:marLeft w:val="0"/>
      <w:marRight w:val="0"/>
      <w:marTop w:val="0"/>
      <w:marBottom w:val="0"/>
      <w:divBdr>
        <w:top w:val="none" w:sz="0" w:space="0" w:color="auto"/>
        <w:left w:val="none" w:sz="0" w:space="0" w:color="auto"/>
        <w:bottom w:val="none" w:sz="0" w:space="0" w:color="auto"/>
        <w:right w:val="none" w:sz="0" w:space="0" w:color="auto"/>
      </w:divBdr>
    </w:div>
    <w:div w:id="1643000655">
      <w:bodyDiv w:val="1"/>
      <w:marLeft w:val="0"/>
      <w:marRight w:val="0"/>
      <w:marTop w:val="0"/>
      <w:marBottom w:val="0"/>
      <w:divBdr>
        <w:top w:val="none" w:sz="0" w:space="0" w:color="auto"/>
        <w:left w:val="none" w:sz="0" w:space="0" w:color="auto"/>
        <w:bottom w:val="none" w:sz="0" w:space="0" w:color="auto"/>
        <w:right w:val="none" w:sz="0" w:space="0" w:color="auto"/>
      </w:divBdr>
    </w:div>
    <w:div w:id="1645423662">
      <w:bodyDiv w:val="1"/>
      <w:marLeft w:val="0"/>
      <w:marRight w:val="0"/>
      <w:marTop w:val="0"/>
      <w:marBottom w:val="0"/>
      <w:divBdr>
        <w:top w:val="none" w:sz="0" w:space="0" w:color="auto"/>
        <w:left w:val="none" w:sz="0" w:space="0" w:color="auto"/>
        <w:bottom w:val="none" w:sz="0" w:space="0" w:color="auto"/>
        <w:right w:val="none" w:sz="0" w:space="0" w:color="auto"/>
      </w:divBdr>
      <w:divsChild>
        <w:div w:id="602765259">
          <w:marLeft w:val="0"/>
          <w:marRight w:val="0"/>
          <w:marTop w:val="0"/>
          <w:marBottom w:val="0"/>
          <w:divBdr>
            <w:top w:val="none" w:sz="0" w:space="0" w:color="auto"/>
            <w:left w:val="none" w:sz="0" w:space="0" w:color="auto"/>
            <w:bottom w:val="none" w:sz="0" w:space="0" w:color="auto"/>
            <w:right w:val="none" w:sz="0" w:space="0" w:color="auto"/>
          </w:divBdr>
          <w:divsChild>
            <w:div w:id="515001373">
              <w:marLeft w:val="0"/>
              <w:marRight w:val="0"/>
              <w:marTop w:val="0"/>
              <w:marBottom w:val="0"/>
              <w:divBdr>
                <w:top w:val="none" w:sz="0" w:space="0" w:color="auto"/>
                <w:left w:val="none" w:sz="0" w:space="0" w:color="auto"/>
                <w:bottom w:val="none" w:sz="0" w:space="0" w:color="auto"/>
                <w:right w:val="none" w:sz="0" w:space="0" w:color="auto"/>
              </w:divBdr>
              <w:divsChild>
                <w:div w:id="301737674">
                  <w:marLeft w:val="0"/>
                  <w:marRight w:val="0"/>
                  <w:marTop w:val="0"/>
                  <w:marBottom w:val="0"/>
                  <w:divBdr>
                    <w:top w:val="none" w:sz="0" w:space="0" w:color="auto"/>
                    <w:left w:val="none" w:sz="0" w:space="0" w:color="auto"/>
                    <w:bottom w:val="none" w:sz="0" w:space="0" w:color="auto"/>
                    <w:right w:val="none" w:sz="0" w:space="0" w:color="auto"/>
                  </w:divBdr>
                  <w:divsChild>
                    <w:div w:id="1947883266">
                      <w:marLeft w:val="0"/>
                      <w:marRight w:val="0"/>
                      <w:marTop w:val="0"/>
                      <w:marBottom w:val="0"/>
                      <w:divBdr>
                        <w:top w:val="none" w:sz="0" w:space="0" w:color="auto"/>
                        <w:left w:val="none" w:sz="0" w:space="0" w:color="auto"/>
                        <w:bottom w:val="none" w:sz="0" w:space="0" w:color="auto"/>
                        <w:right w:val="none" w:sz="0" w:space="0" w:color="auto"/>
                      </w:divBdr>
                      <w:divsChild>
                        <w:div w:id="172837651">
                          <w:marLeft w:val="0"/>
                          <w:marRight w:val="0"/>
                          <w:marTop w:val="0"/>
                          <w:marBottom w:val="0"/>
                          <w:divBdr>
                            <w:top w:val="none" w:sz="0" w:space="0" w:color="auto"/>
                            <w:left w:val="none" w:sz="0" w:space="0" w:color="auto"/>
                            <w:bottom w:val="none" w:sz="0" w:space="0" w:color="auto"/>
                            <w:right w:val="none" w:sz="0" w:space="0" w:color="auto"/>
                          </w:divBdr>
                          <w:divsChild>
                            <w:div w:id="485902465">
                              <w:marLeft w:val="0"/>
                              <w:marRight w:val="0"/>
                              <w:marTop w:val="0"/>
                              <w:marBottom w:val="0"/>
                              <w:divBdr>
                                <w:top w:val="none" w:sz="0" w:space="0" w:color="auto"/>
                                <w:left w:val="none" w:sz="0" w:space="0" w:color="auto"/>
                                <w:bottom w:val="none" w:sz="0" w:space="0" w:color="auto"/>
                                <w:right w:val="none" w:sz="0" w:space="0" w:color="auto"/>
                              </w:divBdr>
                              <w:divsChild>
                                <w:div w:id="1700816177">
                                  <w:marLeft w:val="0"/>
                                  <w:marRight w:val="0"/>
                                  <w:marTop w:val="0"/>
                                  <w:marBottom w:val="0"/>
                                  <w:divBdr>
                                    <w:top w:val="none" w:sz="0" w:space="0" w:color="auto"/>
                                    <w:left w:val="none" w:sz="0" w:space="0" w:color="auto"/>
                                    <w:bottom w:val="none" w:sz="0" w:space="0" w:color="auto"/>
                                    <w:right w:val="none" w:sz="0" w:space="0" w:color="auto"/>
                                  </w:divBdr>
                                  <w:divsChild>
                                    <w:div w:id="38587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790886">
                          <w:marLeft w:val="0"/>
                          <w:marRight w:val="0"/>
                          <w:marTop w:val="0"/>
                          <w:marBottom w:val="0"/>
                          <w:divBdr>
                            <w:top w:val="none" w:sz="0" w:space="0" w:color="auto"/>
                            <w:left w:val="none" w:sz="0" w:space="0" w:color="auto"/>
                            <w:bottom w:val="none" w:sz="0" w:space="0" w:color="auto"/>
                            <w:right w:val="none" w:sz="0" w:space="0" w:color="auto"/>
                          </w:divBdr>
                          <w:divsChild>
                            <w:div w:id="1782451023">
                              <w:marLeft w:val="0"/>
                              <w:marRight w:val="0"/>
                              <w:marTop w:val="0"/>
                              <w:marBottom w:val="0"/>
                              <w:divBdr>
                                <w:top w:val="none" w:sz="0" w:space="0" w:color="auto"/>
                                <w:left w:val="none" w:sz="0" w:space="0" w:color="auto"/>
                                <w:bottom w:val="none" w:sz="0" w:space="0" w:color="auto"/>
                                <w:right w:val="none" w:sz="0" w:space="0" w:color="auto"/>
                              </w:divBdr>
                              <w:divsChild>
                                <w:div w:id="103137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8313187">
      <w:bodyDiv w:val="1"/>
      <w:marLeft w:val="0"/>
      <w:marRight w:val="0"/>
      <w:marTop w:val="0"/>
      <w:marBottom w:val="0"/>
      <w:divBdr>
        <w:top w:val="none" w:sz="0" w:space="0" w:color="auto"/>
        <w:left w:val="none" w:sz="0" w:space="0" w:color="auto"/>
        <w:bottom w:val="none" w:sz="0" w:space="0" w:color="auto"/>
        <w:right w:val="none" w:sz="0" w:space="0" w:color="auto"/>
      </w:divBdr>
    </w:div>
    <w:div w:id="1650209694">
      <w:bodyDiv w:val="1"/>
      <w:marLeft w:val="0"/>
      <w:marRight w:val="0"/>
      <w:marTop w:val="0"/>
      <w:marBottom w:val="0"/>
      <w:divBdr>
        <w:top w:val="none" w:sz="0" w:space="0" w:color="auto"/>
        <w:left w:val="none" w:sz="0" w:space="0" w:color="auto"/>
        <w:bottom w:val="none" w:sz="0" w:space="0" w:color="auto"/>
        <w:right w:val="none" w:sz="0" w:space="0" w:color="auto"/>
      </w:divBdr>
    </w:div>
    <w:div w:id="1675719767">
      <w:bodyDiv w:val="1"/>
      <w:marLeft w:val="0"/>
      <w:marRight w:val="0"/>
      <w:marTop w:val="0"/>
      <w:marBottom w:val="0"/>
      <w:divBdr>
        <w:top w:val="none" w:sz="0" w:space="0" w:color="auto"/>
        <w:left w:val="none" w:sz="0" w:space="0" w:color="auto"/>
        <w:bottom w:val="none" w:sz="0" w:space="0" w:color="auto"/>
        <w:right w:val="none" w:sz="0" w:space="0" w:color="auto"/>
      </w:divBdr>
    </w:div>
    <w:div w:id="1695694278">
      <w:bodyDiv w:val="1"/>
      <w:marLeft w:val="0"/>
      <w:marRight w:val="0"/>
      <w:marTop w:val="0"/>
      <w:marBottom w:val="0"/>
      <w:divBdr>
        <w:top w:val="none" w:sz="0" w:space="0" w:color="auto"/>
        <w:left w:val="none" w:sz="0" w:space="0" w:color="auto"/>
        <w:bottom w:val="none" w:sz="0" w:space="0" w:color="auto"/>
        <w:right w:val="none" w:sz="0" w:space="0" w:color="auto"/>
      </w:divBdr>
    </w:div>
    <w:div w:id="1698655330">
      <w:bodyDiv w:val="1"/>
      <w:marLeft w:val="0"/>
      <w:marRight w:val="0"/>
      <w:marTop w:val="0"/>
      <w:marBottom w:val="0"/>
      <w:divBdr>
        <w:top w:val="none" w:sz="0" w:space="0" w:color="auto"/>
        <w:left w:val="none" w:sz="0" w:space="0" w:color="auto"/>
        <w:bottom w:val="none" w:sz="0" w:space="0" w:color="auto"/>
        <w:right w:val="none" w:sz="0" w:space="0" w:color="auto"/>
      </w:divBdr>
    </w:div>
    <w:div w:id="1709185147">
      <w:bodyDiv w:val="1"/>
      <w:marLeft w:val="0"/>
      <w:marRight w:val="0"/>
      <w:marTop w:val="0"/>
      <w:marBottom w:val="0"/>
      <w:divBdr>
        <w:top w:val="none" w:sz="0" w:space="0" w:color="auto"/>
        <w:left w:val="none" w:sz="0" w:space="0" w:color="auto"/>
        <w:bottom w:val="none" w:sz="0" w:space="0" w:color="auto"/>
        <w:right w:val="none" w:sz="0" w:space="0" w:color="auto"/>
      </w:divBdr>
      <w:divsChild>
        <w:div w:id="59720808">
          <w:marLeft w:val="0"/>
          <w:marRight w:val="0"/>
          <w:marTop w:val="0"/>
          <w:marBottom w:val="0"/>
          <w:divBdr>
            <w:top w:val="none" w:sz="0" w:space="0" w:color="auto"/>
            <w:left w:val="none" w:sz="0" w:space="0" w:color="auto"/>
            <w:bottom w:val="none" w:sz="0" w:space="0" w:color="auto"/>
            <w:right w:val="none" w:sz="0" w:space="0" w:color="auto"/>
          </w:divBdr>
          <w:divsChild>
            <w:div w:id="199367959">
              <w:marLeft w:val="0"/>
              <w:marRight w:val="0"/>
              <w:marTop w:val="0"/>
              <w:marBottom w:val="0"/>
              <w:divBdr>
                <w:top w:val="none" w:sz="0" w:space="0" w:color="auto"/>
                <w:left w:val="none" w:sz="0" w:space="0" w:color="auto"/>
                <w:bottom w:val="none" w:sz="0" w:space="0" w:color="auto"/>
                <w:right w:val="none" w:sz="0" w:space="0" w:color="auto"/>
              </w:divBdr>
              <w:divsChild>
                <w:div w:id="888613207">
                  <w:marLeft w:val="0"/>
                  <w:marRight w:val="0"/>
                  <w:marTop w:val="0"/>
                  <w:marBottom w:val="0"/>
                  <w:divBdr>
                    <w:top w:val="none" w:sz="0" w:space="0" w:color="auto"/>
                    <w:left w:val="none" w:sz="0" w:space="0" w:color="auto"/>
                    <w:bottom w:val="none" w:sz="0" w:space="0" w:color="auto"/>
                    <w:right w:val="none" w:sz="0" w:space="0" w:color="auto"/>
                  </w:divBdr>
                </w:div>
                <w:div w:id="1050958182">
                  <w:marLeft w:val="0"/>
                  <w:marRight w:val="0"/>
                  <w:marTop w:val="0"/>
                  <w:marBottom w:val="0"/>
                  <w:divBdr>
                    <w:top w:val="none" w:sz="0" w:space="0" w:color="auto"/>
                    <w:left w:val="none" w:sz="0" w:space="0" w:color="auto"/>
                    <w:bottom w:val="none" w:sz="0" w:space="0" w:color="auto"/>
                    <w:right w:val="none" w:sz="0" w:space="0" w:color="auto"/>
                  </w:divBdr>
                  <w:divsChild>
                    <w:div w:id="1271625214">
                      <w:marLeft w:val="0"/>
                      <w:marRight w:val="0"/>
                      <w:marTop w:val="0"/>
                      <w:marBottom w:val="0"/>
                      <w:divBdr>
                        <w:top w:val="none" w:sz="0" w:space="0" w:color="auto"/>
                        <w:left w:val="none" w:sz="0" w:space="0" w:color="auto"/>
                        <w:bottom w:val="none" w:sz="0" w:space="0" w:color="auto"/>
                        <w:right w:val="none" w:sz="0" w:space="0" w:color="auto"/>
                      </w:divBdr>
                      <w:divsChild>
                        <w:div w:id="128688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920694">
              <w:marLeft w:val="0"/>
              <w:marRight w:val="0"/>
              <w:marTop w:val="0"/>
              <w:marBottom w:val="0"/>
              <w:divBdr>
                <w:top w:val="none" w:sz="0" w:space="0" w:color="auto"/>
                <w:left w:val="none" w:sz="0" w:space="0" w:color="auto"/>
                <w:bottom w:val="none" w:sz="0" w:space="0" w:color="auto"/>
                <w:right w:val="none" w:sz="0" w:space="0" w:color="auto"/>
              </w:divBdr>
              <w:divsChild>
                <w:div w:id="766199027">
                  <w:marLeft w:val="0"/>
                  <w:marRight w:val="0"/>
                  <w:marTop w:val="0"/>
                  <w:marBottom w:val="0"/>
                  <w:divBdr>
                    <w:top w:val="none" w:sz="0" w:space="0" w:color="auto"/>
                    <w:left w:val="none" w:sz="0" w:space="0" w:color="auto"/>
                    <w:bottom w:val="none" w:sz="0" w:space="0" w:color="auto"/>
                    <w:right w:val="none" w:sz="0" w:space="0" w:color="auto"/>
                  </w:divBdr>
                  <w:divsChild>
                    <w:div w:id="798064460">
                      <w:marLeft w:val="0"/>
                      <w:marRight w:val="0"/>
                      <w:marTop w:val="0"/>
                      <w:marBottom w:val="0"/>
                      <w:divBdr>
                        <w:top w:val="none" w:sz="0" w:space="0" w:color="auto"/>
                        <w:left w:val="none" w:sz="0" w:space="0" w:color="auto"/>
                        <w:bottom w:val="none" w:sz="0" w:space="0" w:color="auto"/>
                        <w:right w:val="none" w:sz="0" w:space="0" w:color="auto"/>
                      </w:divBdr>
                    </w:div>
                  </w:divsChild>
                </w:div>
                <w:div w:id="174112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11584">
          <w:marLeft w:val="0"/>
          <w:marRight w:val="0"/>
          <w:marTop w:val="0"/>
          <w:marBottom w:val="0"/>
          <w:divBdr>
            <w:top w:val="none" w:sz="0" w:space="0" w:color="auto"/>
            <w:left w:val="none" w:sz="0" w:space="0" w:color="auto"/>
            <w:bottom w:val="none" w:sz="0" w:space="0" w:color="auto"/>
            <w:right w:val="none" w:sz="0" w:space="0" w:color="auto"/>
          </w:divBdr>
          <w:divsChild>
            <w:div w:id="92742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151944">
      <w:bodyDiv w:val="1"/>
      <w:marLeft w:val="0"/>
      <w:marRight w:val="0"/>
      <w:marTop w:val="0"/>
      <w:marBottom w:val="0"/>
      <w:divBdr>
        <w:top w:val="none" w:sz="0" w:space="0" w:color="auto"/>
        <w:left w:val="none" w:sz="0" w:space="0" w:color="auto"/>
        <w:bottom w:val="none" w:sz="0" w:space="0" w:color="auto"/>
        <w:right w:val="none" w:sz="0" w:space="0" w:color="auto"/>
      </w:divBdr>
    </w:div>
    <w:div w:id="1712340545">
      <w:bodyDiv w:val="1"/>
      <w:marLeft w:val="0"/>
      <w:marRight w:val="0"/>
      <w:marTop w:val="0"/>
      <w:marBottom w:val="0"/>
      <w:divBdr>
        <w:top w:val="none" w:sz="0" w:space="0" w:color="auto"/>
        <w:left w:val="none" w:sz="0" w:space="0" w:color="auto"/>
        <w:bottom w:val="none" w:sz="0" w:space="0" w:color="auto"/>
        <w:right w:val="none" w:sz="0" w:space="0" w:color="auto"/>
      </w:divBdr>
    </w:div>
    <w:div w:id="1716463759">
      <w:bodyDiv w:val="1"/>
      <w:marLeft w:val="0"/>
      <w:marRight w:val="0"/>
      <w:marTop w:val="0"/>
      <w:marBottom w:val="0"/>
      <w:divBdr>
        <w:top w:val="none" w:sz="0" w:space="0" w:color="auto"/>
        <w:left w:val="none" w:sz="0" w:space="0" w:color="auto"/>
        <w:bottom w:val="none" w:sz="0" w:space="0" w:color="auto"/>
        <w:right w:val="none" w:sz="0" w:space="0" w:color="auto"/>
      </w:divBdr>
    </w:div>
    <w:div w:id="1716587789">
      <w:bodyDiv w:val="1"/>
      <w:marLeft w:val="0"/>
      <w:marRight w:val="0"/>
      <w:marTop w:val="0"/>
      <w:marBottom w:val="0"/>
      <w:divBdr>
        <w:top w:val="none" w:sz="0" w:space="0" w:color="auto"/>
        <w:left w:val="none" w:sz="0" w:space="0" w:color="auto"/>
        <w:bottom w:val="none" w:sz="0" w:space="0" w:color="auto"/>
        <w:right w:val="none" w:sz="0" w:space="0" w:color="auto"/>
      </w:divBdr>
    </w:div>
    <w:div w:id="1728719481">
      <w:bodyDiv w:val="1"/>
      <w:marLeft w:val="0"/>
      <w:marRight w:val="0"/>
      <w:marTop w:val="0"/>
      <w:marBottom w:val="0"/>
      <w:divBdr>
        <w:top w:val="none" w:sz="0" w:space="0" w:color="auto"/>
        <w:left w:val="none" w:sz="0" w:space="0" w:color="auto"/>
        <w:bottom w:val="none" w:sz="0" w:space="0" w:color="auto"/>
        <w:right w:val="none" w:sz="0" w:space="0" w:color="auto"/>
      </w:divBdr>
    </w:div>
    <w:div w:id="1731726984">
      <w:bodyDiv w:val="1"/>
      <w:marLeft w:val="0"/>
      <w:marRight w:val="0"/>
      <w:marTop w:val="0"/>
      <w:marBottom w:val="0"/>
      <w:divBdr>
        <w:top w:val="none" w:sz="0" w:space="0" w:color="auto"/>
        <w:left w:val="none" w:sz="0" w:space="0" w:color="auto"/>
        <w:bottom w:val="none" w:sz="0" w:space="0" w:color="auto"/>
        <w:right w:val="none" w:sz="0" w:space="0" w:color="auto"/>
      </w:divBdr>
    </w:div>
    <w:div w:id="1741291658">
      <w:bodyDiv w:val="1"/>
      <w:marLeft w:val="0"/>
      <w:marRight w:val="0"/>
      <w:marTop w:val="0"/>
      <w:marBottom w:val="0"/>
      <w:divBdr>
        <w:top w:val="none" w:sz="0" w:space="0" w:color="auto"/>
        <w:left w:val="none" w:sz="0" w:space="0" w:color="auto"/>
        <w:bottom w:val="none" w:sz="0" w:space="0" w:color="auto"/>
        <w:right w:val="none" w:sz="0" w:space="0" w:color="auto"/>
      </w:divBdr>
      <w:divsChild>
        <w:div w:id="1384789252">
          <w:marLeft w:val="0"/>
          <w:marRight w:val="0"/>
          <w:marTop w:val="300"/>
          <w:marBottom w:val="0"/>
          <w:divBdr>
            <w:top w:val="none" w:sz="0" w:space="0" w:color="auto"/>
            <w:left w:val="none" w:sz="0" w:space="0" w:color="auto"/>
            <w:bottom w:val="none" w:sz="0" w:space="0" w:color="auto"/>
            <w:right w:val="none" w:sz="0" w:space="0" w:color="auto"/>
          </w:divBdr>
        </w:div>
      </w:divsChild>
    </w:div>
    <w:div w:id="1749695730">
      <w:bodyDiv w:val="1"/>
      <w:marLeft w:val="0"/>
      <w:marRight w:val="0"/>
      <w:marTop w:val="0"/>
      <w:marBottom w:val="0"/>
      <w:divBdr>
        <w:top w:val="none" w:sz="0" w:space="0" w:color="auto"/>
        <w:left w:val="none" w:sz="0" w:space="0" w:color="auto"/>
        <w:bottom w:val="none" w:sz="0" w:space="0" w:color="auto"/>
        <w:right w:val="none" w:sz="0" w:space="0" w:color="auto"/>
      </w:divBdr>
      <w:divsChild>
        <w:div w:id="1374890156">
          <w:marLeft w:val="0"/>
          <w:marRight w:val="0"/>
          <w:marTop w:val="0"/>
          <w:marBottom w:val="0"/>
          <w:divBdr>
            <w:top w:val="none" w:sz="0" w:space="0" w:color="auto"/>
            <w:left w:val="none" w:sz="0" w:space="0" w:color="auto"/>
            <w:bottom w:val="none" w:sz="0" w:space="0" w:color="auto"/>
            <w:right w:val="none" w:sz="0" w:space="0" w:color="auto"/>
          </w:divBdr>
        </w:div>
      </w:divsChild>
    </w:div>
    <w:div w:id="1753116990">
      <w:bodyDiv w:val="1"/>
      <w:marLeft w:val="0"/>
      <w:marRight w:val="0"/>
      <w:marTop w:val="0"/>
      <w:marBottom w:val="0"/>
      <w:divBdr>
        <w:top w:val="none" w:sz="0" w:space="0" w:color="auto"/>
        <w:left w:val="none" w:sz="0" w:space="0" w:color="auto"/>
        <w:bottom w:val="none" w:sz="0" w:space="0" w:color="auto"/>
        <w:right w:val="none" w:sz="0" w:space="0" w:color="auto"/>
      </w:divBdr>
    </w:div>
    <w:div w:id="1756438906">
      <w:bodyDiv w:val="1"/>
      <w:marLeft w:val="0"/>
      <w:marRight w:val="0"/>
      <w:marTop w:val="0"/>
      <w:marBottom w:val="0"/>
      <w:divBdr>
        <w:top w:val="none" w:sz="0" w:space="0" w:color="auto"/>
        <w:left w:val="none" w:sz="0" w:space="0" w:color="auto"/>
        <w:bottom w:val="none" w:sz="0" w:space="0" w:color="auto"/>
        <w:right w:val="none" w:sz="0" w:space="0" w:color="auto"/>
      </w:divBdr>
    </w:div>
    <w:div w:id="1767460390">
      <w:bodyDiv w:val="1"/>
      <w:marLeft w:val="0"/>
      <w:marRight w:val="0"/>
      <w:marTop w:val="0"/>
      <w:marBottom w:val="0"/>
      <w:divBdr>
        <w:top w:val="none" w:sz="0" w:space="0" w:color="auto"/>
        <w:left w:val="none" w:sz="0" w:space="0" w:color="auto"/>
        <w:bottom w:val="none" w:sz="0" w:space="0" w:color="auto"/>
        <w:right w:val="none" w:sz="0" w:space="0" w:color="auto"/>
      </w:divBdr>
    </w:div>
    <w:div w:id="1768690470">
      <w:bodyDiv w:val="1"/>
      <w:marLeft w:val="0"/>
      <w:marRight w:val="0"/>
      <w:marTop w:val="0"/>
      <w:marBottom w:val="0"/>
      <w:divBdr>
        <w:top w:val="none" w:sz="0" w:space="0" w:color="auto"/>
        <w:left w:val="none" w:sz="0" w:space="0" w:color="auto"/>
        <w:bottom w:val="none" w:sz="0" w:space="0" w:color="auto"/>
        <w:right w:val="none" w:sz="0" w:space="0" w:color="auto"/>
      </w:divBdr>
    </w:div>
    <w:div w:id="1769891239">
      <w:bodyDiv w:val="1"/>
      <w:marLeft w:val="0"/>
      <w:marRight w:val="0"/>
      <w:marTop w:val="0"/>
      <w:marBottom w:val="0"/>
      <w:divBdr>
        <w:top w:val="none" w:sz="0" w:space="0" w:color="auto"/>
        <w:left w:val="none" w:sz="0" w:space="0" w:color="auto"/>
        <w:bottom w:val="none" w:sz="0" w:space="0" w:color="auto"/>
        <w:right w:val="none" w:sz="0" w:space="0" w:color="auto"/>
      </w:divBdr>
    </w:div>
    <w:div w:id="1774085481">
      <w:bodyDiv w:val="1"/>
      <w:marLeft w:val="0"/>
      <w:marRight w:val="0"/>
      <w:marTop w:val="0"/>
      <w:marBottom w:val="0"/>
      <w:divBdr>
        <w:top w:val="none" w:sz="0" w:space="0" w:color="auto"/>
        <w:left w:val="none" w:sz="0" w:space="0" w:color="auto"/>
        <w:bottom w:val="none" w:sz="0" w:space="0" w:color="auto"/>
        <w:right w:val="none" w:sz="0" w:space="0" w:color="auto"/>
      </w:divBdr>
    </w:div>
    <w:div w:id="1781023278">
      <w:bodyDiv w:val="1"/>
      <w:marLeft w:val="0"/>
      <w:marRight w:val="0"/>
      <w:marTop w:val="0"/>
      <w:marBottom w:val="0"/>
      <w:divBdr>
        <w:top w:val="none" w:sz="0" w:space="0" w:color="auto"/>
        <w:left w:val="none" w:sz="0" w:space="0" w:color="auto"/>
        <w:bottom w:val="none" w:sz="0" w:space="0" w:color="auto"/>
        <w:right w:val="none" w:sz="0" w:space="0" w:color="auto"/>
      </w:divBdr>
    </w:div>
    <w:div w:id="1781801116">
      <w:bodyDiv w:val="1"/>
      <w:marLeft w:val="0"/>
      <w:marRight w:val="0"/>
      <w:marTop w:val="0"/>
      <w:marBottom w:val="0"/>
      <w:divBdr>
        <w:top w:val="none" w:sz="0" w:space="0" w:color="auto"/>
        <w:left w:val="none" w:sz="0" w:space="0" w:color="auto"/>
        <w:bottom w:val="none" w:sz="0" w:space="0" w:color="auto"/>
        <w:right w:val="none" w:sz="0" w:space="0" w:color="auto"/>
      </w:divBdr>
    </w:div>
    <w:div w:id="1782843710">
      <w:bodyDiv w:val="1"/>
      <w:marLeft w:val="0"/>
      <w:marRight w:val="0"/>
      <w:marTop w:val="0"/>
      <w:marBottom w:val="0"/>
      <w:divBdr>
        <w:top w:val="none" w:sz="0" w:space="0" w:color="auto"/>
        <w:left w:val="none" w:sz="0" w:space="0" w:color="auto"/>
        <w:bottom w:val="none" w:sz="0" w:space="0" w:color="auto"/>
        <w:right w:val="none" w:sz="0" w:space="0" w:color="auto"/>
      </w:divBdr>
    </w:div>
    <w:div w:id="1786390502">
      <w:bodyDiv w:val="1"/>
      <w:marLeft w:val="0"/>
      <w:marRight w:val="0"/>
      <w:marTop w:val="0"/>
      <w:marBottom w:val="0"/>
      <w:divBdr>
        <w:top w:val="none" w:sz="0" w:space="0" w:color="auto"/>
        <w:left w:val="none" w:sz="0" w:space="0" w:color="auto"/>
        <w:bottom w:val="none" w:sz="0" w:space="0" w:color="auto"/>
        <w:right w:val="none" w:sz="0" w:space="0" w:color="auto"/>
      </w:divBdr>
    </w:div>
    <w:div w:id="1796680273">
      <w:bodyDiv w:val="1"/>
      <w:marLeft w:val="0"/>
      <w:marRight w:val="0"/>
      <w:marTop w:val="0"/>
      <w:marBottom w:val="0"/>
      <w:divBdr>
        <w:top w:val="none" w:sz="0" w:space="0" w:color="auto"/>
        <w:left w:val="none" w:sz="0" w:space="0" w:color="auto"/>
        <w:bottom w:val="none" w:sz="0" w:space="0" w:color="auto"/>
        <w:right w:val="none" w:sz="0" w:space="0" w:color="auto"/>
      </w:divBdr>
    </w:div>
    <w:div w:id="1818108141">
      <w:bodyDiv w:val="1"/>
      <w:marLeft w:val="0"/>
      <w:marRight w:val="0"/>
      <w:marTop w:val="0"/>
      <w:marBottom w:val="0"/>
      <w:divBdr>
        <w:top w:val="none" w:sz="0" w:space="0" w:color="auto"/>
        <w:left w:val="none" w:sz="0" w:space="0" w:color="auto"/>
        <w:bottom w:val="none" w:sz="0" w:space="0" w:color="auto"/>
        <w:right w:val="none" w:sz="0" w:space="0" w:color="auto"/>
      </w:divBdr>
    </w:div>
    <w:div w:id="1832208939">
      <w:bodyDiv w:val="1"/>
      <w:marLeft w:val="0"/>
      <w:marRight w:val="0"/>
      <w:marTop w:val="0"/>
      <w:marBottom w:val="0"/>
      <w:divBdr>
        <w:top w:val="none" w:sz="0" w:space="0" w:color="auto"/>
        <w:left w:val="none" w:sz="0" w:space="0" w:color="auto"/>
        <w:bottom w:val="none" w:sz="0" w:space="0" w:color="auto"/>
        <w:right w:val="none" w:sz="0" w:space="0" w:color="auto"/>
      </w:divBdr>
    </w:div>
    <w:div w:id="1840849957">
      <w:bodyDiv w:val="1"/>
      <w:marLeft w:val="0"/>
      <w:marRight w:val="0"/>
      <w:marTop w:val="0"/>
      <w:marBottom w:val="0"/>
      <w:divBdr>
        <w:top w:val="none" w:sz="0" w:space="0" w:color="auto"/>
        <w:left w:val="none" w:sz="0" w:space="0" w:color="auto"/>
        <w:bottom w:val="none" w:sz="0" w:space="0" w:color="auto"/>
        <w:right w:val="none" w:sz="0" w:space="0" w:color="auto"/>
      </w:divBdr>
    </w:div>
    <w:div w:id="1845511820">
      <w:bodyDiv w:val="1"/>
      <w:marLeft w:val="0"/>
      <w:marRight w:val="0"/>
      <w:marTop w:val="0"/>
      <w:marBottom w:val="0"/>
      <w:divBdr>
        <w:top w:val="none" w:sz="0" w:space="0" w:color="auto"/>
        <w:left w:val="none" w:sz="0" w:space="0" w:color="auto"/>
        <w:bottom w:val="none" w:sz="0" w:space="0" w:color="auto"/>
        <w:right w:val="none" w:sz="0" w:space="0" w:color="auto"/>
      </w:divBdr>
    </w:div>
    <w:div w:id="1845709076">
      <w:bodyDiv w:val="1"/>
      <w:marLeft w:val="0"/>
      <w:marRight w:val="0"/>
      <w:marTop w:val="0"/>
      <w:marBottom w:val="0"/>
      <w:divBdr>
        <w:top w:val="none" w:sz="0" w:space="0" w:color="auto"/>
        <w:left w:val="none" w:sz="0" w:space="0" w:color="auto"/>
        <w:bottom w:val="none" w:sz="0" w:space="0" w:color="auto"/>
        <w:right w:val="none" w:sz="0" w:space="0" w:color="auto"/>
      </w:divBdr>
    </w:div>
    <w:div w:id="1851286310">
      <w:bodyDiv w:val="1"/>
      <w:marLeft w:val="0"/>
      <w:marRight w:val="0"/>
      <w:marTop w:val="0"/>
      <w:marBottom w:val="0"/>
      <w:divBdr>
        <w:top w:val="none" w:sz="0" w:space="0" w:color="auto"/>
        <w:left w:val="none" w:sz="0" w:space="0" w:color="auto"/>
        <w:bottom w:val="none" w:sz="0" w:space="0" w:color="auto"/>
        <w:right w:val="none" w:sz="0" w:space="0" w:color="auto"/>
      </w:divBdr>
    </w:div>
    <w:div w:id="1870557572">
      <w:bodyDiv w:val="1"/>
      <w:marLeft w:val="0"/>
      <w:marRight w:val="0"/>
      <w:marTop w:val="0"/>
      <w:marBottom w:val="0"/>
      <w:divBdr>
        <w:top w:val="none" w:sz="0" w:space="0" w:color="auto"/>
        <w:left w:val="none" w:sz="0" w:space="0" w:color="auto"/>
        <w:bottom w:val="none" w:sz="0" w:space="0" w:color="auto"/>
        <w:right w:val="none" w:sz="0" w:space="0" w:color="auto"/>
      </w:divBdr>
    </w:div>
    <w:div w:id="1876652682">
      <w:bodyDiv w:val="1"/>
      <w:marLeft w:val="0"/>
      <w:marRight w:val="0"/>
      <w:marTop w:val="0"/>
      <w:marBottom w:val="0"/>
      <w:divBdr>
        <w:top w:val="none" w:sz="0" w:space="0" w:color="auto"/>
        <w:left w:val="none" w:sz="0" w:space="0" w:color="auto"/>
        <w:bottom w:val="none" w:sz="0" w:space="0" w:color="auto"/>
        <w:right w:val="none" w:sz="0" w:space="0" w:color="auto"/>
      </w:divBdr>
    </w:div>
    <w:div w:id="1878545416">
      <w:bodyDiv w:val="1"/>
      <w:marLeft w:val="0"/>
      <w:marRight w:val="0"/>
      <w:marTop w:val="0"/>
      <w:marBottom w:val="0"/>
      <w:divBdr>
        <w:top w:val="none" w:sz="0" w:space="0" w:color="auto"/>
        <w:left w:val="none" w:sz="0" w:space="0" w:color="auto"/>
        <w:bottom w:val="none" w:sz="0" w:space="0" w:color="auto"/>
        <w:right w:val="none" w:sz="0" w:space="0" w:color="auto"/>
      </w:divBdr>
    </w:div>
    <w:div w:id="1879319177">
      <w:bodyDiv w:val="1"/>
      <w:marLeft w:val="0"/>
      <w:marRight w:val="0"/>
      <w:marTop w:val="0"/>
      <w:marBottom w:val="0"/>
      <w:divBdr>
        <w:top w:val="none" w:sz="0" w:space="0" w:color="auto"/>
        <w:left w:val="none" w:sz="0" w:space="0" w:color="auto"/>
        <w:bottom w:val="none" w:sz="0" w:space="0" w:color="auto"/>
        <w:right w:val="none" w:sz="0" w:space="0" w:color="auto"/>
      </w:divBdr>
    </w:div>
    <w:div w:id="1880824221">
      <w:bodyDiv w:val="1"/>
      <w:marLeft w:val="0"/>
      <w:marRight w:val="0"/>
      <w:marTop w:val="0"/>
      <w:marBottom w:val="0"/>
      <w:divBdr>
        <w:top w:val="none" w:sz="0" w:space="0" w:color="auto"/>
        <w:left w:val="none" w:sz="0" w:space="0" w:color="auto"/>
        <w:bottom w:val="none" w:sz="0" w:space="0" w:color="auto"/>
        <w:right w:val="none" w:sz="0" w:space="0" w:color="auto"/>
      </w:divBdr>
    </w:div>
    <w:div w:id="1884559309">
      <w:bodyDiv w:val="1"/>
      <w:marLeft w:val="0"/>
      <w:marRight w:val="0"/>
      <w:marTop w:val="0"/>
      <w:marBottom w:val="0"/>
      <w:divBdr>
        <w:top w:val="none" w:sz="0" w:space="0" w:color="auto"/>
        <w:left w:val="none" w:sz="0" w:space="0" w:color="auto"/>
        <w:bottom w:val="none" w:sz="0" w:space="0" w:color="auto"/>
        <w:right w:val="none" w:sz="0" w:space="0" w:color="auto"/>
      </w:divBdr>
    </w:div>
    <w:div w:id="1885633044">
      <w:bodyDiv w:val="1"/>
      <w:marLeft w:val="0"/>
      <w:marRight w:val="0"/>
      <w:marTop w:val="0"/>
      <w:marBottom w:val="0"/>
      <w:divBdr>
        <w:top w:val="none" w:sz="0" w:space="0" w:color="auto"/>
        <w:left w:val="none" w:sz="0" w:space="0" w:color="auto"/>
        <w:bottom w:val="none" w:sz="0" w:space="0" w:color="auto"/>
        <w:right w:val="none" w:sz="0" w:space="0" w:color="auto"/>
      </w:divBdr>
    </w:div>
    <w:div w:id="1890992269">
      <w:bodyDiv w:val="1"/>
      <w:marLeft w:val="0"/>
      <w:marRight w:val="0"/>
      <w:marTop w:val="0"/>
      <w:marBottom w:val="0"/>
      <w:divBdr>
        <w:top w:val="none" w:sz="0" w:space="0" w:color="auto"/>
        <w:left w:val="none" w:sz="0" w:space="0" w:color="auto"/>
        <w:bottom w:val="none" w:sz="0" w:space="0" w:color="auto"/>
        <w:right w:val="none" w:sz="0" w:space="0" w:color="auto"/>
      </w:divBdr>
    </w:div>
    <w:div w:id="1892763332">
      <w:bodyDiv w:val="1"/>
      <w:marLeft w:val="0"/>
      <w:marRight w:val="0"/>
      <w:marTop w:val="0"/>
      <w:marBottom w:val="0"/>
      <w:divBdr>
        <w:top w:val="none" w:sz="0" w:space="0" w:color="auto"/>
        <w:left w:val="none" w:sz="0" w:space="0" w:color="auto"/>
        <w:bottom w:val="none" w:sz="0" w:space="0" w:color="auto"/>
        <w:right w:val="none" w:sz="0" w:space="0" w:color="auto"/>
      </w:divBdr>
    </w:div>
    <w:div w:id="1896699548">
      <w:bodyDiv w:val="1"/>
      <w:marLeft w:val="0"/>
      <w:marRight w:val="0"/>
      <w:marTop w:val="0"/>
      <w:marBottom w:val="0"/>
      <w:divBdr>
        <w:top w:val="none" w:sz="0" w:space="0" w:color="auto"/>
        <w:left w:val="none" w:sz="0" w:space="0" w:color="auto"/>
        <w:bottom w:val="none" w:sz="0" w:space="0" w:color="auto"/>
        <w:right w:val="none" w:sz="0" w:space="0" w:color="auto"/>
      </w:divBdr>
    </w:div>
    <w:div w:id="1897860469">
      <w:bodyDiv w:val="1"/>
      <w:marLeft w:val="0"/>
      <w:marRight w:val="0"/>
      <w:marTop w:val="0"/>
      <w:marBottom w:val="0"/>
      <w:divBdr>
        <w:top w:val="none" w:sz="0" w:space="0" w:color="auto"/>
        <w:left w:val="none" w:sz="0" w:space="0" w:color="auto"/>
        <w:bottom w:val="none" w:sz="0" w:space="0" w:color="auto"/>
        <w:right w:val="none" w:sz="0" w:space="0" w:color="auto"/>
      </w:divBdr>
    </w:div>
    <w:div w:id="1901088116">
      <w:bodyDiv w:val="1"/>
      <w:marLeft w:val="0"/>
      <w:marRight w:val="0"/>
      <w:marTop w:val="0"/>
      <w:marBottom w:val="0"/>
      <w:divBdr>
        <w:top w:val="none" w:sz="0" w:space="0" w:color="auto"/>
        <w:left w:val="none" w:sz="0" w:space="0" w:color="auto"/>
        <w:bottom w:val="none" w:sz="0" w:space="0" w:color="auto"/>
        <w:right w:val="none" w:sz="0" w:space="0" w:color="auto"/>
      </w:divBdr>
    </w:div>
    <w:div w:id="1912544524">
      <w:bodyDiv w:val="1"/>
      <w:marLeft w:val="0"/>
      <w:marRight w:val="0"/>
      <w:marTop w:val="0"/>
      <w:marBottom w:val="0"/>
      <w:divBdr>
        <w:top w:val="none" w:sz="0" w:space="0" w:color="auto"/>
        <w:left w:val="none" w:sz="0" w:space="0" w:color="auto"/>
        <w:bottom w:val="none" w:sz="0" w:space="0" w:color="auto"/>
        <w:right w:val="none" w:sz="0" w:space="0" w:color="auto"/>
      </w:divBdr>
    </w:div>
    <w:div w:id="1917392908">
      <w:bodyDiv w:val="1"/>
      <w:marLeft w:val="0"/>
      <w:marRight w:val="0"/>
      <w:marTop w:val="0"/>
      <w:marBottom w:val="0"/>
      <w:divBdr>
        <w:top w:val="none" w:sz="0" w:space="0" w:color="auto"/>
        <w:left w:val="none" w:sz="0" w:space="0" w:color="auto"/>
        <w:bottom w:val="none" w:sz="0" w:space="0" w:color="auto"/>
        <w:right w:val="none" w:sz="0" w:space="0" w:color="auto"/>
      </w:divBdr>
    </w:div>
    <w:div w:id="1925725980">
      <w:bodyDiv w:val="1"/>
      <w:marLeft w:val="0"/>
      <w:marRight w:val="0"/>
      <w:marTop w:val="0"/>
      <w:marBottom w:val="0"/>
      <w:divBdr>
        <w:top w:val="none" w:sz="0" w:space="0" w:color="auto"/>
        <w:left w:val="none" w:sz="0" w:space="0" w:color="auto"/>
        <w:bottom w:val="none" w:sz="0" w:space="0" w:color="auto"/>
        <w:right w:val="none" w:sz="0" w:space="0" w:color="auto"/>
      </w:divBdr>
    </w:div>
    <w:div w:id="1927306568">
      <w:bodyDiv w:val="1"/>
      <w:marLeft w:val="0"/>
      <w:marRight w:val="0"/>
      <w:marTop w:val="0"/>
      <w:marBottom w:val="0"/>
      <w:divBdr>
        <w:top w:val="none" w:sz="0" w:space="0" w:color="auto"/>
        <w:left w:val="none" w:sz="0" w:space="0" w:color="auto"/>
        <w:bottom w:val="none" w:sz="0" w:space="0" w:color="auto"/>
        <w:right w:val="none" w:sz="0" w:space="0" w:color="auto"/>
      </w:divBdr>
    </w:div>
    <w:div w:id="1928730573">
      <w:bodyDiv w:val="1"/>
      <w:marLeft w:val="0"/>
      <w:marRight w:val="0"/>
      <w:marTop w:val="0"/>
      <w:marBottom w:val="0"/>
      <w:divBdr>
        <w:top w:val="none" w:sz="0" w:space="0" w:color="auto"/>
        <w:left w:val="none" w:sz="0" w:space="0" w:color="auto"/>
        <w:bottom w:val="none" w:sz="0" w:space="0" w:color="auto"/>
        <w:right w:val="none" w:sz="0" w:space="0" w:color="auto"/>
      </w:divBdr>
    </w:div>
    <w:div w:id="1933468414">
      <w:bodyDiv w:val="1"/>
      <w:marLeft w:val="0"/>
      <w:marRight w:val="0"/>
      <w:marTop w:val="0"/>
      <w:marBottom w:val="0"/>
      <w:divBdr>
        <w:top w:val="none" w:sz="0" w:space="0" w:color="auto"/>
        <w:left w:val="none" w:sz="0" w:space="0" w:color="auto"/>
        <w:bottom w:val="none" w:sz="0" w:space="0" w:color="auto"/>
        <w:right w:val="none" w:sz="0" w:space="0" w:color="auto"/>
      </w:divBdr>
    </w:div>
    <w:div w:id="1934968635">
      <w:bodyDiv w:val="1"/>
      <w:marLeft w:val="0"/>
      <w:marRight w:val="0"/>
      <w:marTop w:val="0"/>
      <w:marBottom w:val="0"/>
      <w:divBdr>
        <w:top w:val="none" w:sz="0" w:space="0" w:color="auto"/>
        <w:left w:val="none" w:sz="0" w:space="0" w:color="auto"/>
        <w:bottom w:val="none" w:sz="0" w:space="0" w:color="auto"/>
        <w:right w:val="none" w:sz="0" w:space="0" w:color="auto"/>
      </w:divBdr>
    </w:div>
    <w:div w:id="1948612351">
      <w:bodyDiv w:val="1"/>
      <w:marLeft w:val="0"/>
      <w:marRight w:val="0"/>
      <w:marTop w:val="0"/>
      <w:marBottom w:val="0"/>
      <w:divBdr>
        <w:top w:val="none" w:sz="0" w:space="0" w:color="auto"/>
        <w:left w:val="none" w:sz="0" w:space="0" w:color="auto"/>
        <w:bottom w:val="none" w:sz="0" w:space="0" w:color="auto"/>
        <w:right w:val="none" w:sz="0" w:space="0" w:color="auto"/>
      </w:divBdr>
    </w:div>
    <w:div w:id="1969505567">
      <w:bodyDiv w:val="1"/>
      <w:marLeft w:val="0"/>
      <w:marRight w:val="0"/>
      <w:marTop w:val="0"/>
      <w:marBottom w:val="0"/>
      <w:divBdr>
        <w:top w:val="none" w:sz="0" w:space="0" w:color="auto"/>
        <w:left w:val="none" w:sz="0" w:space="0" w:color="auto"/>
        <w:bottom w:val="none" w:sz="0" w:space="0" w:color="auto"/>
        <w:right w:val="none" w:sz="0" w:space="0" w:color="auto"/>
      </w:divBdr>
    </w:div>
    <w:div w:id="1973754661">
      <w:bodyDiv w:val="1"/>
      <w:marLeft w:val="0"/>
      <w:marRight w:val="0"/>
      <w:marTop w:val="0"/>
      <w:marBottom w:val="0"/>
      <w:divBdr>
        <w:top w:val="none" w:sz="0" w:space="0" w:color="auto"/>
        <w:left w:val="none" w:sz="0" w:space="0" w:color="auto"/>
        <w:bottom w:val="none" w:sz="0" w:space="0" w:color="auto"/>
        <w:right w:val="none" w:sz="0" w:space="0" w:color="auto"/>
      </w:divBdr>
    </w:div>
    <w:div w:id="1986231998">
      <w:bodyDiv w:val="1"/>
      <w:marLeft w:val="0"/>
      <w:marRight w:val="0"/>
      <w:marTop w:val="0"/>
      <w:marBottom w:val="0"/>
      <w:divBdr>
        <w:top w:val="none" w:sz="0" w:space="0" w:color="auto"/>
        <w:left w:val="none" w:sz="0" w:space="0" w:color="auto"/>
        <w:bottom w:val="none" w:sz="0" w:space="0" w:color="auto"/>
        <w:right w:val="none" w:sz="0" w:space="0" w:color="auto"/>
      </w:divBdr>
    </w:div>
    <w:div w:id="1994598610">
      <w:bodyDiv w:val="1"/>
      <w:marLeft w:val="0"/>
      <w:marRight w:val="0"/>
      <w:marTop w:val="0"/>
      <w:marBottom w:val="0"/>
      <w:divBdr>
        <w:top w:val="none" w:sz="0" w:space="0" w:color="auto"/>
        <w:left w:val="none" w:sz="0" w:space="0" w:color="auto"/>
        <w:bottom w:val="none" w:sz="0" w:space="0" w:color="auto"/>
        <w:right w:val="none" w:sz="0" w:space="0" w:color="auto"/>
      </w:divBdr>
    </w:div>
    <w:div w:id="2013222279">
      <w:bodyDiv w:val="1"/>
      <w:marLeft w:val="0"/>
      <w:marRight w:val="0"/>
      <w:marTop w:val="0"/>
      <w:marBottom w:val="0"/>
      <w:divBdr>
        <w:top w:val="none" w:sz="0" w:space="0" w:color="auto"/>
        <w:left w:val="none" w:sz="0" w:space="0" w:color="auto"/>
        <w:bottom w:val="none" w:sz="0" w:space="0" w:color="auto"/>
        <w:right w:val="none" w:sz="0" w:space="0" w:color="auto"/>
      </w:divBdr>
    </w:div>
    <w:div w:id="2015762656">
      <w:bodyDiv w:val="1"/>
      <w:marLeft w:val="0"/>
      <w:marRight w:val="0"/>
      <w:marTop w:val="0"/>
      <w:marBottom w:val="0"/>
      <w:divBdr>
        <w:top w:val="none" w:sz="0" w:space="0" w:color="auto"/>
        <w:left w:val="none" w:sz="0" w:space="0" w:color="auto"/>
        <w:bottom w:val="none" w:sz="0" w:space="0" w:color="auto"/>
        <w:right w:val="none" w:sz="0" w:space="0" w:color="auto"/>
      </w:divBdr>
    </w:div>
    <w:div w:id="2033067661">
      <w:bodyDiv w:val="1"/>
      <w:marLeft w:val="0"/>
      <w:marRight w:val="0"/>
      <w:marTop w:val="0"/>
      <w:marBottom w:val="0"/>
      <w:divBdr>
        <w:top w:val="none" w:sz="0" w:space="0" w:color="auto"/>
        <w:left w:val="none" w:sz="0" w:space="0" w:color="auto"/>
        <w:bottom w:val="none" w:sz="0" w:space="0" w:color="auto"/>
        <w:right w:val="none" w:sz="0" w:space="0" w:color="auto"/>
      </w:divBdr>
    </w:div>
    <w:div w:id="2035687356">
      <w:bodyDiv w:val="1"/>
      <w:marLeft w:val="0"/>
      <w:marRight w:val="0"/>
      <w:marTop w:val="0"/>
      <w:marBottom w:val="0"/>
      <w:divBdr>
        <w:top w:val="none" w:sz="0" w:space="0" w:color="auto"/>
        <w:left w:val="none" w:sz="0" w:space="0" w:color="auto"/>
        <w:bottom w:val="none" w:sz="0" w:space="0" w:color="auto"/>
        <w:right w:val="none" w:sz="0" w:space="0" w:color="auto"/>
      </w:divBdr>
    </w:div>
    <w:div w:id="2040352042">
      <w:bodyDiv w:val="1"/>
      <w:marLeft w:val="0"/>
      <w:marRight w:val="0"/>
      <w:marTop w:val="0"/>
      <w:marBottom w:val="0"/>
      <w:divBdr>
        <w:top w:val="none" w:sz="0" w:space="0" w:color="auto"/>
        <w:left w:val="none" w:sz="0" w:space="0" w:color="auto"/>
        <w:bottom w:val="none" w:sz="0" w:space="0" w:color="auto"/>
        <w:right w:val="none" w:sz="0" w:space="0" w:color="auto"/>
      </w:divBdr>
    </w:div>
    <w:div w:id="2053142075">
      <w:bodyDiv w:val="1"/>
      <w:marLeft w:val="0"/>
      <w:marRight w:val="0"/>
      <w:marTop w:val="0"/>
      <w:marBottom w:val="0"/>
      <w:divBdr>
        <w:top w:val="none" w:sz="0" w:space="0" w:color="auto"/>
        <w:left w:val="none" w:sz="0" w:space="0" w:color="auto"/>
        <w:bottom w:val="none" w:sz="0" w:space="0" w:color="auto"/>
        <w:right w:val="none" w:sz="0" w:space="0" w:color="auto"/>
      </w:divBdr>
    </w:div>
    <w:div w:id="2058695782">
      <w:bodyDiv w:val="1"/>
      <w:marLeft w:val="0"/>
      <w:marRight w:val="0"/>
      <w:marTop w:val="0"/>
      <w:marBottom w:val="0"/>
      <w:divBdr>
        <w:top w:val="none" w:sz="0" w:space="0" w:color="auto"/>
        <w:left w:val="none" w:sz="0" w:space="0" w:color="auto"/>
        <w:bottom w:val="none" w:sz="0" w:space="0" w:color="auto"/>
        <w:right w:val="none" w:sz="0" w:space="0" w:color="auto"/>
      </w:divBdr>
    </w:div>
    <w:div w:id="2072651418">
      <w:bodyDiv w:val="1"/>
      <w:marLeft w:val="0"/>
      <w:marRight w:val="0"/>
      <w:marTop w:val="0"/>
      <w:marBottom w:val="0"/>
      <w:divBdr>
        <w:top w:val="none" w:sz="0" w:space="0" w:color="auto"/>
        <w:left w:val="none" w:sz="0" w:space="0" w:color="auto"/>
        <w:bottom w:val="none" w:sz="0" w:space="0" w:color="auto"/>
        <w:right w:val="none" w:sz="0" w:space="0" w:color="auto"/>
      </w:divBdr>
    </w:div>
    <w:div w:id="2083408718">
      <w:bodyDiv w:val="1"/>
      <w:marLeft w:val="0"/>
      <w:marRight w:val="0"/>
      <w:marTop w:val="0"/>
      <w:marBottom w:val="0"/>
      <w:divBdr>
        <w:top w:val="none" w:sz="0" w:space="0" w:color="auto"/>
        <w:left w:val="none" w:sz="0" w:space="0" w:color="auto"/>
        <w:bottom w:val="none" w:sz="0" w:space="0" w:color="auto"/>
        <w:right w:val="none" w:sz="0" w:space="0" w:color="auto"/>
      </w:divBdr>
    </w:div>
    <w:div w:id="2084061662">
      <w:bodyDiv w:val="1"/>
      <w:marLeft w:val="0"/>
      <w:marRight w:val="0"/>
      <w:marTop w:val="0"/>
      <w:marBottom w:val="0"/>
      <w:divBdr>
        <w:top w:val="none" w:sz="0" w:space="0" w:color="auto"/>
        <w:left w:val="none" w:sz="0" w:space="0" w:color="auto"/>
        <w:bottom w:val="none" w:sz="0" w:space="0" w:color="auto"/>
        <w:right w:val="none" w:sz="0" w:space="0" w:color="auto"/>
      </w:divBdr>
    </w:div>
    <w:div w:id="2090691046">
      <w:bodyDiv w:val="1"/>
      <w:marLeft w:val="0"/>
      <w:marRight w:val="0"/>
      <w:marTop w:val="0"/>
      <w:marBottom w:val="0"/>
      <w:divBdr>
        <w:top w:val="none" w:sz="0" w:space="0" w:color="auto"/>
        <w:left w:val="none" w:sz="0" w:space="0" w:color="auto"/>
        <w:bottom w:val="none" w:sz="0" w:space="0" w:color="auto"/>
        <w:right w:val="none" w:sz="0" w:space="0" w:color="auto"/>
      </w:divBdr>
      <w:divsChild>
        <w:div w:id="801456779">
          <w:marLeft w:val="0"/>
          <w:marRight w:val="0"/>
          <w:marTop w:val="0"/>
          <w:marBottom w:val="0"/>
          <w:divBdr>
            <w:top w:val="none" w:sz="0" w:space="0" w:color="auto"/>
            <w:left w:val="none" w:sz="0" w:space="0" w:color="auto"/>
            <w:bottom w:val="none" w:sz="0" w:space="0" w:color="auto"/>
            <w:right w:val="none" w:sz="0" w:space="0" w:color="auto"/>
          </w:divBdr>
          <w:divsChild>
            <w:div w:id="1105420870">
              <w:marLeft w:val="0"/>
              <w:marRight w:val="0"/>
              <w:marTop w:val="0"/>
              <w:marBottom w:val="0"/>
              <w:divBdr>
                <w:top w:val="none" w:sz="0" w:space="0" w:color="auto"/>
                <w:left w:val="none" w:sz="0" w:space="0" w:color="auto"/>
                <w:bottom w:val="none" w:sz="0" w:space="0" w:color="auto"/>
                <w:right w:val="none" w:sz="0" w:space="0" w:color="auto"/>
              </w:divBdr>
              <w:divsChild>
                <w:div w:id="114524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425842">
          <w:marLeft w:val="0"/>
          <w:marRight w:val="0"/>
          <w:marTop w:val="0"/>
          <w:marBottom w:val="0"/>
          <w:divBdr>
            <w:top w:val="none" w:sz="0" w:space="0" w:color="auto"/>
            <w:left w:val="none" w:sz="0" w:space="0" w:color="auto"/>
            <w:bottom w:val="none" w:sz="0" w:space="0" w:color="auto"/>
            <w:right w:val="none" w:sz="0" w:space="0" w:color="auto"/>
          </w:divBdr>
          <w:divsChild>
            <w:div w:id="32732257">
              <w:marLeft w:val="0"/>
              <w:marRight w:val="0"/>
              <w:marTop w:val="0"/>
              <w:marBottom w:val="0"/>
              <w:divBdr>
                <w:top w:val="none" w:sz="0" w:space="0" w:color="auto"/>
                <w:left w:val="none" w:sz="0" w:space="0" w:color="auto"/>
                <w:bottom w:val="none" w:sz="0" w:space="0" w:color="auto"/>
                <w:right w:val="none" w:sz="0" w:space="0" w:color="auto"/>
              </w:divBdr>
              <w:divsChild>
                <w:div w:id="588540905">
                  <w:marLeft w:val="0"/>
                  <w:marRight w:val="0"/>
                  <w:marTop w:val="0"/>
                  <w:marBottom w:val="0"/>
                  <w:divBdr>
                    <w:top w:val="none" w:sz="0" w:space="0" w:color="auto"/>
                    <w:left w:val="none" w:sz="0" w:space="0" w:color="auto"/>
                    <w:bottom w:val="none" w:sz="0" w:space="0" w:color="auto"/>
                    <w:right w:val="none" w:sz="0" w:space="0" w:color="auto"/>
                  </w:divBdr>
                  <w:divsChild>
                    <w:div w:id="994798233">
                      <w:marLeft w:val="0"/>
                      <w:marRight w:val="0"/>
                      <w:marTop w:val="0"/>
                      <w:marBottom w:val="0"/>
                      <w:divBdr>
                        <w:top w:val="none" w:sz="0" w:space="0" w:color="auto"/>
                        <w:left w:val="none" w:sz="0" w:space="0" w:color="auto"/>
                        <w:bottom w:val="none" w:sz="0" w:space="0" w:color="auto"/>
                        <w:right w:val="none" w:sz="0" w:space="0" w:color="auto"/>
                      </w:divBdr>
                      <w:divsChild>
                        <w:div w:id="179139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3891354">
      <w:bodyDiv w:val="1"/>
      <w:marLeft w:val="0"/>
      <w:marRight w:val="0"/>
      <w:marTop w:val="0"/>
      <w:marBottom w:val="0"/>
      <w:divBdr>
        <w:top w:val="none" w:sz="0" w:space="0" w:color="auto"/>
        <w:left w:val="none" w:sz="0" w:space="0" w:color="auto"/>
        <w:bottom w:val="none" w:sz="0" w:space="0" w:color="auto"/>
        <w:right w:val="none" w:sz="0" w:space="0" w:color="auto"/>
      </w:divBdr>
    </w:div>
    <w:div w:id="2095390806">
      <w:bodyDiv w:val="1"/>
      <w:marLeft w:val="0"/>
      <w:marRight w:val="0"/>
      <w:marTop w:val="0"/>
      <w:marBottom w:val="0"/>
      <w:divBdr>
        <w:top w:val="none" w:sz="0" w:space="0" w:color="auto"/>
        <w:left w:val="none" w:sz="0" w:space="0" w:color="auto"/>
        <w:bottom w:val="none" w:sz="0" w:space="0" w:color="auto"/>
        <w:right w:val="none" w:sz="0" w:space="0" w:color="auto"/>
      </w:divBdr>
    </w:div>
    <w:div w:id="2096048605">
      <w:bodyDiv w:val="1"/>
      <w:marLeft w:val="0"/>
      <w:marRight w:val="0"/>
      <w:marTop w:val="0"/>
      <w:marBottom w:val="0"/>
      <w:divBdr>
        <w:top w:val="none" w:sz="0" w:space="0" w:color="auto"/>
        <w:left w:val="none" w:sz="0" w:space="0" w:color="auto"/>
        <w:bottom w:val="none" w:sz="0" w:space="0" w:color="auto"/>
        <w:right w:val="none" w:sz="0" w:space="0" w:color="auto"/>
      </w:divBdr>
      <w:divsChild>
        <w:div w:id="1100839144">
          <w:marLeft w:val="0"/>
          <w:marRight w:val="0"/>
          <w:marTop w:val="0"/>
          <w:marBottom w:val="0"/>
          <w:divBdr>
            <w:top w:val="none" w:sz="0" w:space="0" w:color="auto"/>
            <w:left w:val="none" w:sz="0" w:space="0" w:color="auto"/>
            <w:bottom w:val="none" w:sz="0" w:space="0" w:color="auto"/>
            <w:right w:val="none" w:sz="0" w:space="0" w:color="auto"/>
          </w:divBdr>
          <w:divsChild>
            <w:div w:id="156968037">
              <w:marLeft w:val="0"/>
              <w:marRight w:val="0"/>
              <w:marTop w:val="0"/>
              <w:marBottom w:val="0"/>
              <w:divBdr>
                <w:top w:val="none" w:sz="0" w:space="0" w:color="auto"/>
                <w:left w:val="none" w:sz="0" w:space="0" w:color="auto"/>
                <w:bottom w:val="none" w:sz="0" w:space="0" w:color="auto"/>
                <w:right w:val="none" w:sz="0" w:space="0" w:color="auto"/>
              </w:divBdr>
            </w:div>
            <w:div w:id="2028367437">
              <w:marLeft w:val="0"/>
              <w:marRight w:val="0"/>
              <w:marTop w:val="0"/>
              <w:marBottom w:val="0"/>
              <w:divBdr>
                <w:top w:val="none" w:sz="0" w:space="0" w:color="auto"/>
                <w:left w:val="none" w:sz="0" w:space="0" w:color="auto"/>
                <w:bottom w:val="none" w:sz="0" w:space="0" w:color="auto"/>
                <w:right w:val="none" w:sz="0" w:space="0" w:color="auto"/>
              </w:divBdr>
            </w:div>
          </w:divsChild>
        </w:div>
        <w:div w:id="1457791122">
          <w:marLeft w:val="0"/>
          <w:marRight w:val="0"/>
          <w:marTop w:val="0"/>
          <w:marBottom w:val="0"/>
          <w:divBdr>
            <w:top w:val="none" w:sz="0" w:space="0" w:color="auto"/>
            <w:left w:val="none" w:sz="0" w:space="0" w:color="auto"/>
            <w:bottom w:val="none" w:sz="0" w:space="0" w:color="auto"/>
            <w:right w:val="none" w:sz="0" w:space="0" w:color="auto"/>
          </w:divBdr>
          <w:divsChild>
            <w:div w:id="327177683">
              <w:marLeft w:val="0"/>
              <w:marRight w:val="0"/>
              <w:marTop w:val="0"/>
              <w:marBottom w:val="0"/>
              <w:divBdr>
                <w:top w:val="none" w:sz="0" w:space="0" w:color="auto"/>
                <w:left w:val="none" w:sz="0" w:space="0" w:color="auto"/>
                <w:bottom w:val="none" w:sz="0" w:space="0" w:color="auto"/>
                <w:right w:val="none" w:sz="0" w:space="0" w:color="auto"/>
              </w:divBdr>
              <w:divsChild>
                <w:div w:id="1903517015">
                  <w:marLeft w:val="0"/>
                  <w:marRight w:val="0"/>
                  <w:marTop w:val="0"/>
                  <w:marBottom w:val="0"/>
                  <w:divBdr>
                    <w:top w:val="none" w:sz="0" w:space="0" w:color="auto"/>
                    <w:left w:val="none" w:sz="0" w:space="0" w:color="auto"/>
                    <w:bottom w:val="none" w:sz="0" w:space="0" w:color="auto"/>
                    <w:right w:val="none" w:sz="0" w:space="0" w:color="auto"/>
                  </w:divBdr>
                </w:div>
                <w:div w:id="2066248339">
                  <w:marLeft w:val="0"/>
                  <w:marRight w:val="0"/>
                  <w:marTop w:val="0"/>
                  <w:marBottom w:val="0"/>
                  <w:divBdr>
                    <w:top w:val="none" w:sz="0" w:space="0" w:color="auto"/>
                    <w:left w:val="none" w:sz="0" w:space="0" w:color="auto"/>
                    <w:bottom w:val="none" w:sz="0" w:space="0" w:color="auto"/>
                    <w:right w:val="none" w:sz="0" w:space="0" w:color="auto"/>
                  </w:divBdr>
                </w:div>
              </w:divsChild>
            </w:div>
            <w:div w:id="60281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346230">
      <w:bodyDiv w:val="1"/>
      <w:marLeft w:val="0"/>
      <w:marRight w:val="0"/>
      <w:marTop w:val="0"/>
      <w:marBottom w:val="0"/>
      <w:divBdr>
        <w:top w:val="none" w:sz="0" w:space="0" w:color="auto"/>
        <w:left w:val="none" w:sz="0" w:space="0" w:color="auto"/>
        <w:bottom w:val="none" w:sz="0" w:space="0" w:color="auto"/>
        <w:right w:val="none" w:sz="0" w:space="0" w:color="auto"/>
      </w:divBdr>
    </w:div>
    <w:div w:id="2111048988">
      <w:bodyDiv w:val="1"/>
      <w:marLeft w:val="0"/>
      <w:marRight w:val="0"/>
      <w:marTop w:val="0"/>
      <w:marBottom w:val="0"/>
      <w:divBdr>
        <w:top w:val="none" w:sz="0" w:space="0" w:color="auto"/>
        <w:left w:val="none" w:sz="0" w:space="0" w:color="auto"/>
        <w:bottom w:val="none" w:sz="0" w:space="0" w:color="auto"/>
        <w:right w:val="none" w:sz="0" w:space="0" w:color="auto"/>
      </w:divBdr>
    </w:div>
    <w:div w:id="2120877173">
      <w:bodyDiv w:val="1"/>
      <w:marLeft w:val="0"/>
      <w:marRight w:val="0"/>
      <w:marTop w:val="0"/>
      <w:marBottom w:val="0"/>
      <w:divBdr>
        <w:top w:val="none" w:sz="0" w:space="0" w:color="auto"/>
        <w:left w:val="none" w:sz="0" w:space="0" w:color="auto"/>
        <w:bottom w:val="none" w:sz="0" w:space="0" w:color="auto"/>
        <w:right w:val="none" w:sz="0" w:space="0" w:color="auto"/>
      </w:divBdr>
    </w:div>
    <w:div w:id="213092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nda\Documents\Custom%20Office%20Templates\4%20Page%20Tabloid%20(W2013)%20TEMPLATE2.dotx"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A81E0F-2109-46D6-9CD5-5553EBDA6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 Page Tabloid (W2013) TEMPLATE2.dotx</Template>
  <TotalTime>6</TotalTime>
  <Pages>4</Pages>
  <Words>12</Words>
  <Characters>74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Fast Newsletters</dc:creator>
  <cp:keywords/>
  <dc:description/>
  <cp:lastModifiedBy>linda accomplishtraining.com</cp:lastModifiedBy>
  <cp:revision>3</cp:revision>
  <cp:lastPrinted>2026-07-15T06:28:00Z</cp:lastPrinted>
  <dcterms:created xsi:type="dcterms:W3CDTF">2026-10-20T16:26:00Z</dcterms:created>
  <dcterms:modified xsi:type="dcterms:W3CDTF">2026-10-20T16:34:00Z</dcterms:modified>
</cp:coreProperties>
</file>